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66CE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66CE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EF1EBC">
        <w:rPr>
          <w:b/>
          <w:sz w:val="36"/>
          <w:szCs w:val="36"/>
        </w:rPr>
        <w:t>10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66CE0">
        <w:rPr>
          <w:caps/>
          <w:szCs w:val="24"/>
        </w:rPr>
        <w:t>SEPTEMBER 22, 2020</w:t>
      </w:r>
    </w:p>
    <w:p w:rsidR="00401681" w:rsidRDefault="00401681" w:rsidP="0083060A"/>
    <w:p w:rsidR="004B2ABF" w:rsidRDefault="00C66CE0" w:rsidP="0083060A">
      <w:r>
        <w:tab/>
        <w:t>The Assembly Budget Committee reports fa</w:t>
      </w:r>
      <w:r w:rsidR="00BB6152">
        <w:t xml:space="preserve">vorably Assembly Bill No. </w:t>
      </w:r>
      <w:r w:rsidR="00EF1EBC">
        <w:t>10</w:t>
      </w:r>
      <w:r w:rsidR="00BB6152">
        <w:t>.</w:t>
      </w:r>
    </w:p>
    <w:p w:rsidR="00021411" w:rsidRPr="00D71D68" w:rsidRDefault="00021411" w:rsidP="00021411">
      <w:r>
        <w:tab/>
        <w:t xml:space="preserve">This bill </w:t>
      </w:r>
      <w:r w:rsidRPr="000439C5">
        <w:t>increase</w:t>
      </w:r>
      <w:r>
        <w:t>s</w:t>
      </w:r>
      <w:r w:rsidRPr="000439C5">
        <w:t xml:space="preserve"> the gross income tax rate applicable to taxpayers with </w:t>
      </w:r>
      <w:r>
        <w:t>gross income</w:t>
      </w:r>
      <w:r w:rsidRPr="000439C5">
        <w:t xml:space="preserve"> exceeding </w:t>
      </w:r>
      <w:r>
        <w:t xml:space="preserve">$1,000,000 </w:t>
      </w:r>
      <w:r w:rsidRPr="000439C5">
        <w:t>in taxable years beginning on or after</w:t>
      </w:r>
      <w:r>
        <w:t xml:space="preserve"> January 1, 2020.</w:t>
      </w:r>
      <w:r w:rsidRPr="000439C5">
        <w:t xml:space="preserve"> The </w:t>
      </w:r>
      <w:r>
        <w:t xml:space="preserve">gross income tax </w:t>
      </w:r>
      <w:r w:rsidRPr="000439C5">
        <w:t xml:space="preserve">rate under current law is 8.97 percent for </w:t>
      </w:r>
      <w:r>
        <w:t>income between</w:t>
      </w:r>
      <w:r w:rsidRPr="000439C5">
        <w:t xml:space="preserve"> $1,000,000 </w:t>
      </w:r>
      <w:r>
        <w:t>and</w:t>
      </w:r>
      <w:r w:rsidRPr="000439C5">
        <w:t xml:space="preserve"> $5,000,000</w:t>
      </w:r>
      <w:r>
        <w:t xml:space="preserve">, and 10.75 percent for income over </w:t>
      </w:r>
      <w:r w:rsidRPr="000439C5">
        <w:t>$5,000,000</w:t>
      </w:r>
      <w:r>
        <w:t>.</w:t>
      </w:r>
      <w:r w:rsidRPr="000439C5">
        <w:t xml:space="preserve"> This </w:t>
      </w:r>
      <w:r>
        <w:t>bill applies</w:t>
      </w:r>
      <w:r w:rsidRPr="000439C5">
        <w:t xml:space="preserve"> the 10.75 percent</w:t>
      </w:r>
      <w:r>
        <w:t xml:space="preserve"> rate</w:t>
      </w:r>
      <w:r w:rsidRPr="000439C5">
        <w:t xml:space="preserve"> </w:t>
      </w:r>
      <w:r>
        <w:t>to gross income</w:t>
      </w:r>
      <w:r w:rsidRPr="000439C5">
        <w:t xml:space="preserve"> </w:t>
      </w:r>
      <w:r>
        <w:t>exceeding $1,000,000.</w:t>
      </w:r>
    </w:p>
    <w:p w:rsidR="00021411" w:rsidRDefault="00021411" w:rsidP="00021411">
      <w:r>
        <w:tab/>
        <w:t>The bill also provides to eligible gross income taxpayers a tax rebate of either $500 or, if the taxpayer paid less than that for the tax year, the amount of actual tax paid. The rebate is subject to annual appropriation by the Legislature.</w:t>
      </w:r>
    </w:p>
    <w:p w:rsidR="00021411" w:rsidRDefault="00021411" w:rsidP="00021411">
      <w:r>
        <w:tab/>
        <w:t xml:space="preserve">To be eligible for the rebate the taxpayer must be a resident of the State, have at least one dependent child, have a gross income tax liability greater than zero, and have gross income not exceeding: </w:t>
      </w:r>
    </w:p>
    <w:p w:rsidR="00021411" w:rsidRDefault="00021411" w:rsidP="00021411">
      <w:r>
        <w:tab/>
        <w:t>$150,000 if (1) married and filing jointly, (2) filing as a head of household, or (3) filing as a surviving spouse; or</w:t>
      </w:r>
    </w:p>
    <w:p w:rsidR="00021411" w:rsidRDefault="00021411" w:rsidP="00021411">
      <w:r>
        <w:tab/>
        <w:t>$75,000 if (1) married and filing separately, or (2) individuals filing as a single taxpayer.</w:t>
      </w:r>
    </w:p>
    <w:p w:rsidR="00C66CE0" w:rsidRDefault="009E4055" w:rsidP="0083060A">
      <w:r>
        <w:tab/>
        <w:t>The director of the Division of Taxation</w:t>
      </w:r>
      <w:r w:rsidRPr="00435F3C">
        <w:t xml:space="preserve"> </w:t>
      </w:r>
      <w:r>
        <w:t xml:space="preserve">will issue </w:t>
      </w:r>
      <w:r>
        <w:rPr>
          <w:color w:val="000000"/>
        </w:rPr>
        <w:t>rebates to eligible taxpayers</w:t>
      </w:r>
      <w:r w:rsidRPr="00951039">
        <w:rPr>
          <w:color w:val="000000"/>
        </w:rPr>
        <w:t xml:space="preserve"> </w:t>
      </w:r>
      <w:r>
        <w:rPr>
          <w:color w:val="000000"/>
        </w:rPr>
        <w:t>between July 1 and July 31, or between July 1 and the end of the year for taxpayers who were granted gross income tax return extensions</w:t>
      </w:r>
      <w:r w:rsidR="00021411">
        <w:rPr>
          <w:color w:val="000000"/>
        </w:rPr>
        <w:t>.</w:t>
      </w:r>
    </w:p>
    <w:p w:rsidR="00C66CE0" w:rsidRDefault="00C66CE0" w:rsidP="0083060A"/>
    <w:p w:rsidR="00C66CE0" w:rsidRDefault="00C66CE0" w:rsidP="0083060A">
      <w:r>
        <w:rPr>
          <w:u w:val="double"/>
        </w:rPr>
        <w:t>FISCAL IMPACT</w:t>
      </w:r>
      <w:r>
        <w:t>:</w:t>
      </w:r>
    </w:p>
    <w:p w:rsidR="00E53CD1" w:rsidRDefault="00C66CE0" w:rsidP="0083060A">
      <w:pPr>
        <w:rPr>
          <w:sz w:val="22"/>
        </w:rPr>
      </w:pPr>
      <w:r>
        <w:tab/>
      </w:r>
      <w:r w:rsidR="00E53CD1">
        <w:t>The Office of Legislative Services (OLS) projects additional FY 2021 revenues of $395 million to $427 million from increasing the gross income tax (GIT) marginal rate on incomes in excess of $1 million, but below $5 million, from 8.97% to 10.75%.  As part of the Governor’s revised FY 2021 budget proposal, the Executive projected an increase in the GIT marginal rate to yield $390 million in additional revenue for FY 2021.</w:t>
      </w:r>
    </w:p>
    <w:p w:rsidR="00C66CE0" w:rsidRPr="008B6189" w:rsidRDefault="00E53CD1" w:rsidP="0083060A">
      <w:r>
        <w:rPr>
          <w:sz w:val="22"/>
        </w:rPr>
        <w:tab/>
      </w:r>
      <w:r>
        <w:t>The OLS estimates that the rebate program will cost the State roughly $300 million annually, starting in FY 2022.  Based on information shared by the Executive with the OLS, the Executive is projecting the cost of the program at roughly $335 million annually.</w:t>
      </w:r>
    </w:p>
    <w:sectPr w:rsidR="00C66CE0" w:rsidRPr="008B6189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CE0" w:rsidRDefault="00C66CE0">
      <w:r>
        <w:separator/>
      </w:r>
    </w:p>
  </w:endnote>
  <w:endnote w:type="continuationSeparator" w:id="0">
    <w:p w:rsidR="00C66CE0" w:rsidRDefault="00C66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CE0" w:rsidRDefault="00C66CE0">
      <w:r>
        <w:separator/>
      </w:r>
    </w:p>
  </w:footnote>
  <w:footnote w:type="continuationSeparator" w:id="0">
    <w:p w:rsidR="00C66CE0" w:rsidRDefault="00C66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8B6189" w:rsidP="008B6189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B6189" w:rsidRDefault="008B6189" w:rsidP="008B618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CE0"/>
    <w:rsid w:val="00010CB9"/>
    <w:rsid w:val="00011315"/>
    <w:rsid w:val="000123C0"/>
    <w:rsid w:val="00015342"/>
    <w:rsid w:val="00015369"/>
    <w:rsid w:val="000213D6"/>
    <w:rsid w:val="00021411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13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391B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1C02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CF6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7F5FF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B6189"/>
    <w:rsid w:val="008C0F95"/>
    <w:rsid w:val="008C126C"/>
    <w:rsid w:val="008C7E14"/>
    <w:rsid w:val="008D1544"/>
    <w:rsid w:val="008D5F29"/>
    <w:rsid w:val="008E4311"/>
    <w:rsid w:val="008E717A"/>
    <w:rsid w:val="00906674"/>
    <w:rsid w:val="00907CBB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03E0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E405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30F9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56EAB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B6152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66CE0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4D3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3CD1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EBC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9457"/>
    <o:shapelayout v:ext="edit">
      <o:idmap v:ext="edit" data="1"/>
    </o:shapelayout>
  </w:shapeDefaults>
  <w:decimalSymbol w:val="."/>
  <w:listSeparator w:val=","/>
  <w15:docId w15:val="{0BB9D873-3B70-4C35-953E-B371B3D1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3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1D09A-BD64-4458-8889-7B0B06C8E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359</Words>
  <Characters>1781</Characters>
  <Application>Microsoft Office Word</Application>
  <DocSecurity>0</DocSecurity>
  <Lines>46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A4723 ABU Statement 9/22/20</vt:lpstr>
    </vt:vector>
  </TitlesOfParts>
  <Manager>R230</Manager>
  <Company>NJ OLS DMU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 ABU Statement 9/22/20</dc:title>
  <dc:subject/>
  <dc:creator>Assembly ABU</dc:creator>
  <cp:keywords>A10|1|RF |298|0|0|!||</cp:keywords>
  <dc:description/>
  <cp:lastModifiedBy>Bektas, Brenda</cp:lastModifiedBy>
  <cp:revision>2</cp:revision>
  <cp:lastPrinted>1999-09-30T17:29:00Z</cp:lastPrinted>
  <dcterms:created xsi:type="dcterms:W3CDTF">2020-09-23T01:08:00Z</dcterms:created>
  <dcterms:modified xsi:type="dcterms:W3CDTF">2020-09-23T01:08:00Z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