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32B" w:rsidRDefault="0003532B" w:rsidP="0003532B">
      <w:pPr>
        <w:pStyle w:val="bpuBill"/>
      </w:pPr>
      <w:bookmarkStart w:id="0" w:name="bpuFrontPg"/>
      <w:bookmarkStart w:id="1" w:name="_GoBack"/>
      <w:bookmarkEnd w:id="0"/>
      <w:bookmarkEnd w:id="1"/>
      <w:r>
        <w:t xml:space="preserve">ASSEMBLY, No. 197 </w:t>
      </w:r>
    </w:p>
    <w:p w:rsidR="0003532B" w:rsidRPr="0003532B" w:rsidRDefault="0003532B" w:rsidP="000353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5568" r:id="rId8"/>
        </w:object>
      </w:r>
    </w:p>
    <w:p w:rsidR="0003532B" w:rsidRDefault="0003532B" w:rsidP="0003532B">
      <w:pPr>
        <w:pStyle w:val="bpuState"/>
      </w:pPr>
      <w:r>
        <w:t>STATE OF NEW JERSEY</w:t>
      </w:r>
    </w:p>
    <w:p w:rsidR="0003532B" w:rsidRDefault="0003532B" w:rsidP="0003532B">
      <w:pPr>
        <w:pStyle w:val="bpuLegislature"/>
      </w:pPr>
      <w:r>
        <w:t>219th LEGISLATURE</w:t>
      </w:r>
    </w:p>
    <w:p w:rsidR="0003532B" w:rsidRDefault="0003532B" w:rsidP="0003532B">
      <w:pPr>
        <w:pStyle w:val="bpuWpGraphic"/>
      </w:pPr>
      <w:r>
        <w:object w:dxaOrig="8985" w:dyaOrig="255">
          <v:shape id="_x0000_i1026" type="#_x0000_t75" style="width:6in;height:11.8pt" o:ole="">
            <v:imagedata r:id="rId7" o:title=""/>
          </v:shape>
          <o:OLEObject Type="Embed" ProgID="WPWin6.1" ShapeID="_x0000_i1026" DrawAspect="Content" ObjectID="_1636785569" r:id="rId9"/>
        </w:object>
      </w:r>
      <w:r>
        <w:t xml:space="preserve">  </w:t>
      </w:r>
    </w:p>
    <w:p w:rsidR="0003532B" w:rsidRDefault="0003532B" w:rsidP="0003532B">
      <w:pPr>
        <w:pStyle w:val="bpuIntro"/>
      </w:pPr>
      <w:r>
        <w:t>PRE-FILED FOR INTRODUCTION IN THE 2020 SESSION</w:t>
      </w:r>
    </w:p>
    <w:p w:rsidR="0003532B" w:rsidRDefault="0003532B" w:rsidP="0003532B">
      <w:pPr>
        <w:pStyle w:val="bpuIntro"/>
      </w:pPr>
    </w:p>
    <w:p w:rsidR="0003532B" w:rsidRDefault="0003532B" w:rsidP="0003532B">
      <w:pPr>
        <w:pStyle w:val="bpuIntro"/>
        <w:sectPr w:rsidR="0003532B" w:rsidSect="0003532B">
          <w:headerReference w:type="even" r:id="rId10"/>
          <w:headerReference w:type="default" r:id="rId11"/>
          <w:pgSz w:w="12240" w:h="20160" w:code="5"/>
          <w:pgMar w:top="2160" w:right="1440" w:bottom="1440" w:left="1440" w:header="720" w:footer="720" w:gutter="0"/>
          <w:pgNumType w:start="1"/>
          <w:cols w:space="720"/>
          <w:docGrid w:linePitch="360"/>
        </w:sectPr>
      </w:pPr>
    </w:p>
    <w:p w:rsidR="0003532B" w:rsidRDefault="0003532B" w:rsidP="0003532B">
      <w:pPr>
        <w:pStyle w:val="bpuIntro"/>
      </w:pPr>
    </w:p>
    <w:p w:rsidR="0003532B" w:rsidRDefault="0003532B" w:rsidP="0003532B">
      <w:pPr>
        <w:pStyle w:val="bpuSponsor"/>
      </w:pPr>
      <w:r>
        <w:t>Sponsored by:</w:t>
      </w:r>
    </w:p>
    <w:p w:rsidR="0003532B" w:rsidRDefault="0003532B" w:rsidP="0003532B">
      <w:pPr>
        <w:pStyle w:val="bpuSponsor"/>
      </w:pPr>
      <w:r>
        <w:t>Assemblywoman  LINDA S. CARTER</w:t>
      </w:r>
    </w:p>
    <w:p w:rsidR="0003532B" w:rsidRDefault="0003532B" w:rsidP="0003532B">
      <w:pPr>
        <w:pStyle w:val="bpuSponsor"/>
      </w:pPr>
      <w:r>
        <w:t>District 22 (Middlesex, Somerset and Union)</w:t>
      </w:r>
    </w:p>
    <w:p w:rsidR="0003532B" w:rsidRDefault="0003532B" w:rsidP="0003532B">
      <w:pPr>
        <w:pStyle w:val="bpuSponsor"/>
      </w:pPr>
      <w:r>
        <w:t>Assemblyman  RAJ MUKHERJI</w:t>
      </w:r>
    </w:p>
    <w:p w:rsidR="0003532B" w:rsidRDefault="0003532B" w:rsidP="0003532B">
      <w:pPr>
        <w:pStyle w:val="bpuSponsor"/>
      </w:pPr>
      <w:r>
        <w:t>District 33 (Hudson)</w:t>
      </w:r>
    </w:p>
    <w:p w:rsidR="0003532B" w:rsidRDefault="0003532B" w:rsidP="0003532B">
      <w:pPr>
        <w:pStyle w:val="bpuSponsor"/>
      </w:pPr>
      <w:r>
        <w:t>Assemblywoman  VALERIE VAINIERI HUTTLE</w:t>
      </w:r>
    </w:p>
    <w:p w:rsidR="0003532B" w:rsidRDefault="0003532B" w:rsidP="0003532B">
      <w:pPr>
        <w:pStyle w:val="bpuSponsor"/>
      </w:pPr>
      <w:r>
        <w:t>District 37 (Bergen)</w:t>
      </w:r>
    </w:p>
    <w:p w:rsidR="0003532B" w:rsidRDefault="0003532B" w:rsidP="0003532B">
      <w:pPr>
        <w:pStyle w:val="bpuSponsor"/>
      </w:pPr>
    </w:p>
    <w:p w:rsidR="0003532B" w:rsidRDefault="0003532B" w:rsidP="0003532B">
      <w:pPr>
        <w:pStyle w:val="bpuSponsor"/>
      </w:pPr>
    </w:p>
    <w:p w:rsidR="0003532B" w:rsidRDefault="0003532B" w:rsidP="0003532B">
      <w:pPr>
        <w:pStyle w:val="bpuSponsor"/>
      </w:pPr>
    </w:p>
    <w:p w:rsidR="0003532B" w:rsidRDefault="0003532B" w:rsidP="0003532B">
      <w:pPr>
        <w:pStyle w:val="bpuSponsor"/>
      </w:pPr>
    </w:p>
    <w:p w:rsidR="0003532B" w:rsidRDefault="0003532B" w:rsidP="0003532B">
      <w:pPr>
        <w:pStyle w:val="bpuSponsor"/>
      </w:pPr>
      <w:r>
        <w:t>SYNOPSIS</w:t>
      </w:r>
    </w:p>
    <w:p w:rsidR="0003532B" w:rsidRDefault="0003532B" w:rsidP="0003532B">
      <w:pPr>
        <w:pStyle w:val="bpuNormText"/>
      </w:pPr>
      <w:r>
        <w:tab/>
        <w:t xml:space="preserve">Expands availability of NJ FamilyCare Advantage program. </w:t>
      </w:r>
    </w:p>
    <w:p w:rsidR="0003532B" w:rsidRDefault="0003532B" w:rsidP="0003532B">
      <w:pPr>
        <w:pStyle w:val="bpuNormText"/>
      </w:pPr>
    </w:p>
    <w:p w:rsidR="0003532B" w:rsidRDefault="0003532B" w:rsidP="0003532B">
      <w:pPr>
        <w:pStyle w:val="bpuSponsor"/>
      </w:pPr>
      <w:r>
        <w:t xml:space="preserve">CURRENT VERSION OF TEXT </w:t>
      </w:r>
    </w:p>
    <w:p w:rsidR="0003532B" w:rsidRDefault="0003532B" w:rsidP="0003532B">
      <w:pPr>
        <w:pStyle w:val="bpuNormText"/>
      </w:pPr>
      <w:r>
        <w:tab/>
        <w:t>Introduced Pending Technical Review by Legislative Counsel.</w:t>
      </w:r>
    </w:p>
    <w:p w:rsidR="0003532B" w:rsidRDefault="0003532B" w:rsidP="000353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532B" w:rsidRDefault="000353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532B" w:rsidSect="0003532B">
          <w:type w:val="continuous"/>
          <w:pgSz w:w="12240" w:h="20160" w:code="5"/>
          <w:pgMar w:top="2160" w:right="2275" w:bottom="1440" w:left="2275" w:header="72" w:footer="720" w:gutter="0"/>
          <w:pgNumType w:start="1"/>
          <w:cols w:space="720"/>
          <w:docGrid w:linePitch="360"/>
        </w:sectPr>
      </w:pPr>
    </w:p>
    <w:p w:rsidR="00AA0C4E" w:rsidRPr="00677316" w:rsidRDefault="00AA0C4E" w:rsidP="00AA0C4E">
      <w:pPr>
        <w:pStyle w:val="HangingAnAct"/>
        <w:rPr>
          <w:rStyle w:val="HangingAnActChar"/>
        </w:rPr>
      </w:pPr>
      <w:r w:rsidRPr="00AA0C4E">
        <w:rPr>
          <w:rStyle w:val="BillHead"/>
        </w:rPr>
        <w:t>An Act</w:t>
      </w:r>
      <w:r w:rsidRPr="006B7FA7">
        <w:rPr>
          <w:rStyle w:val="HangingAnActChar"/>
        </w:rPr>
        <w:t xml:space="preserve"> </w:t>
      </w:r>
      <w:r>
        <w:rPr>
          <w:rStyle w:val="HangingAnActChar"/>
        </w:rPr>
        <w:t xml:space="preserve">expanding the NJ FamilyCare Advantage program, and amending and supplementing P.L.2005, c. 156. </w:t>
      </w:r>
    </w:p>
    <w:p w:rsidR="00AA0C4E" w:rsidRPr="00D71D68" w:rsidRDefault="00AA0C4E" w:rsidP="00AA0C4E"/>
    <w:p w:rsidR="00AA0C4E" w:rsidRPr="00AA7880" w:rsidRDefault="00AA0C4E" w:rsidP="00AA0C4E">
      <w:r>
        <w:tab/>
      </w:r>
      <w:r>
        <w:rPr>
          <w:rStyle w:val="BillHeading2"/>
        </w:rPr>
        <w:t xml:space="preserve">Be It Enacted </w:t>
      </w:r>
      <w:r>
        <w:rPr>
          <w:rStyle w:val="BillLanguage"/>
        </w:rPr>
        <w:t>by the Senate and General Assembly of the State of New Jersey:</w:t>
      </w:r>
    </w:p>
    <w:p w:rsidR="00AA0C4E" w:rsidRPr="00D71D68" w:rsidRDefault="00AA0C4E" w:rsidP="00AA0C4E"/>
    <w:p w:rsidR="00AA0C4E" w:rsidRDefault="0003532B" w:rsidP="00AA0C4E">
      <w:r>
        <w:tab/>
      </w:r>
      <w:r w:rsidR="00AA0C4E">
        <w:t>1.</w:t>
      </w:r>
      <w:r w:rsidR="00AA0C4E">
        <w:tab/>
        <w:t xml:space="preserve">Section 5 of P.L.2005, c.156 (C.30:4J-12) is amended to read as follows: </w:t>
      </w:r>
    </w:p>
    <w:p w:rsidR="00AA0C4E" w:rsidRDefault="0003532B" w:rsidP="00AA0C4E">
      <w:pPr>
        <w:tabs>
          <w:tab w:val="clear" w:pos="1440"/>
          <w:tab w:val="left" w:pos="1080"/>
        </w:tabs>
      </w:pPr>
      <w:r>
        <w:tab/>
      </w:r>
      <w:r w:rsidR="00AA0C4E">
        <w:t>5.</w:t>
      </w:r>
      <w:r w:rsidR="00AA0C4E">
        <w:tab/>
        <w:t>a.</w:t>
      </w:r>
      <w:r w:rsidR="00AA0C4E">
        <w:tab/>
        <w:t>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rsidR="00AA0C4E" w:rsidRDefault="00AA0C4E" w:rsidP="00AA0C4E">
      <w:r>
        <w:tab/>
        <w:t>The program shall require families to pay copayments and make premium contributions, based upon a sliding income scale.  The program shall include the provision of well-child and other preventive services, hospitalization, physician care, laboratory and x-ray services, prescription drugs, mental health services, and other services as determined by the commissioner.</w:t>
      </w:r>
    </w:p>
    <w:p w:rsidR="00AA0C4E" w:rsidRDefault="0003532B" w:rsidP="00AA0C4E">
      <w:r>
        <w:tab/>
      </w:r>
      <w:r w:rsidR="00AA0C4E">
        <w:t>b.</w:t>
      </w:r>
      <w:r w:rsidR="00AA0C4E">
        <w:tab/>
        <w:t>The commissioner shall take such actions as are necessary to implement and operate the program in accordance with the State Children's Health Insurance Program established pursuant to 42 U.S.C.s.1397aa et seq.</w:t>
      </w:r>
    </w:p>
    <w:p w:rsidR="00AA0C4E" w:rsidRDefault="0003532B" w:rsidP="00AA0C4E">
      <w:r>
        <w:tab/>
      </w:r>
      <w:r w:rsidR="00AA0C4E">
        <w:t>c.</w:t>
      </w:r>
      <w:r w:rsidR="00AA0C4E">
        <w:tab/>
        <w:t>The commissioner:</w:t>
      </w:r>
    </w:p>
    <w:p w:rsidR="00AA0C4E" w:rsidRDefault="00AA0C4E" w:rsidP="00AA0C4E">
      <w:r>
        <w:tab/>
        <w:t>(1)</w:t>
      </w:r>
      <w:r>
        <w:tab/>
        <w:t>shall, by regulation, establish standards for determining eligibility and other program requirements, including, but not limited to, restrictions on voluntary disenrollments from existing health insurance coverage;</w:t>
      </w:r>
    </w:p>
    <w:p w:rsidR="00AA0C4E" w:rsidRDefault="00AA0C4E" w:rsidP="00AA0C4E">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AA0C4E" w:rsidRDefault="00AA0C4E" w:rsidP="00AA0C4E">
      <w:r>
        <w:tab/>
        <w:t>(3)</w:t>
      </w:r>
      <w:r>
        <w:tab/>
        <w:t>may, by regulation, establish plans of coverage and benefits to be covered under the program, except that the provisions of this section shall not apply to coverage for medications used exclusively to treat AIDS or HIV infection; and</w:t>
      </w:r>
    </w:p>
    <w:p w:rsidR="0003532B" w:rsidRDefault="00AA0C4E" w:rsidP="0003532B">
      <w:r>
        <w:tab/>
        <w:t>(4)</w:t>
      </w:r>
      <w:r>
        <w:tab/>
        <w:t xml:space="preserve">shall establish, by regulation, other requirements for the program, including, but not limited to, premium payments and copayments, and may contract with one or more appropriate entities, including managed care organizations, to assist in </w:t>
      </w:r>
      <w:r w:rsidR="0003532B">
        <w:br w:type="page"/>
      </w:r>
    </w:p>
    <w:p w:rsidR="00AA0C4E" w:rsidRDefault="00AA0C4E" w:rsidP="00AA0C4E">
      <w:r>
        <w:t xml:space="preserve">administering the program. The period for which eligibility for the program is determined shall be the maximum period permitted under federal law. </w:t>
      </w:r>
    </w:p>
    <w:p w:rsidR="00AA0C4E" w:rsidRDefault="0003532B" w:rsidP="00AA0C4E">
      <w:r>
        <w:tab/>
      </w:r>
      <w:r w:rsidR="00AA0C4E">
        <w:t>d.</w:t>
      </w:r>
      <w:r w:rsidR="00AA0C4E">
        <w:tab/>
        <w:t>The commissioner shall establish procedures for determining eligibility, which shall include, at a minimum, the following enrollment simplification practices:</w:t>
      </w:r>
    </w:p>
    <w:p w:rsidR="00AA0C4E" w:rsidRDefault="00AA0C4E" w:rsidP="00AA0C4E">
      <w:r>
        <w:tab/>
        <w:t>(1)</w:t>
      </w:r>
      <w:r>
        <w:tab/>
        <w:t>A streamlined application form as established pursuant to subsection k. of this section;</w:t>
      </w:r>
    </w:p>
    <w:p w:rsidR="00AA0C4E" w:rsidRDefault="00AA0C4E" w:rsidP="00AA0C4E">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AA0C4E" w:rsidRDefault="00AA0C4E" w:rsidP="00AA0C4E">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AA0C4E" w:rsidRDefault="00AA0C4E" w:rsidP="00AA0C4E">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AA0C4E" w:rsidRDefault="00AA0C4E" w:rsidP="00AA0C4E">
      <w:r>
        <w:tab/>
        <w:t>(3)</w:t>
      </w:r>
      <w:r>
        <w:tab/>
        <w:t>Online enrollment and renewal, in addition to enrollment and renewal by mail.  The online enrollment and renewal forms shall include electronic links to other State and federal health and social services programs;</w:t>
      </w:r>
    </w:p>
    <w:p w:rsidR="00AA0C4E" w:rsidRDefault="00AA0C4E" w:rsidP="00AA0C4E">
      <w:r>
        <w:tab/>
        <w:t>(4)</w:t>
      </w:r>
      <w:r>
        <w:tab/>
        <w:t>Continuous enrollment;</w:t>
      </w:r>
    </w:p>
    <w:p w:rsidR="00AA0C4E" w:rsidRDefault="00AA0C4E" w:rsidP="00AA0C4E">
      <w:r>
        <w:tab/>
        <w:t>(5)</w:t>
      </w:r>
      <w:r>
        <w:tab/>
        <w:t>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and</w:t>
      </w:r>
    </w:p>
    <w:p w:rsidR="00AA0C4E" w:rsidRDefault="00AA0C4E" w:rsidP="00AA0C4E">
      <w:r>
        <w:tab/>
        <w:t>(6)</w:t>
      </w:r>
      <w:r>
        <w:tab/>
        <w:t>Provision of program eligibility-identification cards that are issued no more frequently than once a year.</w:t>
      </w:r>
    </w:p>
    <w:p w:rsidR="00AA0C4E" w:rsidRDefault="00AA0C4E" w:rsidP="00AA0C4E">
      <w:r>
        <w:tab/>
        <w:t xml:space="preserve"> 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rsidR="00AA0C4E" w:rsidRDefault="00AA0C4E" w:rsidP="00AA0C4E">
      <w:r>
        <w:tab/>
        <w:t xml:space="preserve"> f.</w:t>
      </w:r>
      <w:r>
        <w:tab/>
        <w:t>Subject to federal approval, a child shall be determined ineligible for the program if the child was voluntarily disenrolled from employer-sponsored group insurance coverage within six months prior to application to the program.</w:t>
      </w:r>
    </w:p>
    <w:p w:rsidR="00AA0C4E" w:rsidRDefault="00AA0C4E" w:rsidP="00AA0C4E">
      <w:r>
        <w:tab/>
        <w:t xml:space="preserve"> g.</w:t>
      </w:r>
      <w:r>
        <w:tab/>
        <w:t>The commissioner shall provide, by regulation, for presumptive eligibility for the program in accordance with the following provisions:</w:t>
      </w:r>
    </w:p>
    <w:p w:rsidR="00AA0C4E" w:rsidRDefault="00AA0C4E" w:rsidP="00AA0C4E">
      <w:r>
        <w:tab/>
        <w:t>(1)</w:t>
      </w:r>
      <w:r>
        <w:tab/>
        <w:t>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350% of the poverty level;</w:t>
      </w:r>
    </w:p>
    <w:p w:rsidR="00AA0C4E" w:rsidRDefault="00AA0C4E" w:rsidP="00AA0C4E">
      <w:r>
        <w:tab/>
        <w:t>(2)</w:t>
      </w:r>
      <w:r>
        <w:tab/>
        <w:t>The provisions of paragraph (1) of this subsection shall also apply to a child who is deemed presumptively eligible for Medicaid coverage pursuant to P.L.1968, c.413 (C.30:4D-1 et seq.);</w:t>
      </w:r>
    </w:p>
    <w:p w:rsidR="00AA0C4E" w:rsidRDefault="00AA0C4E" w:rsidP="00AA0C4E">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rsidR="00AA0C4E" w:rsidRDefault="00AA0C4E" w:rsidP="00AA0C4E">
      <w:r>
        <w:tab/>
        <w:t>(4)</w:t>
      </w:r>
      <w:r>
        <w:tab/>
        <w:t>A child shall be eligible to receive all services covered by the program during the period in which the child is presumptively eligible; and</w:t>
      </w:r>
    </w:p>
    <w:p w:rsidR="00AA0C4E" w:rsidRDefault="00AA0C4E" w:rsidP="00AA0C4E">
      <w:r>
        <w:tab/>
        <w:t>(5)</w:t>
      </w:r>
      <w:r>
        <w:tab/>
        <w:t>The commissioner may, by regulation, establish a limit on the number of times a child may be deemed presumptively eligible for NJ FamilyCare.</w:t>
      </w:r>
    </w:p>
    <w:p w:rsidR="00AA0C4E" w:rsidRDefault="00AA0C4E" w:rsidP="00AA0C4E">
      <w:r>
        <w:tab/>
        <w:t xml:space="preserve"> h.</w:t>
      </w:r>
      <w:r>
        <w:tab/>
        <w:t>The commissioner, in consultation with the Commissioner of Education, shall administer an ongoing enrollment initiative to provide outreach to children throughout the State who may be eligible for the program.</w:t>
      </w:r>
    </w:p>
    <w:p w:rsidR="00AA0C4E" w:rsidRDefault="00AA0C4E" w:rsidP="00AA0C4E">
      <w:r>
        <w:tab/>
        <w:t>(1)</w:t>
      </w:r>
      <w:r>
        <w:tab/>
        <w:t>With respect to school-age children, the commissioner, in consultation with the Commissioner of Education and the Secretary of Agriculture, shall develop a form that provides information about the NJ FamilyCare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rsidR="00AA0C4E" w:rsidRDefault="00AA0C4E" w:rsidP="00AA0C4E">
      <w:r>
        <w:tab/>
        <w:t>The commissioner, in consultation with the Commissioner of Education, shall establish procedures for schools to transmit information attached to, included with, or provided on the school lunch application form regarding the NJ FamilyCare and Medicaid programs to the Department of Human Services, in order to enable the department to determine eligibility for the programs.</w:t>
      </w:r>
    </w:p>
    <w:p w:rsidR="00AA0C4E" w:rsidRDefault="00AA0C4E" w:rsidP="00AA0C4E">
      <w:r>
        <w:tab/>
        <w:t>(2)</w:t>
      </w:r>
      <w:r>
        <w:tab/>
        <w:t>The commissioner or the Commissioner of Education, as applicable, shall:</w:t>
      </w:r>
    </w:p>
    <w:p w:rsidR="00AA0C4E" w:rsidRDefault="00AA0C4E" w:rsidP="00AA0C4E">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AA0C4E" w:rsidRDefault="00AA0C4E" w:rsidP="00AA0C4E">
      <w:r>
        <w:tab/>
        <w:t>The entity shall make the informational and application materials available, upon request, to persons interested in the program; and</w:t>
      </w:r>
    </w:p>
    <w:p w:rsidR="00AA0C4E" w:rsidRDefault="00AA0C4E" w:rsidP="00AA0C4E">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AA0C4E" w:rsidRDefault="00AA0C4E" w:rsidP="00AA0C4E">
      <w:r>
        <w:tab/>
        <w:t xml:space="preserve"> i.</w:t>
      </w:r>
      <w:r>
        <w:tab/>
        <w:t>Subject to federal approval, the commissioner shall, by regulation, establish that in determining income eligibility for a child, any gross family income above 200% of the poverty level, up to a maximum of 350% of the poverty level, shall be disregarded.</w:t>
      </w:r>
    </w:p>
    <w:p w:rsidR="00AA0C4E" w:rsidRDefault="00AA0C4E" w:rsidP="00AA0C4E">
      <w:r>
        <w:tab/>
        <w:t xml:space="preserve"> j.</w:t>
      </w:r>
      <w:r>
        <w:tab/>
        <w:t>The commissioner shall establish a NJ FamilyCare coverage buy-in program through which a parent</w:t>
      </w:r>
      <w:r>
        <w:rPr>
          <w:u w:val="single"/>
        </w:rPr>
        <w:t>,</w:t>
      </w:r>
      <w:r>
        <w:t xml:space="preserve"> </w:t>
      </w:r>
      <w:r w:rsidRPr="00B82BD4">
        <w:rPr>
          <w:rFonts w:ascii="Albertus Extra Bold" w:hAnsi="Albertus Extra Bold"/>
          <w:b/>
        </w:rPr>
        <w:t>[</w:t>
      </w:r>
      <w:r>
        <w:t>or</w:t>
      </w:r>
      <w:r w:rsidRPr="00B82BD4">
        <w:rPr>
          <w:rFonts w:ascii="Albertus Extra Bold" w:hAnsi="Albertus Extra Bold"/>
          <w:b/>
        </w:rPr>
        <w:t>]</w:t>
      </w:r>
      <w:r>
        <w:t xml:space="preserve"> caretaker</w:t>
      </w:r>
      <w:r>
        <w:rPr>
          <w:u w:val="single"/>
        </w:rPr>
        <w:t>, or individual</w:t>
      </w:r>
      <w:r>
        <w:t xml:space="preserve"> whose </w:t>
      </w:r>
      <w:r>
        <w:rPr>
          <w:u w:val="single"/>
        </w:rPr>
        <w:t>individual or</w:t>
      </w:r>
      <w:r w:rsidRPr="00B82BD4">
        <w:t xml:space="preserve"> </w:t>
      </w:r>
      <w:r>
        <w:t xml:space="preserve">family income exceeds </w:t>
      </w:r>
      <w:r w:rsidRPr="006C254E">
        <w:rPr>
          <w:rFonts w:ascii="Albertus Extra Bold" w:hAnsi="Albertus Extra Bold"/>
          <w:b/>
        </w:rPr>
        <w:t>[</w:t>
      </w:r>
      <w:r>
        <w:t>350% of the poverty level</w:t>
      </w:r>
      <w:r w:rsidRPr="006C254E">
        <w:rPr>
          <w:rFonts w:ascii="Albertus Extra Bold" w:hAnsi="Albertus Extra Bold"/>
          <w:b/>
        </w:rPr>
        <w:t>]</w:t>
      </w:r>
      <w:r>
        <w:t xml:space="preserve"> </w:t>
      </w:r>
      <w:r>
        <w:rPr>
          <w:u w:val="single"/>
        </w:rPr>
        <w:t>the income level for eligibility for the NJ FamilyCare program or for Medicaid</w:t>
      </w:r>
      <w:r>
        <w:t xml:space="preserve"> may purchase coverage under NJ FamilyCare </w:t>
      </w:r>
      <w:r w:rsidRPr="00B82BD4">
        <w:rPr>
          <w:rFonts w:ascii="Albertus Extra Bold" w:hAnsi="Albertus Extra Bold"/>
          <w:b/>
        </w:rPr>
        <w:t>[</w:t>
      </w:r>
      <w:r>
        <w:t>for a child under the age of 19, who is uninsured and was not voluntarily disenrolled from employer-sponsored group insurance coverage within six months prior to application to the program</w:t>
      </w:r>
      <w:r w:rsidRPr="00B82BD4">
        <w:rPr>
          <w:rFonts w:ascii="Albertus Extra Bold" w:hAnsi="Albertus Extra Bold"/>
          <w:b/>
        </w:rPr>
        <w:t>]</w:t>
      </w:r>
      <w:r>
        <w:t xml:space="preserve"> </w:t>
      </w:r>
      <w:r>
        <w:rPr>
          <w:u w:val="single"/>
        </w:rPr>
        <w:t>as provided pursuant to section 2 of P.L.   , c.    (C.        ) (pending before the Legislature as this bill)</w:t>
      </w:r>
      <w:r>
        <w:t>.  The program shall be known as NJ FamilyCare Advantage.</w:t>
      </w:r>
    </w:p>
    <w:p w:rsidR="00AA0C4E" w:rsidRDefault="00AA0C4E" w:rsidP="00AA0C4E">
      <w:r>
        <w:tab/>
        <w:t xml:space="preserve">The commissioner shall establish the premium and cost sharing amounts required to purchase coverage, except that the premium shall not exceed the amount the program pays per month to a managed care organization under NJ FamilyCare for </w:t>
      </w:r>
      <w:r w:rsidRPr="00862207">
        <w:rPr>
          <w:rFonts w:ascii="Albertus Extra Bold" w:hAnsi="Albertus Extra Bold"/>
          <w:b/>
        </w:rPr>
        <w:t>[</w:t>
      </w:r>
      <w:r>
        <w:t xml:space="preserve">a child of </w:t>
      </w:r>
      <w:r w:rsidRPr="00862207">
        <w:rPr>
          <w:rFonts w:ascii="Albertus Extra Bold" w:hAnsi="Albertus Extra Bold"/>
          <w:b/>
        </w:rPr>
        <w:t>]</w:t>
      </w:r>
      <w:r>
        <w:t xml:space="preserve"> </w:t>
      </w:r>
      <w:r>
        <w:rPr>
          <w:u w:val="single"/>
        </w:rPr>
        <w:t>an individual of</w:t>
      </w:r>
      <w:r>
        <w:t xml:space="preserve"> comparable age whose </w:t>
      </w:r>
      <w:r>
        <w:rPr>
          <w:u w:val="single"/>
        </w:rPr>
        <w:t>individual or</w:t>
      </w:r>
      <w:r>
        <w:t xml:space="preserve"> family income is between 200% and 350% of the poverty level, plus a reasonable processing fee.</w:t>
      </w:r>
    </w:p>
    <w:p w:rsidR="00AA0C4E" w:rsidRDefault="00AA0C4E" w:rsidP="00AA0C4E">
      <w:r>
        <w:tab/>
        <w:t>k.</w:t>
      </w:r>
      <w:r>
        <w:tab/>
        <w:t>The commissioner, in consultation with the Rutgers Center for State Health Policy, shall develop a streamlined application form for the NJ FamilyCare</w:t>
      </w:r>
      <w:r>
        <w:rPr>
          <w:u w:val="single"/>
        </w:rPr>
        <w:t>, NJ FamilyCare Advantage,</w:t>
      </w:r>
      <w:r>
        <w:t xml:space="preserve"> and Medicaid programs. </w:t>
      </w:r>
    </w:p>
    <w:p w:rsidR="00AA0C4E" w:rsidRDefault="00AA0C4E" w:rsidP="00AA0C4E">
      <w:r>
        <w:tab/>
        <w:t>l.</w:t>
      </w:r>
      <w:r>
        <w:tab/>
        <w:t>Subject to federal approval, the Commissioner of Human Services shall establish a hardship waiver for part or all of the premium for an eligible child under the NJ FamilyCare program.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rsidR="00AA0C4E" w:rsidRDefault="00AA0C4E" w:rsidP="00AA0C4E">
      <w:r>
        <w:t>(cf: P.L.2008, c.53, s.2)</w:t>
      </w:r>
    </w:p>
    <w:p w:rsidR="00AA0C4E" w:rsidRDefault="00AA0C4E" w:rsidP="00AA0C4E"/>
    <w:p w:rsidR="00AA0C4E" w:rsidRDefault="00AA0C4E" w:rsidP="00AA0C4E">
      <w:r>
        <w:tab/>
        <w:t>2.</w:t>
      </w:r>
      <w:r>
        <w:tab/>
        <w:t>(New section)</w:t>
      </w:r>
      <w:r w:rsidR="0003532B">
        <w:t xml:space="preserve"> </w:t>
      </w:r>
      <w:r>
        <w:t xml:space="preserve"> a.</w:t>
      </w:r>
      <w:r w:rsidR="0003532B">
        <w:t xml:space="preserve"> </w:t>
      </w:r>
      <w:r>
        <w:t xml:space="preserve"> The Department of Human Services shall establish the NJ FamilyCare Advantage program as follows. The NJ FamilyCare Advantage program shall make available for purchase the NJ FamilyCare Advantage health care plan for all qualified residents of New Jersey.</w:t>
      </w:r>
    </w:p>
    <w:p w:rsidR="00AA0C4E" w:rsidRDefault="00AA0C4E" w:rsidP="00AA0C4E">
      <w:r>
        <w:tab/>
        <w:t>b.</w:t>
      </w:r>
      <w:r>
        <w:tab/>
        <w:t>The Commissioner of Human Services shall integrate eligibility screening for NJ FamilyCare and the Medicaid program into the application process for the NJ FamilyCare Advantage</w:t>
      </w:r>
      <w:r w:rsidRPr="00B355CC">
        <w:t xml:space="preserve"> </w:t>
      </w:r>
      <w:r>
        <w:t xml:space="preserve">health care plan, and establish a system that allows for transition of enrollment between the Medicaid or the NJ FamilyCare program and the NJ FamilyCare Advantage health care plan for individuals whose eligibility has been affected by a change in income. </w:t>
      </w:r>
    </w:p>
    <w:p w:rsidR="00AA0C4E" w:rsidRDefault="00AA0C4E" w:rsidP="00AA0C4E">
      <w:r>
        <w:tab/>
        <w:t>c.</w:t>
      </w:r>
      <w:r>
        <w:tab/>
        <w:t>The NJ FamilyCare Advantage health care plan shall provide coverage that is at least as comprehensive as the coverage defined in 42 U.S.C. 18022(b) and that offers benefits that equal or exceed those that are available by the plan approved by the Centers for Medicare and Medicaid Services as the State qualified essential health benefits plan.</w:t>
      </w:r>
    </w:p>
    <w:p w:rsidR="00AA0C4E" w:rsidRDefault="00AA0C4E" w:rsidP="00AA0C4E">
      <w:r>
        <w:tab/>
        <w:t>d.</w:t>
      </w:r>
      <w:r>
        <w:tab/>
        <w:t>Enrollees in the NJ FamilyCare Advantage health care plan who are applicable taxpayers may receive a refundable credit for such coverage pursuant to provisions of the federal Internal Revenue Code, 26 U.S.C.</w:t>
      </w:r>
      <w:r w:rsidRPr="00A7058E">
        <w:t xml:space="preserve"> 36B</w:t>
      </w:r>
      <w:r>
        <w:t xml:space="preserve">.  </w:t>
      </w:r>
    </w:p>
    <w:p w:rsidR="00AA0C4E" w:rsidRDefault="00AA0C4E" w:rsidP="00AA0C4E">
      <w:r>
        <w:tab/>
        <w:t>e.</w:t>
      </w:r>
      <w:r>
        <w:tab/>
        <w:t xml:space="preserve">The Commissioner of Human Services shall coordinate with the Department of the Treasury and the federal Department of Health and Human Services to the extent necessary to incorporate eligibility for a refundable credit pursuant to subsection. of this section for the NJ FamilyCare Advantage health care plan into the NJ FamilyCare Advantage health care plan application and plan enrollment. </w:t>
      </w:r>
    </w:p>
    <w:p w:rsidR="00AA0C4E" w:rsidRDefault="00AA0C4E" w:rsidP="00AA0C4E">
      <w:r>
        <w:tab/>
        <w:t>f.</w:t>
      </w:r>
      <w:r>
        <w:tab/>
        <w:t>The Commissioner of Human Services shall apply for such State plan amendments or waivers as may be necessary to implement the provisions of this act.</w:t>
      </w:r>
    </w:p>
    <w:p w:rsidR="00AA0C4E" w:rsidRDefault="00AA0C4E" w:rsidP="00AA0C4E">
      <w:r>
        <w:tab/>
        <w:t>g.</w:t>
      </w:r>
      <w:r>
        <w:tab/>
        <w:t>The Commissioner of Human Services shall apply for any federal waivers or other federal approval required to implement this section. The commissioner shall also apply for any applicable grant or demonstration project under the Patient Protection and Affordable Care Act, Pub. L. 111-148, or the Health Care and Education Reconciliation Act of 2010, Pub. L. 111-152, that would further the purposes of or assist in the establishment of the NJ FamilyCare Advantage health care plan.</w:t>
      </w:r>
    </w:p>
    <w:p w:rsidR="00AA0C4E" w:rsidRDefault="00AA0C4E" w:rsidP="00AA0C4E">
      <w:r>
        <w:tab/>
        <w:t>h.</w:t>
      </w:r>
      <w:r>
        <w:tab/>
        <w:t xml:space="preserve">Pursuant to this section, “qualified resident” means an individual who resides in the geographic boundaries of the State of New Jersey who is not financially or medically eligible for the State Medicaid program or the NJ FamilyCare program.  </w:t>
      </w:r>
    </w:p>
    <w:p w:rsidR="00AA0C4E" w:rsidRDefault="00AA0C4E" w:rsidP="00AA0C4E"/>
    <w:p w:rsidR="00AA0C4E" w:rsidRDefault="00AA0C4E" w:rsidP="00AA0C4E">
      <w:r>
        <w:tab/>
        <w:t>3.</w:t>
      </w:r>
      <w:r>
        <w:tab/>
      </w:r>
      <w:r w:rsidRPr="00F83BD5">
        <w:t>The Commissioner of Human Services, pursuant to the “Administrative Procedure Act,” P.L.1968, c.410 (C.52:14B-1</w:t>
      </w:r>
      <w:r>
        <w:t> </w:t>
      </w:r>
      <w:r w:rsidRPr="00F83BD5">
        <w:t>et</w:t>
      </w:r>
      <w:r>
        <w:t> </w:t>
      </w:r>
      <w:r w:rsidRPr="00F83BD5">
        <w:t>seq.),</w:t>
      </w:r>
      <w:r w:rsidR="0003532B">
        <w:t xml:space="preserve"> </w:t>
      </w:r>
      <w:r w:rsidRPr="00F83BD5">
        <w:t>shall adopt rules and regulations as the commissioner determines necessary to effectuate the purposes of this act.</w:t>
      </w:r>
    </w:p>
    <w:p w:rsidR="00AA0C4E" w:rsidRDefault="00AA0C4E" w:rsidP="00AA0C4E"/>
    <w:p w:rsidR="00AA0C4E" w:rsidRPr="00AA7880" w:rsidRDefault="00AA0C4E" w:rsidP="00AA0C4E">
      <w:r>
        <w:tab/>
        <w:t>4.</w:t>
      </w:r>
      <w:r>
        <w:tab/>
        <w:t>This act shall take effect on the first day of the 12</w:t>
      </w:r>
      <w:r w:rsidRPr="00F83BD5">
        <w:rPr>
          <w:vertAlign w:val="superscript"/>
        </w:rPr>
        <w:t>th</w:t>
      </w:r>
      <w:r>
        <w:t xml:space="preserve"> month </w:t>
      </w:r>
      <w:r w:rsidRPr="00FF55B8">
        <w:t xml:space="preserve">next following the date of the enactment, except the Commissioner of Human Services may take any anticipatory action in advance as shall be necessary for the implementation of this act.  </w:t>
      </w:r>
    </w:p>
    <w:p w:rsidR="00AA0C4E" w:rsidRDefault="00AA0C4E" w:rsidP="00AA0C4E"/>
    <w:p w:rsidR="00AA0C4E" w:rsidRPr="00CE7BD8" w:rsidRDefault="00AA0C4E" w:rsidP="00AA0C4E"/>
    <w:p w:rsidR="00AA0C4E" w:rsidRPr="00AA7880" w:rsidRDefault="00AA0C4E" w:rsidP="00AA0C4E">
      <w:pPr>
        <w:jc w:val="center"/>
      </w:pPr>
      <w:r w:rsidRPr="00D71D68">
        <w:t>STATEMENT</w:t>
      </w:r>
    </w:p>
    <w:p w:rsidR="00AA0C4E" w:rsidRDefault="00AA0C4E" w:rsidP="00AA0C4E"/>
    <w:p w:rsidR="00AA0C4E" w:rsidRDefault="00AA0C4E" w:rsidP="00AA0C4E">
      <w:r>
        <w:tab/>
        <w:t>This bill would expand the availability of the NJ FamilyCare Advantage program. The program provides an opportunity for individuals to purchase health care coverage through the Medicaid program. This coverage would be known as the NJ FamilyCare Advantage health care plan and would be available for purchase to all individuals in the State, who are not eligible for Medicaid or NJ FamilyCare.</w:t>
      </w:r>
    </w:p>
    <w:p w:rsidR="00AA0C4E" w:rsidRPr="00E7752C" w:rsidRDefault="00AA0C4E" w:rsidP="00E7752C">
      <w:r>
        <w:tab/>
        <w:t xml:space="preserve">The bill requires that the NJ FamilyCare Advantage health care plan would need to meet the specifications of a plan which provides the essential health benefits as defined in the Affordable Care Act. The health care plan could then be purchased through the Federal Health Care Exchange. This would allow qualified individuals to access tax credits available when purchasing the NJ FamilyCare Advantage health </w:t>
      </w:r>
      <w:r w:rsidR="0003532B">
        <w:t>care plan through the Exchange.</w:t>
      </w:r>
    </w:p>
    <w:sectPr w:rsidR="00AA0C4E" w:rsidRPr="00E7752C" w:rsidSect="0003532B">
      <w:headerReference w:type="default" r:id="rId13"/>
      <w:footerReference w:type="default" r:id="rId14"/>
      <w:headerReference w:type="first" r:id="rId15"/>
      <w:footerReference w:type="first" r:id="rId16"/>
      <w:pgSz w:w="12240" w:h="20160" w:code="5"/>
      <w:pgMar w:top="1440" w:right="2520" w:bottom="1728" w:left="2880" w:header="1181" w:footer="126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311" w:rsidRDefault="00FE6311">
      <w:r>
        <w:separator/>
      </w:r>
    </w:p>
  </w:endnote>
  <w:endnote w:type="continuationSeparator" w:id="0">
    <w:p w:rsidR="00FE6311" w:rsidRDefault="00FE6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32B" w:rsidRPr="00921C91" w:rsidRDefault="000353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532B" w:rsidRPr="00921C91" w:rsidRDefault="0003532B">
    <w:pPr>
      <w:pStyle w:val="Footer"/>
      <w:rPr>
        <w:szCs w:val="18"/>
      </w:rPr>
    </w:pPr>
  </w:p>
  <w:p w:rsidR="0003532B" w:rsidRPr="00921C91" w:rsidRDefault="000353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532B" w:rsidRDefault="0003532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311" w:rsidRDefault="00FE6311">
      <w:r>
        <w:separator/>
      </w:r>
    </w:p>
  </w:footnote>
  <w:footnote w:type="continuationSeparator" w:id="0">
    <w:p w:rsidR="00FE6311" w:rsidRDefault="00FE6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29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532B" w:rsidRDefault="0003532B" w:rsidP="0003532B">
    <w:pPr>
      <w:pStyle w:val="bpuHeadSpon"/>
    </w:pPr>
    <w:r w:rsidRPr="0003532B">
      <w:rPr>
        <w:rStyle w:val="bpuHeadSponChar"/>
      </w:rPr>
      <w:t>A197</w:t>
    </w:r>
    <w:r>
      <w:t xml:space="preserve"> CARTER, MUKHERJI</w:t>
    </w:r>
  </w:p>
  <w:p w:rsidR="0003532B" w:rsidRDefault="0003532B" w:rsidP="0003532B">
    <w:pPr>
      <w:pStyle w:val="bpuHeadSpon"/>
    </w:pPr>
    <w:r>
      <w:fldChar w:fldCharType="begin"/>
    </w:r>
    <w:r>
      <w:instrText xml:space="preserve"> PAGE  \* MERGEFORMAT </w:instrText>
    </w:r>
    <w:r>
      <w:fldChar w:fldCharType="separate"/>
    </w:r>
    <w:r w:rsidR="001A3719">
      <w:rPr>
        <w:noProof/>
      </w:rPr>
      <w:t>7</w:t>
    </w:r>
    <w:r>
      <w:fldChar w:fldCharType="end"/>
    </w:r>
  </w:p>
  <w:p w:rsidR="0003532B" w:rsidRPr="00AF575C" w:rsidRDefault="0003532B" w:rsidP="000353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532B" w:rsidRDefault="0003532B" w:rsidP="0003532B">
    <w:pPr>
      <w:pStyle w:val="bpuHeadSpon"/>
    </w:pPr>
    <w:r w:rsidRPr="0003532B">
      <w:rPr>
        <w:rStyle w:val="bpuHeadSponChar"/>
      </w:rPr>
      <w:t>A197</w:t>
    </w:r>
    <w:r>
      <w:t xml:space="preserve"> CARTER, MUKHERJI</w:t>
    </w:r>
  </w:p>
  <w:p w:rsidR="0003532B" w:rsidRDefault="0003532B" w:rsidP="0003532B">
    <w:pPr>
      <w:pStyle w:val="bpuHeadSpon"/>
    </w:pPr>
    <w:r>
      <w:fldChar w:fldCharType="begin"/>
    </w:r>
    <w:r>
      <w:instrText xml:space="preserve"> PAGE  \* MERGEFORMAT </w:instrText>
    </w:r>
    <w:r>
      <w:fldChar w:fldCharType="separate"/>
    </w:r>
    <w:r w:rsidR="001A3719">
      <w:rPr>
        <w:noProof/>
      </w:rPr>
      <w:t>2</w:t>
    </w:r>
    <w:r>
      <w:fldChar w:fldCharType="end"/>
    </w:r>
  </w:p>
  <w:p w:rsidR="0003532B" w:rsidRDefault="0003532B" w:rsidP="000353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311"/>
    <w:rsid w:val="00000169"/>
    <w:rsid w:val="00004D4D"/>
    <w:rsid w:val="00007B70"/>
    <w:rsid w:val="00007DDD"/>
    <w:rsid w:val="00010512"/>
    <w:rsid w:val="00011BAB"/>
    <w:rsid w:val="000154F3"/>
    <w:rsid w:val="000203E7"/>
    <w:rsid w:val="00020E5B"/>
    <w:rsid w:val="000219C8"/>
    <w:rsid w:val="00030BB1"/>
    <w:rsid w:val="0003532B"/>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71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7ED"/>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39A8"/>
    <w:rsid w:val="009467BF"/>
    <w:rsid w:val="0094723D"/>
    <w:rsid w:val="0094775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C4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169"/>
    <w:rsid w:val="00E44D94"/>
    <w:rsid w:val="00E500AD"/>
    <w:rsid w:val="00E53E99"/>
    <w:rsid w:val="00E66E37"/>
    <w:rsid w:val="00E73613"/>
    <w:rsid w:val="00E73A9B"/>
    <w:rsid w:val="00E74087"/>
    <w:rsid w:val="00E7752C"/>
    <w:rsid w:val="00E8330C"/>
    <w:rsid w:val="00E84646"/>
    <w:rsid w:val="00E875D8"/>
    <w:rsid w:val="00E87B2A"/>
    <w:rsid w:val="00EA5914"/>
    <w:rsid w:val="00EB0958"/>
    <w:rsid w:val="00EB167F"/>
    <w:rsid w:val="00EB28D8"/>
    <w:rsid w:val="00EB6042"/>
    <w:rsid w:val="00EB71AE"/>
    <w:rsid w:val="00EC050B"/>
    <w:rsid w:val="00EE29B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31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F92DD5-D40F-43EE-A9F2-F912AAC7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5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CFF55-246E-4695-86A1-A8978E110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2482</Words>
  <Characters>13786</Characters>
  <Application>Microsoft Office Word</Application>
  <DocSecurity>0</DocSecurity>
  <Lines>307</Lines>
  <Paragraphs>70</Paragraphs>
  <ScaleCrop>false</ScaleCrop>
  <HeadingPairs>
    <vt:vector size="2" baseType="variant">
      <vt:variant>
        <vt:lpstr>Title</vt:lpstr>
      </vt:variant>
      <vt:variant>
        <vt:i4>1</vt:i4>
      </vt:variant>
    </vt:vector>
  </HeadingPairs>
  <TitlesOfParts>
    <vt:vector size="1" baseType="lpstr">
      <vt:lpstr>A197</vt:lpstr>
    </vt:vector>
  </TitlesOfParts>
  <Manager>R229</Manager>
  <Company>OFFICE of LEGISLATIVE SERVICES</Company>
  <LinksUpToDate>false</LinksUpToDate>
  <CharactersWithSpaces>16305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dc:title>
  <dc:creator>Assemblywoman  CARTER, Assemblyman  MUKHERJI</dc:creator>
  <cp:keywords>A197|7|LP |234|0|0|!|0|</cp:keywords>
  <dc:description>PREFILED 2020</dc:description>
  <cp:lastModifiedBy>Bell, Careema</cp:lastModifiedBy>
  <cp:revision>2</cp:revision>
  <cp:lastPrinted>2019-11-25T16:57:00Z</cp:lastPrinted>
  <dcterms:created xsi:type="dcterms:W3CDTF">2019-12-02T14:53:00Z</dcterms:created>
  <dcterms:modified xsi:type="dcterms:W3CDTF">2019-12-02T14:53:00Z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