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13" w:rsidRDefault="00154B13" w:rsidP="00154B13">
      <w:pPr>
        <w:pStyle w:val="bpuBill"/>
      </w:pPr>
      <w:bookmarkStart w:id="0" w:name="bpuFrontPg"/>
      <w:bookmarkStart w:id="1" w:name="_GoBack"/>
      <w:bookmarkEnd w:id="0"/>
      <w:bookmarkEnd w:id="1"/>
      <w:r>
        <w:t xml:space="preserve">ASSEMBLY, No. 218 </w:t>
      </w:r>
    </w:p>
    <w:p w:rsidR="00154B13" w:rsidRPr="00154B13" w:rsidRDefault="00154B13" w:rsidP="00154B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2510190" r:id="rId8"/>
        </w:object>
      </w:r>
    </w:p>
    <w:p w:rsidR="00154B13" w:rsidRDefault="00154B13" w:rsidP="00154B13">
      <w:pPr>
        <w:pStyle w:val="bpuState"/>
      </w:pPr>
      <w:r>
        <w:t>STATE OF NEW JERSEY</w:t>
      </w:r>
    </w:p>
    <w:p w:rsidR="00154B13" w:rsidRDefault="00154B13" w:rsidP="00154B13">
      <w:pPr>
        <w:pStyle w:val="bpuLegislature"/>
      </w:pPr>
      <w:r>
        <w:t>219th LEGISLATURE</w:t>
      </w:r>
    </w:p>
    <w:p w:rsidR="00154B13" w:rsidRDefault="00154B13" w:rsidP="00154B13">
      <w:pPr>
        <w:pStyle w:val="bpuWpGraphic"/>
      </w:pPr>
      <w:r>
        <w:object w:dxaOrig="8985" w:dyaOrig="255">
          <v:shape id="_x0000_i1026" type="#_x0000_t75" style="width:6in;height:11.5pt" o:ole="">
            <v:imagedata r:id="rId7" o:title=""/>
          </v:shape>
          <o:OLEObject Type="Embed" ProgID="WPWin6.1" ShapeID="_x0000_i1026" DrawAspect="Content" ObjectID="_1642510191" r:id="rId9"/>
        </w:object>
      </w:r>
      <w:r>
        <w:t xml:space="preserve">  </w:t>
      </w:r>
    </w:p>
    <w:p w:rsidR="00154B13" w:rsidRDefault="00154B13" w:rsidP="00154B13">
      <w:pPr>
        <w:pStyle w:val="bpuIntro"/>
      </w:pPr>
      <w:r>
        <w:t>PRE-FILED FOR INTRODUCTION IN THE 2020 SESSION</w:t>
      </w:r>
    </w:p>
    <w:p w:rsidR="00154B13" w:rsidRDefault="00154B13" w:rsidP="00154B13">
      <w:pPr>
        <w:pStyle w:val="bpuIntro"/>
      </w:pPr>
    </w:p>
    <w:p w:rsidR="00154B13" w:rsidRDefault="00154B13" w:rsidP="00154B13">
      <w:pPr>
        <w:pStyle w:val="bpuIntro"/>
        <w:sectPr w:rsidR="00154B13" w:rsidSect="009A6FD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4B13" w:rsidRDefault="00154B13" w:rsidP="00154B13">
      <w:pPr>
        <w:pStyle w:val="bpuIntro"/>
      </w:pPr>
    </w:p>
    <w:p w:rsidR="00154B13" w:rsidRDefault="00154B13" w:rsidP="00154B13">
      <w:pPr>
        <w:pStyle w:val="bpuSponsor"/>
      </w:pPr>
      <w:r>
        <w:t>Sponsored by:</w:t>
      </w:r>
    </w:p>
    <w:p w:rsidR="00154B13" w:rsidRDefault="00154B13" w:rsidP="00154B13">
      <w:pPr>
        <w:pStyle w:val="bpuSponsor"/>
      </w:pPr>
      <w:r>
        <w:t>Assemblywoman  CLEOPATRA G. TUCKER</w:t>
      </w:r>
    </w:p>
    <w:p w:rsidR="00154B13" w:rsidRDefault="00154B13" w:rsidP="00154B13">
      <w:pPr>
        <w:pStyle w:val="bpuSponsor"/>
      </w:pPr>
      <w:r>
        <w:t>District 28 (Essex)</w:t>
      </w:r>
    </w:p>
    <w:p w:rsidR="00154B13" w:rsidRDefault="00154B13" w:rsidP="00154B13">
      <w:pPr>
        <w:pStyle w:val="bpuSponsor"/>
      </w:pPr>
      <w:r>
        <w:t>Assemblyman  ADAM J. TALIAFERRO</w:t>
      </w:r>
    </w:p>
    <w:p w:rsidR="00154B13" w:rsidRDefault="00154B13" w:rsidP="00154B13">
      <w:pPr>
        <w:pStyle w:val="bpuSponsor"/>
      </w:pPr>
      <w:r>
        <w:t>District 3 (Cumberland, Gloucester and Salem)</w:t>
      </w:r>
    </w:p>
    <w:p w:rsidR="00154B13" w:rsidRDefault="00154B13" w:rsidP="00154B13">
      <w:pPr>
        <w:pStyle w:val="bpuSponsor"/>
      </w:pPr>
      <w:r>
        <w:t>Assemblywoman  ANGELA V. MCKNIGHT</w:t>
      </w:r>
    </w:p>
    <w:p w:rsidR="00154B13" w:rsidRDefault="00154B13" w:rsidP="00154B13">
      <w:pPr>
        <w:pStyle w:val="bpuSponsor"/>
      </w:pPr>
      <w:r>
        <w:t>District 31 (Hudson)</w:t>
      </w:r>
    </w:p>
    <w:p w:rsidR="00154B13" w:rsidRDefault="00154B13" w:rsidP="00154B13">
      <w:pPr>
        <w:pStyle w:val="bpuSponsor"/>
      </w:pPr>
    </w:p>
    <w:p w:rsidR="003E3E0D" w:rsidRDefault="009A6FDB" w:rsidP="009A6FDB">
      <w:pPr>
        <w:pStyle w:val="bpuSponsor"/>
      </w:pPr>
      <w:r>
        <w:t>Co-Sponsored by:</w:t>
      </w:r>
    </w:p>
    <w:p w:rsidR="009A6FDB" w:rsidRPr="009A6FDB" w:rsidRDefault="009A6FDB" w:rsidP="009A6FDB">
      <w:pPr>
        <w:pStyle w:val="bpuSponsor"/>
      </w:pPr>
      <w:r w:rsidRPr="009A6FDB">
        <w:t>Assemblywomen Timberlake, Murphy and Assemblyman Caputo</w:t>
      </w:r>
    </w:p>
    <w:p w:rsidR="003E3E0D" w:rsidRDefault="003E3E0D" w:rsidP="003E3E0D"/>
    <w:p w:rsidR="009A6FDB" w:rsidRPr="003E3E0D" w:rsidRDefault="009A6FDB" w:rsidP="003E3E0D"/>
    <w:p w:rsidR="00154B13" w:rsidRDefault="00154B13" w:rsidP="00154B13">
      <w:pPr>
        <w:pStyle w:val="bpuSponsor"/>
      </w:pPr>
    </w:p>
    <w:p w:rsidR="00154B13" w:rsidRDefault="00154B13" w:rsidP="00154B13">
      <w:pPr>
        <w:pStyle w:val="bpuSponsor"/>
      </w:pPr>
    </w:p>
    <w:p w:rsidR="00154B13" w:rsidRDefault="00154B13" w:rsidP="00154B13">
      <w:pPr>
        <w:pStyle w:val="bpuSponsor"/>
      </w:pPr>
      <w:r>
        <w:t>SYNOPSIS</w:t>
      </w:r>
    </w:p>
    <w:p w:rsidR="00154B13" w:rsidRDefault="00154B13" w:rsidP="00154B13">
      <w:pPr>
        <w:pStyle w:val="bpuNormText"/>
      </w:pPr>
      <w:r>
        <w:tab/>
        <w:t xml:space="preserve">Concerns training of employees about access to public facilities for individuals with service or guide dogs. </w:t>
      </w:r>
    </w:p>
    <w:p w:rsidR="00154B13" w:rsidRDefault="00154B13" w:rsidP="00154B13">
      <w:pPr>
        <w:pStyle w:val="bpuNormText"/>
      </w:pPr>
    </w:p>
    <w:p w:rsidR="00154B13" w:rsidRDefault="00154B13" w:rsidP="00154B13">
      <w:pPr>
        <w:pStyle w:val="bpuSponsor"/>
      </w:pPr>
      <w:r>
        <w:t xml:space="preserve">CURRENT VERSION OF TEXT </w:t>
      </w:r>
    </w:p>
    <w:p w:rsidR="00154B13" w:rsidRDefault="00593E9D" w:rsidP="00154B13">
      <w:pPr>
        <w:pStyle w:val="bpuNormText"/>
      </w:pPr>
      <w:r>
        <w:tab/>
        <w:t>As reported by the Assembly Law and Public Safety Committee with technical review.</w:t>
      </w:r>
    </w:p>
    <w:p w:rsidR="00154B13" w:rsidRDefault="00154B13" w:rsidP="00154B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4B13" w:rsidRDefault="00154B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4B13" w:rsidSect="00154B13">
          <w:type w:val="continuous"/>
          <w:pgSz w:w="12240" w:h="20160" w:code="5"/>
          <w:pgMar w:top="2160" w:right="2275" w:bottom="1440" w:left="2275" w:header="72" w:footer="720" w:gutter="0"/>
          <w:pgNumType w:start="1"/>
          <w:cols w:space="720"/>
          <w:docGrid w:linePitch="360"/>
        </w:sectPr>
      </w:pPr>
    </w:p>
    <w:p w:rsidR="00106B93" w:rsidRPr="00406FDF" w:rsidRDefault="00106B93" w:rsidP="00106B93">
      <w:pPr>
        <w:pStyle w:val="HangingAnAct"/>
        <w:rPr>
          <w:rStyle w:val="HangingAnActChar"/>
        </w:rPr>
      </w:pPr>
      <w:r w:rsidRPr="00106B93">
        <w:rPr>
          <w:rStyle w:val="BillHead"/>
        </w:rPr>
        <w:lastRenderedPageBreak/>
        <w:t>An Act</w:t>
      </w:r>
      <w:r w:rsidRPr="006B7FA7">
        <w:rPr>
          <w:rStyle w:val="HangingAnActChar"/>
        </w:rPr>
        <w:t xml:space="preserve"> </w:t>
      </w:r>
      <w:r w:rsidRPr="00507A38">
        <w:t xml:space="preserve">concerning </w:t>
      </w:r>
      <w:r>
        <w:t xml:space="preserve">training of employees about access to public facilities for individuals </w:t>
      </w:r>
      <w:smartTag w:uri="urn:schemas-microsoft-com:office:smarttags" w:element="PersonName">
        <w:r>
          <w:t>with</w:t>
        </w:r>
      </w:smartTag>
      <w:r>
        <w:t xml:space="preserve"> service or guide dogs</w:t>
      </w:r>
      <w:r w:rsidRPr="00507A38">
        <w:t xml:space="preserve"> and supplementing P.L.1945, c.169 (C.10:5-1 et seq.).</w:t>
      </w:r>
    </w:p>
    <w:p w:rsidR="00106B93" w:rsidRPr="00D71D68" w:rsidRDefault="00106B93" w:rsidP="00106B93"/>
    <w:p w:rsidR="00106B93" w:rsidRPr="00AA7880" w:rsidRDefault="00106B93" w:rsidP="00106B93">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place">
          <w:r>
            <w:rPr>
              <w:rStyle w:val="BillLanguage"/>
            </w:rPr>
            <w:t>New Jersey</w:t>
          </w:r>
        </w:smartTag>
      </w:smartTag>
      <w:r>
        <w:rPr>
          <w:rStyle w:val="BillLanguage"/>
        </w:rPr>
        <w:t>:</w:t>
      </w:r>
    </w:p>
    <w:p w:rsidR="00106B93" w:rsidRDefault="00106B93" w:rsidP="00106B93"/>
    <w:p w:rsidR="00106B93" w:rsidRPr="00406FDF" w:rsidRDefault="00106B93" w:rsidP="00106B93">
      <w:r>
        <w:tab/>
        <w:t>1.</w:t>
      </w:r>
      <w:r>
        <w:tab/>
      </w:r>
      <w:r w:rsidRPr="00406FDF">
        <w:t xml:space="preserve">Any employer who has </w:t>
      </w:r>
      <w:r>
        <w:t xml:space="preserve">one or more </w:t>
      </w:r>
      <w:r w:rsidRPr="00406FDF">
        <w:t xml:space="preserve">employees </w:t>
      </w:r>
      <w:r>
        <w:t xml:space="preserve">who </w:t>
      </w:r>
      <w:r w:rsidRPr="00406FDF">
        <w:t>serv</w:t>
      </w:r>
      <w:r>
        <w:t>e</w:t>
      </w:r>
      <w:r w:rsidRPr="00406FDF">
        <w:t xml:space="preserve"> customers or other individuals in </w:t>
      </w:r>
      <w:r>
        <w:t xml:space="preserve">a </w:t>
      </w:r>
      <w:r w:rsidRPr="00406FDF">
        <w:t>place of public accommodation or other public facilit</w:t>
      </w:r>
      <w:r>
        <w:t>y</w:t>
      </w:r>
      <w:r w:rsidRPr="00406FDF">
        <w:t xml:space="preserve">, or </w:t>
      </w:r>
      <w:r>
        <w:t xml:space="preserve">who </w:t>
      </w:r>
      <w:r w:rsidRPr="00406FDF">
        <w:t>otherwise ha</w:t>
      </w:r>
      <w:r>
        <w:t>ve</w:t>
      </w:r>
      <w:r w:rsidRPr="00406FDF">
        <w:t xml:space="preserve"> the ability to provide</w:t>
      </w:r>
      <w:r>
        <w:t xml:space="preserve"> or deny</w:t>
      </w:r>
      <w:r w:rsidRPr="00406FDF">
        <w:t xml:space="preserve"> access to th</w:t>
      </w:r>
      <w:r>
        <w:t>e place</w:t>
      </w:r>
      <w:r w:rsidRPr="00406FDF">
        <w:t xml:space="preserve"> or facilit</w:t>
      </w:r>
      <w:r>
        <w:t>y</w:t>
      </w:r>
      <w:r w:rsidRPr="00406FDF">
        <w:t xml:space="preserve">, shall provide training </w:t>
      </w:r>
      <w:r>
        <w:t xml:space="preserve">to </w:t>
      </w:r>
      <w:r w:rsidRPr="00406FDF">
        <w:t xml:space="preserve">those employees regarding the right of </w:t>
      </w:r>
      <w:r>
        <w:t xml:space="preserve">an </w:t>
      </w:r>
      <w:r w:rsidRPr="00406FDF">
        <w:t>individual</w:t>
      </w:r>
      <w:r>
        <w:t xml:space="preserve"> </w:t>
      </w:r>
      <w:smartTag w:uri="urn:schemas-microsoft-com:office:smarttags" w:element="PersonName">
        <w:r>
          <w:rPr>
            <w:rStyle w:val="HangingAnActChar"/>
          </w:rPr>
          <w:t>with</w:t>
        </w:r>
      </w:smartTag>
      <w:r>
        <w:rPr>
          <w:rStyle w:val="HangingAnActChar"/>
        </w:rPr>
        <w:t xml:space="preserve"> a disability</w:t>
      </w:r>
      <w:r w:rsidRPr="00406FDF">
        <w:t xml:space="preserve"> to have </w:t>
      </w:r>
      <w:r>
        <w:t xml:space="preserve">a </w:t>
      </w:r>
      <w:r w:rsidRPr="00406FDF">
        <w:t>guide or service dog in a place of public accommodation or other public facilit</w:t>
      </w:r>
      <w:r>
        <w:t>y</w:t>
      </w:r>
      <w:r w:rsidRPr="00406FDF">
        <w:t xml:space="preserve"> pursuant to the provisions of P.L.1971, c.130</w:t>
      </w:r>
      <w:r>
        <w:t> </w:t>
      </w:r>
      <w:r w:rsidRPr="00406FDF">
        <w:t xml:space="preserve">(C.10:5-29 et seq.), P.L.1977, c.456 (C.10:5-29.1 et seq.), and the “Americans </w:t>
      </w:r>
      <w:smartTag w:uri="urn:schemas-microsoft-com:office:smarttags" w:element="PersonName">
        <w:r w:rsidRPr="00406FDF">
          <w:t>with</w:t>
        </w:r>
      </w:smartTag>
      <w:r w:rsidRPr="00406FDF">
        <w:t xml:space="preserve"> Disabilities Act” </w:t>
      </w:r>
      <w:r>
        <w:t>of 1990, Pub.L.101-336</w:t>
      </w:r>
      <w:r w:rsidR="00154B13">
        <w:t> </w:t>
      </w:r>
      <w:r w:rsidRPr="00406FDF">
        <w:t>(42</w:t>
      </w:r>
      <w:r w:rsidR="00154B13">
        <w:t> </w:t>
      </w:r>
      <w:r w:rsidRPr="00406FDF">
        <w:t>U.S.C.</w:t>
      </w:r>
      <w:r w:rsidR="00154B13">
        <w:t> </w:t>
      </w:r>
      <w:r w:rsidRPr="00406FDF">
        <w:t>s.12101</w:t>
      </w:r>
      <w:r w:rsidR="00154B13">
        <w:t> </w:t>
      </w:r>
      <w:r w:rsidRPr="00406FDF">
        <w:t>et</w:t>
      </w:r>
      <w:r w:rsidR="00154B13">
        <w:t> </w:t>
      </w:r>
      <w:r w:rsidRPr="00406FDF">
        <w:t>seq.).</w:t>
      </w:r>
      <w:r w:rsidR="00154B13">
        <w:t>  </w:t>
      </w:r>
      <w:r w:rsidRPr="00406FDF">
        <w:t>An employer may satisfy the training require</w:t>
      </w:r>
      <w:r>
        <w:t xml:space="preserve">ments of </w:t>
      </w:r>
      <w:r w:rsidRPr="00406FDF">
        <w:t xml:space="preserve">this section by utilizing training that may be provided at no cost by the Division on Civil Rights in the Department of Law and Public Safety, the New Jersey State Bar </w:t>
      </w:r>
      <w:r>
        <w:t>Association,</w:t>
      </w:r>
      <w:r w:rsidRPr="00406FDF">
        <w:t xml:space="preserve"> or any other entity, or may, at its discretion, implement a training program at its own cost.  The provisions of this section shall be administered and enforced by the </w:t>
      </w:r>
      <w:r>
        <w:t>d</w:t>
      </w:r>
      <w:r w:rsidRPr="00406FDF">
        <w:t xml:space="preserve">ivision pursuant to the authority vested in it by the </w:t>
      </w:r>
      <w:r w:rsidRPr="00D81C88">
        <w:t>"Law Against Discrimination," P.L.1945, c.169 (C.10:5-1 et seq.)</w:t>
      </w:r>
      <w:r>
        <w:t>.  The division shall set minimum standards for the training and make those standards available upon request</w:t>
      </w:r>
      <w:r w:rsidRPr="00406FDF">
        <w:t>.</w:t>
      </w:r>
    </w:p>
    <w:p w:rsidR="00106B93" w:rsidRPr="00D71D68" w:rsidRDefault="00106B93" w:rsidP="00106B93"/>
    <w:p w:rsidR="00106B93" w:rsidRPr="00AA7880" w:rsidRDefault="00106B93" w:rsidP="00106B93">
      <w:r>
        <w:tab/>
        <w:t>2.</w:t>
      </w:r>
      <w:r>
        <w:tab/>
        <w:t>This act shall take effect immediately.</w:t>
      </w:r>
    </w:p>
    <w:sectPr w:rsidR="00106B93" w:rsidRPr="00AA7880" w:rsidSect="00154B1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3AF" w:rsidRDefault="00DA23AF">
      <w:r>
        <w:separator/>
      </w:r>
    </w:p>
  </w:endnote>
  <w:endnote w:type="continuationSeparator" w:id="0">
    <w:p w:rsidR="00DA23AF" w:rsidRDefault="00DA2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E0D" w:rsidRDefault="009A6FDB" w:rsidP="009A6FDB">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3AF" w:rsidRDefault="00DA23AF">
      <w:r>
        <w:separator/>
      </w:r>
    </w:p>
  </w:footnote>
  <w:footnote w:type="continuationSeparator" w:id="0">
    <w:p w:rsidR="00DA23AF" w:rsidRDefault="00DA2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58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4B13" w:rsidRDefault="00154B13" w:rsidP="00154B13">
    <w:pPr>
      <w:pStyle w:val="bpuHeadSpon"/>
    </w:pPr>
    <w:r w:rsidRPr="00154B13">
      <w:rPr>
        <w:rStyle w:val="bpuHeadSponChar"/>
      </w:rPr>
      <w:t>A218</w:t>
    </w:r>
    <w:r>
      <w:t xml:space="preserve"> TUCKER, TALIAFERRO</w:t>
    </w:r>
  </w:p>
  <w:p w:rsidR="00154B13" w:rsidRDefault="00154B13" w:rsidP="00154B13">
    <w:pPr>
      <w:pStyle w:val="bpuHeadSpon"/>
    </w:pPr>
    <w:r>
      <w:fldChar w:fldCharType="begin"/>
    </w:r>
    <w:r>
      <w:instrText xml:space="preserve"> PAGE  \* MERGEFORMAT </w:instrText>
    </w:r>
    <w:r>
      <w:fldChar w:fldCharType="separate"/>
    </w:r>
    <w:r>
      <w:rPr>
        <w:noProof/>
      </w:rPr>
      <w:t>3</w:t>
    </w:r>
    <w:r>
      <w:fldChar w:fldCharType="end"/>
    </w:r>
  </w:p>
  <w:p w:rsidR="00154B13" w:rsidRPr="00AF575C" w:rsidRDefault="00154B13" w:rsidP="00154B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4B13" w:rsidRDefault="00154B13" w:rsidP="00154B13">
    <w:pPr>
      <w:pStyle w:val="bpuHeadSpon"/>
    </w:pPr>
    <w:r w:rsidRPr="00154B13">
      <w:rPr>
        <w:rStyle w:val="bpuHeadSponChar"/>
      </w:rPr>
      <w:t>A218</w:t>
    </w:r>
    <w:r>
      <w:t xml:space="preserve"> TUCKER, TALIAFERRO</w:t>
    </w:r>
  </w:p>
  <w:p w:rsidR="00154B13" w:rsidRDefault="00154B13" w:rsidP="00154B13">
    <w:pPr>
      <w:pStyle w:val="bpuHeadSpon"/>
    </w:pPr>
    <w:r>
      <w:fldChar w:fldCharType="begin"/>
    </w:r>
    <w:r>
      <w:instrText xml:space="preserve"> PAGE  \* MERGEFORMAT </w:instrText>
    </w:r>
    <w:r>
      <w:fldChar w:fldCharType="separate"/>
    </w:r>
    <w:r w:rsidR="00A96FBB">
      <w:rPr>
        <w:noProof/>
      </w:rPr>
      <w:t>2</w:t>
    </w:r>
    <w:r>
      <w:fldChar w:fldCharType="end"/>
    </w:r>
  </w:p>
  <w:p w:rsidR="00154B13" w:rsidRDefault="00154B13" w:rsidP="00154B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3AF"/>
    <w:rsid w:val="00000169"/>
    <w:rsid w:val="00004D4D"/>
    <w:rsid w:val="00007B70"/>
    <w:rsid w:val="00007DDD"/>
    <w:rsid w:val="00010512"/>
    <w:rsid w:val="00011BAB"/>
    <w:rsid w:val="000154F3"/>
    <w:rsid w:val="000203E7"/>
    <w:rsid w:val="00020E5B"/>
    <w:rsid w:val="000219C8"/>
    <w:rsid w:val="000262C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B93"/>
    <w:rsid w:val="0011462B"/>
    <w:rsid w:val="00122532"/>
    <w:rsid w:val="001316C3"/>
    <w:rsid w:val="001330F6"/>
    <w:rsid w:val="00133BED"/>
    <w:rsid w:val="00136CE2"/>
    <w:rsid w:val="00140A92"/>
    <w:rsid w:val="00140FD3"/>
    <w:rsid w:val="00143A99"/>
    <w:rsid w:val="00150A42"/>
    <w:rsid w:val="00153466"/>
    <w:rsid w:val="001540B7"/>
    <w:rsid w:val="00154B1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D38"/>
    <w:rsid w:val="0026254F"/>
    <w:rsid w:val="00266FB9"/>
    <w:rsid w:val="00274341"/>
    <w:rsid w:val="0028159B"/>
    <w:rsid w:val="00296363"/>
    <w:rsid w:val="002A16E7"/>
    <w:rsid w:val="002A71FA"/>
    <w:rsid w:val="002B4DA4"/>
    <w:rsid w:val="002B67F7"/>
    <w:rsid w:val="002C58D4"/>
    <w:rsid w:val="002E1440"/>
    <w:rsid w:val="002E2980"/>
    <w:rsid w:val="002E526D"/>
    <w:rsid w:val="002E6FB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E0D"/>
    <w:rsid w:val="003E7B4E"/>
    <w:rsid w:val="003F145F"/>
    <w:rsid w:val="003F4A22"/>
    <w:rsid w:val="004040F9"/>
    <w:rsid w:val="00406A85"/>
    <w:rsid w:val="0041453D"/>
    <w:rsid w:val="0044404C"/>
    <w:rsid w:val="00462D1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47993"/>
    <w:rsid w:val="005501DB"/>
    <w:rsid w:val="00550854"/>
    <w:rsid w:val="005508CF"/>
    <w:rsid w:val="00560F96"/>
    <w:rsid w:val="0056610D"/>
    <w:rsid w:val="00574518"/>
    <w:rsid w:val="005836AB"/>
    <w:rsid w:val="00585FA1"/>
    <w:rsid w:val="005866AA"/>
    <w:rsid w:val="005876F1"/>
    <w:rsid w:val="00592664"/>
    <w:rsid w:val="0059343F"/>
    <w:rsid w:val="00593E9D"/>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26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D4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FD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FBB"/>
    <w:rsid w:val="00AA2A56"/>
    <w:rsid w:val="00AA3B15"/>
    <w:rsid w:val="00AA6194"/>
    <w:rsid w:val="00AA64D0"/>
    <w:rsid w:val="00AB32D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F1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BF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3AF"/>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B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4:docId w14:val="41AD2AF0"/>
  <w15:docId w15:val="{7E097F06-F856-47D2-9B1D-57547EC1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6F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6FBC"/>
    <w:rPr>
      <w:rFonts w:ascii="Segoe UI" w:hAnsi="Segoe UI" w:cs="Segoe UI"/>
      <w:spacing w:val="4"/>
      <w:sz w:val="18"/>
      <w:szCs w:val="18"/>
    </w:rPr>
  </w:style>
  <w:style w:type="character" w:styleId="LineNumber">
    <w:name w:val="line number"/>
    <w:basedOn w:val="DefaultParagraphFont"/>
    <w:semiHidden/>
    <w:unhideWhenUsed/>
    <w:rsid w:val="00154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75F75-5817-468D-9834-2D90AB1D0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336</Words>
  <Characters>1806</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A218 TR</vt:lpstr>
    </vt:vector>
  </TitlesOfParts>
  <Manager>R224</Manager>
  <Company>OFFICE of LEGISLATIVE SERVICES</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 TR</dc:title>
  <dc:creator>Assemblywoman  TUCKER, Assemblyman  TALIAFERRO</dc:creator>
  <cp:keywords>A218|2|LP |276|0|276|!|0|</cp:keywords>
  <dc:description>PREFILED 2020_x000d_
T/R 1/27/20</dc:description>
  <cp:lastModifiedBy>Todaro, Vivian</cp:lastModifiedBy>
  <cp:revision>2</cp:revision>
  <cp:lastPrinted>2020-02-06T21:02:00Z</cp:lastPrinted>
  <dcterms:created xsi:type="dcterms:W3CDTF">2020-02-06T21:03:00Z</dcterms:created>
  <dcterms:modified xsi:type="dcterms:W3CDTF">2020-02-06T21:03:00Z</dcterms:modified>
  <cp:category>s.1:C.10:5-29.12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