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52C" w:rsidRDefault="004B052C" w:rsidP="004B052C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235 </w:t>
      </w:r>
    </w:p>
    <w:p w:rsidR="004B052C" w:rsidRPr="004B052C" w:rsidRDefault="004B052C" w:rsidP="004B052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7400800" r:id="rId8"/>
        </w:object>
      </w:r>
    </w:p>
    <w:p w:rsidR="004B052C" w:rsidRDefault="004B052C" w:rsidP="004B052C">
      <w:pPr>
        <w:pStyle w:val="bpuState"/>
      </w:pPr>
      <w:r>
        <w:t>STATE OF NEW JERSEY</w:t>
      </w:r>
    </w:p>
    <w:p w:rsidR="004B052C" w:rsidRDefault="004B052C" w:rsidP="004B052C">
      <w:pPr>
        <w:pStyle w:val="bpuLegislature"/>
      </w:pPr>
      <w:r>
        <w:t>219th LEGISLATURE</w:t>
      </w:r>
    </w:p>
    <w:p w:rsidR="004B052C" w:rsidRDefault="004B052C" w:rsidP="004B052C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7400801" r:id="rId9"/>
        </w:object>
      </w:r>
      <w:r>
        <w:t xml:space="preserve">  </w:t>
      </w:r>
    </w:p>
    <w:p w:rsidR="004B052C" w:rsidRDefault="004B052C" w:rsidP="004B052C">
      <w:pPr>
        <w:pStyle w:val="bpuIntro"/>
      </w:pPr>
      <w:r>
        <w:t>PRE-FILED FOR INTRODUCTION IN THE 2020 SESSION</w:t>
      </w:r>
    </w:p>
    <w:p w:rsidR="004B052C" w:rsidRDefault="004B052C" w:rsidP="004B052C">
      <w:pPr>
        <w:pStyle w:val="bpuIntro"/>
      </w:pPr>
    </w:p>
    <w:p w:rsidR="004B052C" w:rsidRDefault="004B052C" w:rsidP="004B052C">
      <w:pPr>
        <w:pStyle w:val="bpuIntro"/>
        <w:sectPr w:rsidR="004B052C" w:rsidSect="002D7F00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4B052C" w:rsidRDefault="004B052C" w:rsidP="004B052C">
      <w:pPr>
        <w:pStyle w:val="bpuIntro"/>
      </w:pPr>
    </w:p>
    <w:p w:rsidR="004B052C" w:rsidRDefault="004B052C" w:rsidP="004B052C">
      <w:pPr>
        <w:pStyle w:val="bpuSponsor"/>
      </w:pPr>
      <w:r>
        <w:t>Sponsored by:</w:t>
      </w:r>
    </w:p>
    <w:p w:rsidR="004B052C" w:rsidRDefault="004B052C" w:rsidP="004B052C">
      <w:pPr>
        <w:pStyle w:val="bpuSponsor"/>
      </w:pPr>
      <w:r>
        <w:t>Assemblyman  WAYNE P. DEANGELO</w:t>
      </w:r>
    </w:p>
    <w:p w:rsidR="004B052C" w:rsidRDefault="004B052C" w:rsidP="004B052C">
      <w:pPr>
        <w:pStyle w:val="bpuSponsor"/>
      </w:pPr>
      <w:r>
        <w:t>District 14 (Mercer and Middlesex)</w:t>
      </w:r>
    </w:p>
    <w:p w:rsidR="004B052C" w:rsidRDefault="004B052C" w:rsidP="004B052C">
      <w:pPr>
        <w:pStyle w:val="bpuSponsor"/>
      </w:pPr>
      <w:r>
        <w:t>Assemblyman  ADAM J. TALIAFERRO</w:t>
      </w:r>
    </w:p>
    <w:p w:rsidR="004B052C" w:rsidRDefault="004B052C" w:rsidP="004B052C">
      <w:pPr>
        <w:pStyle w:val="bpuSponsor"/>
      </w:pPr>
      <w:r>
        <w:t>District 3 (Cumberland, Gloucester and Salem)</w:t>
      </w:r>
    </w:p>
    <w:p w:rsidR="004B052C" w:rsidRDefault="004B052C" w:rsidP="004B052C">
      <w:pPr>
        <w:pStyle w:val="bpuSponsor"/>
      </w:pPr>
      <w:r>
        <w:t>Assemblywoman  CAROL A. MURPHY</w:t>
      </w:r>
    </w:p>
    <w:p w:rsidR="004B052C" w:rsidRDefault="004B052C" w:rsidP="004B052C">
      <w:pPr>
        <w:pStyle w:val="bpuSponsor"/>
      </w:pPr>
      <w:r>
        <w:t>District 7 (Burlington)</w:t>
      </w:r>
    </w:p>
    <w:p w:rsidR="004B052C" w:rsidRDefault="004B052C" w:rsidP="004B052C">
      <w:pPr>
        <w:pStyle w:val="bpuSponsor"/>
      </w:pPr>
    </w:p>
    <w:p w:rsidR="00134793" w:rsidRDefault="002D7F00" w:rsidP="002D7F00">
      <w:pPr>
        <w:pStyle w:val="bpuSponsor"/>
      </w:pPr>
      <w:r>
        <w:t>Co-Sponsored by:</w:t>
      </w:r>
    </w:p>
    <w:p w:rsidR="002D7F00" w:rsidRPr="002D7F00" w:rsidRDefault="002D7F00" w:rsidP="002D7F00">
      <w:pPr>
        <w:pStyle w:val="bpuSponsor"/>
      </w:pPr>
      <w:r w:rsidRPr="002D7F00">
        <w:t xml:space="preserve">Assemblymen Benson and </w:t>
      </w:r>
      <w:proofErr w:type="spellStart"/>
      <w:r w:rsidRPr="002D7F00">
        <w:t>S.Kean</w:t>
      </w:r>
      <w:proofErr w:type="spellEnd"/>
    </w:p>
    <w:p w:rsidR="00134793" w:rsidRDefault="00134793" w:rsidP="00134793"/>
    <w:p w:rsidR="002D7F00" w:rsidRPr="00134793" w:rsidRDefault="002D7F00" w:rsidP="00134793"/>
    <w:p w:rsidR="004B052C" w:rsidRDefault="004B052C" w:rsidP="004B052C">
      <w:pPr>
        <w:pStyle w:val="bpuSponsor"/>
      </w:pPr>
    </w:p>
    <w:p w:rsidR="004B052C" w:rsidRDefault="004B052C" w:rsidP="004B052C">
      <w:pPr>
        <w:pStyle w:val="bpuSponsor"/>
      </w:pPr>
    </w:p>
    <w:p w:rsidR="004B052C" w:rsidRDefault="004B052C" w:rsidP="004B052C">
      <w:pPr>
        <w:pStyle w:val="bpuSponsor"/>
      </w:pPr>
      <w:r>
        <w:t>SYNOPSIS</w:t>
      </w:r>
    </w:p>
    <w:p w:rsidR="004B052C" w:rsidRDefault="004B052C" w:rsidP="004B052C">
      <w:pPr>
        <w:pStyle w:val="bpuNormText"/>
      </w:pPr>
      <w:r>
        <w:tab/>
        <w:t xml:space="preserve">Establishes a gross income tax credit for attendance at New Jersey county colleges. </w:t>
      </w:r>
    </w:p>
    <w:p w:rsidR="004B052C" w:rsidRDefault="004B052C" w:rsidP="004B052C">
      <w:pPr>
        <w:pStyle w:val="bpuNormText"/>
      </w:pPr>
    </w:p>
    <w:p w:rsidR="004B052C" w:rsidRDefault="004B052C" w:rsidP="004B052C">
      <w:pPr>
        <w:pStyle w:val="bpuSponsor"/>
      </w:pPr>
      <w:r>
        <w:t xml:space="preserve">CURRENT VERSION OF TEXT </w:t>
      </w:r>
    </w:p>
    <w:p w:rsidR="004B052C" w:rsidRDefault="004B052C" w:rsidP="004B052C">
      <w:pPr>
        <w:pStyle w:val="bpuNormText"/>
      </w:pPr>
      <w:r>
        <w:tab/>
        <w:t>Introduced Pending Technical Review by Legislative Counsel.</w:t>
      </w:r>
    </w:p>
    <w:p w:rsidR="004B052C" w:rsidRDefault="004B052C" w:rsidP="004B052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4B052C" w:rsidRDefault="004B052C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4B052C" w:rsidSect="004B052C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821D5D" w:rsidRDefault="00821D5D" w:rsidP="00821D5D">
      <w:pPr>
        <w:pStyle w:val="HangingAnAct"/>
      </w:pPr>
      <w:r w:rsidRPr="00821D5D">
        <w:rPr>
          <w:rStyle w:val="BillHead"/>
        </w:rPr>
        <w:lastRenderedPageBreak/>
        <w:t>An Act</w:t>
      </w:r>
      <w:r>
        <w:t xml:space="preserve"> establishing a gross income tax credit for taxpayers and their dependents attending </w:t>
      </w:r>
      <w:smartTag w:uri="urn:schemas-microsoft-com:office:smarttags" w:element="place">
        <w:smartTag w:uri="urn:schemas-microsoft-com:office:smarttags" w:element="State">
          <w:r>
            <w:t>New Jersey</w:t>
          </w:r>
        </w:smartTag>
      </w:smartTag>
      <w:r>
        <w:t xml:space="preserve"> county colleges, supplementing Title 54A of the New Jersey Statutes.</w:t>
      </w:r>
    </w:p>
    <w:p w:rsidR="00821D5D" w:rsidRDefault="00821D5D" w:rsidP="00821D5D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821D5D" w:rsidRDefault="00821D5D" w:rsidP="00821D5D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>
        <w:rPr>
          <w:b/>
          <w:smallCaps/>
        </w:rPr>
        <w:t>Be It Enacted</w:t>
      </w:r>
      <w:r>
        <w:t xml:space="preserve"> </w:t>
      </w:r>
      <w:r>
        <w:rPr>
          <w:i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i/>
            </w:rPr>
            <w:t>New Jersey</w:t>
          </w:r>
        </w:smartTag>
      </w:smartTag>
      <w:r>
        <w:rPr>
          <w:i/>
        </w:rPr>
        <w:t>:</w:t>
      </w:r>
    </w:p>
    <w:p w:rsidR="00821D5D" w:rsidRDefault="00821D5D" w:rsidP="00821D5D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821D5D" w:rsidRDefault="00821D5D" w:rsidP="00821D5D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1.</w:t>
      </w:r>
      <w:r>
        <w:tab/>
        <w:t>a.  A taxpayer who has paid one-half or more of the costs of tuition and maintenance of a dependent under the age of 22 years in attendance at a New Jersey county college shall be allowed a credit against the tax otherwise due pursuant to the "New Jersey Gross Income Tax Act," N.J.S.54A:1-1 et seq., in an amount equal to the amount of the costs of tuition and maintenance paid up to a maximum credit of $750 for a dependent in attendance on a full-time basis and in an amount equal to one-half of the amount of the costs of tuition and maintenance paid up to a maximum credit of $375 for a dependent in attendance on a part-time basis having completed at least six credits per semester.  No credit shall be allowed under this subsection for a taxable year if the taxpayer has claimed a deduction for the dependent pursuant to section 1 of P.L.1976, c.84 (C.54A:3-1.1) for that taxable year.</w:t>
      </w:r>
    </w:p>
    <w:p w:rsidR="00821D5D" w:rsidRDefault="00821D5D" w:rsidP="00821D5D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b.</w:t>
      </w:r>
      <w:r>
        <w:tab/>
        <w:t>A taxpayer who has paid costs of tuition and maintenance for the taxpayer's attendance at a New Jersey county college shall be allowed a credit against the tax otherwise due  pursuant to the "New Jersey Gross Income Tax Act," N.J.S.54A:1-1 et seq., in an amount equal to the amount of the costs of tuition and maintenance paid up to a maximum credit of $750 for the taxpayer's attendance on a full time basis and in an amount equal to one-half of the amount of the costs of tuition and maintenance paid up to a maximum credit of $375 for the taxpayer's attendance on a part-time basis having completed at least six credits per semester.  No credit shall be allowed under this subsection for a taxable year if the taxpayer in attendance at a county college is a dependent of another taxpayer who claims a credit for the taxpayer in attendance at a county college under subsection a. of this section for that taxable year.</w:t>
      </w:r>
    </w:p>
    <w:p w:rsidR="00821D5D" w:rsidRDefault="00821D5D" w:rsidP="00821D5D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821D5D" w:rsidRDefault="00821D5D" w:rsidP="00821D5D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2.</w:t>
      </w:r>
      <w:r>
        <w:tab/>
        <w:t>This act shall take effect immediately and shall apply to taxable years beginning after the date of enactment.</w:t>
      </w:r>
    </w:p>
    <w:p w:rsidR="00821D5D" w:rsidRDefault="00821D5D" w:rsidP="00821D5D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821D5D" w:rsidRDefault="00821D5D" w:rsidP="00821D5D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821D5D" w:rsidRDefault="00821D5D" w:rsidP="00821D5D">
      <w:pPr>
        <w:widowControl w:val="0"/>
        <w:tabs>
          <w:tab w:val="center" w:pos="3420"/>
        </w:tabs>
        <w:spacing w:line="287" w:lineRule="auto"/>
        <w:jc w:val="center"/>
      </w:pPr>
      <w:r>
        <w:t>STATEMENT</w:t>
      </w:r>
    </w:p>
    <w:p w:rsidR="00821D5D" w:rsidRDefault="00821D5D" w:rsidP="00821D5D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821D5D" w:rsidRDefault="00821D5D" w:rsidP="00821D5D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 xml:space="preserve">This bill encourages greater opportunities for attendance at county colleges by establishing a $750 gross income tax credit for payment of tuition and maintenance costs for full time attendance, and a $375 credit for part-time attendance, at a New Jersey county college paid by a taxpayer either for a dependent under 22 years of age or for the taxpayer's own attendance at a county college.  These tax credits provide tax savings that can be used to finance a significant portion of a county college student’s tuition.  </w:t>
      </w:r>
    </w:p>
    <w:p w:rsidR="00821D5D" w:rsidRPr="00E7752C" w:rsidRDefault="00821D5D" w:rsidP="004B052C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 xml:space="preserve">The county community college system, comprised of 19 institutions, provides access to higher education for a broad range of </w:t>
      </w:r>
      <w:smartTag w:uri="urn:schemas-microsoft-com:office:smarttags" w:element="place">
        <w:smartTag w:uri="urn:schemas-microsoft-com:office:smarttags" w:element="State">
          <w:r>
            <w:t>New Jersey</w:t>
          </w:r>
        </w:smartTag>
      </w:smartTag>
      <w:r>
        <w:t xml:space="preserve"> residents who might otherwise be denied the benefits of a college education.  This tax credit can provide a substantial financial subsidy for those taxpayers who are pursuing this gateway to a post-secondary education for themselves or their dependents.</w:t>
      </w:r>
    </w:p>
    <w:sectPr w:rsidR="00821D5D" w:rsidRPr="00E7752C" w:rsidSect="004B052C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0204" w:rsidRDefault="002F0204">
      <w:r>
        <w:separator/>
      </w:r>
    </w:p>
  </w:endnote>
  <w:endnote w:type="continuationSeparator" w:id="0">
    <w:p w:rsidR="002F0204" w:rsidRDefault="002F0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4793" w:rsidRDefault="002D7F00" w:rsidP="002D7F00">
    <w:pPr>
      <w:pStyle w:val="sponUdate"/>
    </w:pPr>
    <w:r>
      <w:t>(Sponsorship Updated As Of: 3/15/2021)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0204" w:rsidRDefault="002F0204">
      <w:r>
        <w:separator/>
      </w:r>
    </w:p>
  </w:footnote>
  <w:footnote w:type="continuationSeparator" w:id="0">
    <w:p w:rsidR="002F0204" w:rsidRDefault="002F02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E555D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4B052C" w:rsidRDefault="004B052C" w:rsidP="004B052C">
    <w:pPr>
      <w:pStyle w:val="bpuHeadSpon"/>
    </w:pPr>
    <w:r w:rsidRPr="004B052C">
      <w:rPr>
        <w:rStyle w:val="bpuHeadSponChar"/>
      </w:rPr>
      <w:t>A235</w:t>
    </w:r>
    <w:r>
      <w:t xml:space="preserve"> DEANGELO, TALIAFERRO</w:t>
    </w:r>
  </w:p>
  <w:p w:rsidR="004B052C" w:rsidRDefault="004B052C" w:rsidP="004B052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555DE">
      <w:rPr>
        <w:noProof/>
      </w:rPr>
      <w:t>3</w:t>
    </w:r>
    <w:r>
      <w:fldChar w:fldCharType="end"/>
    </w:r>
  </w:p>
  <w:p w:rsidR="004B052C" w:rsidRPr="00AF575C" w:rsidRDefault="004B052C" w:rsidP="004B052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4B052C" w:rsidRDefault="004B052C" w:rsidP="004B052C">
    <w:pPr>
      <w:pStyle w:val="bpuHeadSpon"/>
    </w:pPr>
    <w:r w:rsidRPr="004B052C">
      <w:rPr>
        <w:rStyle w:val="bpuHeadSponChar"/>
      </w:rPr>
      <w:t>A235</w:t>
    </w:r>
    <w:r>
      <w:t xml:space="preserve"> DEANGELO, TALIAFERRO</w:t>
    </w:r>
  </w:p>
  <w:p w:rsidR="004B052C" w:rsidRDefault="004B052C" w:rsidP="004B052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555DE">
      <w:rPr>
        <w:noProof/>
      </w:rPr>
      <w:t>2</w:t>
    </w:r>
    <w:r>
      <w:fldChar w:fldCharType="end"/>
    </w:r>
  </w:p>
  <w:p w:rsidR="004B052C" w:rsidRDefault="004B052C" w:rsidP="004B052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204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1D29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4793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7D7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D7F00"/>
    <w:rsid w:val="002E1440"/>
    <w:rsid w:val="002E2980"/>
    <w:rsid w:val="002F0204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52C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4F57D9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21D5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4BCF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1BBF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C7BDA"/>
    <w:rsid w:val="00BD79EC"/>
    <w:rsid w:val="00BE204A"/>
    <w:rsid w:val="00BE26FC"/>
    <w:rsid w:val="00BF23C7"/>
    <w:rsid w:val="00BF7456"/>
    <w:rsid w:val="00C035F3"/>
    <w:rsid w:val="00C078A1"/>
    <w:rsid w:val="00C3401C"/>
    <w:rsid w:val="00C43A17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35229"/>
    <w:rsid w:val="00D41401"/>
    <w:rsid w:val="00D57B94"/>
    <w:rsid w:val="00D6038F"/>
    <w:rsid w:val="00D66913"/>
    <w:rsid w:val="00D72DA0"/>
    <w:rsid w:val="00D72F01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04FF"/>
    <w:rsid w:val="00E44D94"/>
    <w:rsid w:val="00E500AD"/>
    <w:rsid w:val="00E53E99"/>
    <w:rsid w:val="00E555DE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4:docId w14:val="513933A4"/>
  <w15:docId w15:val="{8A9BAC48-A0FB-4A20-BCB6-2599F9CD7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C43A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43A17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B0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EBC430-65D4-4DBA-A535-41BC9B28A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609</Words>
  <Characters>3023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A235</vt:lpstr>
    </vt:vector>
  </TitlesOfParts>
  <Manager>R229</Manager>
  <Company>OFFICE of LEGISLATIVE SERVICES</Company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A235</dc:title>
  <dc:creator>Assemblyman  DEANGELO, Assemblyman  TALIAFERRO</dc:creator>
  <cp:keywords>A235|3|RF |282|0|0|!|0|</cp:keywords>
  <dc:description>PREFILED 2020</dc:description>
  <cp:lastModifiedBy>Todaro, Vivian</cp:lastModifiedBy>
  <cp:revision>2</cp:revision>
  <cp:lastPrinted>2021-03-16T15:53:00Z</cp:lastPrinted>
  <dcterms:created xsi:type="dcterms:W3CDTF">2021-03-16T15:53:00Z</dcterms:created>
  <dcterms:modified xsi:type="dcterms:W3CDTF">2021-03-16T15:53:00Z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