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37F" w:rsidRDefault="0068137F" w:rsidP="0068137F">
      <w:pPr>
        <w:pStyle w:val="bpuBill"/>
      </w:pPr>
      <w:bookmarkStart w:id="0" w:name="bpuFrontPg"/>
      <w:bookmarkEnd w:id="0"/>
      <w:r>
        <w:t xml:space="preserve">ASSEMBLY, No. 259 </w:t>
      </w:r>
    </w:p>
    <w:p w:rsidR="0068137F" w:rsidRPr="0068137F" w:rsidRDefault="0068137F" w:rsidP="006813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454422" r:id="rId8"/>
        </w:object>
      </w:r>
    </w:p>
    <w:p w:rsidR="0068137F" w:rsidRDefault="0068137F" w:rsidP="0068137F">
      <w:pPr>
        <w:pStyle w:val="bpuState"/>
      </w:pPr>
      <w:r>
        <w:t>STATE OF NEW JERSEY</w:t>
      </w:r>
    </w:p>
    <w:p w:rsidR="0068137F" w:rsidRDefault="0068137F" w:rsidP="0068137F">
      <w:pPr>
        <w:pStyle w:val="bpuLegislature"/>
      </w:pPr>
      <w:r>
        <w:t>219th LEGISLATURE</w:t>
      </w:r>
    </w:p>
    <w:p w:rsidR="0068137F" w:rsidRDefault="0068137F" w:rsidP="0068137F">
      <w:pPr>
        <w:pStyle w:val="bpuWpGraphic"/>
      </w:pPr>
      <w:r>
        <w:object w:dxaOrig="8985" w:dyaOrig="255">
          <v:shape id="_x0000_i1026" type="#_x0000_t75" style="width:6in;height:12pt" o:ole="">
            <v:imagedata r:id="rId7" o:title=""/>
          </v:shape>
          <o:OLEObject Type="Embed" ProgID="WPWin6.1" ShapeID="_x0000_i1026" DrawAspect="Content" ObjectID="_1648454423" r:id="rId9"/>
        </w:object>
      </w:r>
      <w:r>
        <w:t xml:space="preserve">  </w:t>
      </w:r>
    </w:p>
    <w:p w:rsidR="0068137F" w:rsidRDefault="0068137F" w:rsidP="0068137F">
      <w:pPr>
        <w:pStyle w:val="bpuIntro"/>
      </w:pPr>
      <w:r>
        <w:t>PRE-FILED FOR INTRODUCTION IN THE 2020 SESSION</w:t>
      </w:r>
    </w:p>
    <w:p w:rsidR="0068137F" w:rsidRDefault="0068137F" w:rsidP="0068137F">
      <w:pPr>
        <w:pStyle w:val="bpuIntro"/>
      </w:pPr>
    </w:p>
    <w:p w:rsidR="0068137F" w:rsidRDefault="0068137F" w:rsidP="0068137F">
      <w:pPr>
        <w:pStyle w:val="bpuIntro"/>
        <w:sectPr w:rsidR="0068137F" w:rsidSect="00D533A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8137F" w:rsidRDefault="0068137F" w:rsidP="0068137F">
      <w:pPr>
        <w:pStyle w:val="bpuIntro"/>
      </w:pPr>
    </w:p>
    <w:p w:rsidR="0068137F" w:rsidRDefault="0068137F" w:rsidP="0068137F">
      <w:pPr>
        <w:pStyle w:val="bpuSponsor"/>
      </w:pPr>
      <w:r>
        <w:t>Sponsored by:</w:t>
      </w:r>
    </w:p>
    <w:p w:rsidR="0068137F" w:rsidRDefault="0068137F" w:rsidP="0068137F">
      <w:pPr>
        <w:pStyle w:val="bpuSponsor"/>
      </w:pPr>
      <w:r>
        <w:t>Assemblyman  WAYNE P. DEANGELO</w:t>
      </w:r>
    </w:p>
    <w:p w:rsidR="0068137F" w:rsidRDefault="0068137F" w:rsidP="0068137F">
      <w:pPr>
        <w:pStyle w:val="bpuSponsor"/>
      </w:pPr>
      <w:r>
        <w:t>District 14 (Mercer and Middlesex)</w:t>
      </w:r>
    </w:p>
    <w:p w:rsidR="0068137F" w:rsidRDefault="00D533AA" w:rsidP="00D533AA">
      <w:pPr>
        <w:pStyle w:val="bpuSponsor"/>
      </w:pPr>
      <w:r>
        <w:t>Assemblyman  RAJ MUKHERJI</w:t>
      </w:r>
    </w:p>
    <w:p w:rsidR="00D533AA" w:rsidRDefault="00D533AA" w:rsidP="00D533AA">
      <w:pPr>
        <w:pStyle w:val="bpuSponsor"/>
      </w:pPr>
      <w:r>
        <w:t>District 33 (Hudson)</w:t>
      </w:r>
    </w:p>
    <w:p w:rsidR="00D533AA" w:rsidRPr="00D533AA" w:rsidRDefault="00D533AA" w:rsidP="00D533AA">
      <w:pPr>
        <w:pStyle w:val="bpuSponsor"/>
      </w:pPr>
    </w:p>
    <w:p w:rsidR="0068137F" w:rsidRDefault="0068137F" w:rsidP="0068137F">
      <w:pPr>
        <w:pStyle w:val="bpuSponsor"/>
      </w:pPr>
    </w:p>
    <w:p w:rsidR="0068137F" w:rsidRDefault="0068137F" w:rsidP="0068137F">
      <w:pPr>
        <w:pStyle w:val="bpuSponsor"/>
      </w:pPr>
    </w:p>
    <w:p w:rsidR="0068137F" w:rsidRDefault="0068137F" w:rsidP="0068137F">
      <w:pPr>
        <w:pStyle w:val="bpuSponsor"/>
      </w:pPr>
    </w:p>
    <w:p w:rsidR="0068137F" w:rsidRDefault="0068137F" w:rsidP="0068137F">
      <w:pPr>
        <w:pStyle w:val="bpuSponsor"/>
      </w:pPr>
      <w:r>
        <w:t>SYNOPSIS</w:t>
      </w:r>
    </w:p>
    <w:p w:rsidR="0068137F" w:rsidRDefault="0068137F" w:rsidP="0068137F">
      <w:pPr>
        <w:pStyle w:val="bpuNormText"/>
      </w:pPr>
      <w:r>
        <w:tab/>
        <w:t xml:space="preserve">Provides civil service preference to military service members who did not serve in theater of operation but received campaign or expedition medal. </w:t>
      </w:r>
    </w:p>
    <w:p w:rsidR="0068137F" w:rsidRDefault="0068137F" w:rsidP="0068137F">
      <w:pPr>
        <w:pStyle w:val="bpuNormText"/>
      </w:pPr>
    </w:p>
    <w:p w:rsidR="0068137F" w:rsidRDefault="0068137F" w:rsidP="0068137F">
      <w:pPr>
        <w:pStyle w:val="bpuSponsor"/>
      </w:pPr>
      <w:r>
        <w:t xml:space="preserve">CURRENT VERSION OF TEXT </w:t>
      </w:r>
    </w:p>
    <w:p w:rsidR="0068137F" w:rsidRDefault="0068137F" w:rsidP="0068137F">
      <w:pPr>
        <w:pStyle w:val="bpuNormText"/>
      </w:pPr>
      <w:r>
        <w:tab/>
        <w:t>Introduced Pending Technical Review by Legislative Counsel.</w:t>
      </w:r>
    </w:p>
    <w:p w:rsidR="0068137F" w:rsidRDefault="0068137F" w:rsidP="006813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8137F" w:rsidRDefault="006813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8137F" w:rsidSect="0068137F">
          <w:type w:val="continuous"/>
          <w:pgSz w:w="12240" w:h="20160" w:code="5"/>
          <w:pgMar w:top="2160" w:right="2275" w:bottom="1440" w:left="2275" w:header="72" w:footer="720" w:gutter="0"/>
          <w:pgNumType w:start="1"/>
          <w:cols w:space="720"/>
          <w:docGrid w:linePitch="360"/>
        </w:sectPr>
      </w:pPr>
    </w:p>
    <w:p w:rsidR="00DC270C" w:rsidRPr="00677316" w:rsidRDefault="00DC270C" w:rsidP="00DC270C">
      <w:pPr>
        <w:pStyle w:val="HangingAnAct"/>
        <w:rPr>
          <w:rStyle w:val="HangingAnActChar"/>
        </w:rPr>
      </w:pPr>
      <w:r w:rsidRPr="00DC270C">
        <w:rPr>
          <w:rStyle w:val="BillHead"/>
        </w:rPr>
        <w:lastRenderedPageBreak/>
        <w:t>An Act</w:t>
      </w:r>
      <w:r w:rsidRPr="006B7FA7">
        <w:rPr>
          <w:rStyle w:val="HangingAnActChar"/>
        </w:rPr>
        <w:t xml:space="preserve"> </w:t>
      </w:r>
      <w:r w:rsidRPr="00B32F98">
        <w:t xml:space="preserve">concerning civil service preference for veterans </w:t>
      </w:r>
      <w:smartTag w:uri="urn:schemas-microsoft-com:office:smarttags" w:element="PersonName">
        <w:r>
          <w:t>with</w:t>
        </w:r>
      </w:smartTag>
      <w:r>
        <w:t xml:space="preserve"> </w:t>
      </w:r>
      <w:r w:rsidRPr="00B32F98">
        <w:t>campaign or expedition medals and amending N.J.S.11A:5-1.</w:t>
      </w:r>
    </w:p>
    <w:p w:rsidR="00DC270C" w:rsidRPr="00D71D68" w:rsidRDefault="00DC270C" w:rsidP="00DC270C"/>
    <w:p w:rsidR="00DC270C" w:rsidRPr="00AA7880" w:rsidRDefault="00DC270C" w:rsidP="00DC270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City">
          <w:r>
            <w:rPr>
              <w:rStyle w:val="BillLanguage"/>
            </w:rPr>
            <w:t>New Jersey</w:t>
          </w:r>
        </w:smartTag>
      </w:smartTag>
      <w:r>
        <w:rPr>
          <w:rStyle w:val="BillLanguage"/>
        </w:rPr>
        <w:t>:</w:t>
      </w:r>
    </w:p>
    <w:p w:rsidR="00DC270C" w:rsidRDefault="00DC270C" w:rsidP="00DC270C"/>
    <w:p w:rsidR="00DC270C" w:rsidRDefault="00DC270C" w:rsidP="00DC270C">
      <w:r>
        <w:tab/>
        <w:t>1.</w:t>
      </w:r>
      <w:r>
        <w:tab/>
        <w:t xml:space="preserve">N.J.S.11A:5-1  is amended to read as follows:  </w:t>
      </w:r>
    </w:p>
    <w:p w:rsidR="00DC270C" w:rsidRDefault="00DC270C" w:rsidP="00DC270C">
      <w:r>
        <w:tab/>
        <w:t>11A:5-1.</w:t>
      </w:r>
      <w:r>
        <w:tab/>
        <w:t xml:space="preserve">As used in this chapter: </w:t>
      </w:r>
    </w:p>
    <w:p w:rsidR="00DC270C" w:rsidRDefault="00DC270C" w:rsidP="00DC270C">
      <w:r>
        <w:tab/>
        <w:t>a.</w:t>
      </w:r>
      <w:r>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DC270C" w:rsidRDefault="00DC270C" w:rsidP="00DC270C">
      <w:r>
        <w:tab/>
        <w:t>b.</w:t>
      </w:r>
      <w:r>
        <w:tab/>
        <w:t>"Veteran"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 in any of the following wars or conflicts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DC270C" w:rsidRDefault="00DC270C" w:rsidP="00DC270C">
      <w:r>
        <w:tab/>
        <w:t>(1)</w:t>
      </w:r>
      <w:r>
        <w:tab/>
        <w:t>World War I, between April 6, 1917 and November 11, 1918;</w:t>
      </w:r>
    </w:p>
    <w:p w:rsidR="008666C2" w:rsidRDefault="00DC270C" w:rsidP="008666C2">
      <w:r>
        <w:tab/>
        <w:t>(2)</w:t>
      </w:r>
      <w:r>
        <w:tab/>
        <w:t xml:space="preserve">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course was a continuation of a civilian course and was pursued to </w:t>
      </w:r>
      <w:r w:rsidR="008666C2">
        <w:br w:type="page"/>
      </w:r>
    </w:p>
    <w:p w:rsidR="00DC270C" w:rsidRDefault="00DC270C" w:rsidP="00DC270C">
      <w:bookmarkStart w:id="1" w:name="_GoBack"/>
      <w:bookmarkEnd w:id="1"/>
      <w:r>
        <w:lastRenderedPageBreak/>
        <w:t xml:space="preserve">completion, or as a cadet or midshipman at one of the service academies; except that any person receiving an actual service-incurred injury or disability shall be classed a veteran whether or </w:t>
      </w:r>
    </w:p>
    <w:p w:rsidR="00DC270C" w:rsidRDefault="00DC270C" w:rsidP="00DC270C">
      <w:r>
        <w:t>not that person has completed the 90-day service;</w:t>
      </w:r>
    </w:p>
    <w:p w:rsidR="00DC270C" w:rsidRDefault="00DC270C" w:rsidP="00DC270C">
      <w:r>
        <w:tab/>
        <w:t>(3)</w:t>
      </w:r>
      <w:r>
        <w:tab/>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DC270C" w:rsidRDefault="00DC270C" w:rsidP="00DC270C">
      <w:r>
        <w:tab/>
        <w:t>(4)</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(5)</w:t>
      </w:r>
      <w:r>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DC270C" w:rsidRDefault="00DC270C" w:rsidP="00DC270C">
      <w:r>
        <w:tab/>
        <w:t>(6)</w:t>
      </w:r>
      <w:r>
        <w:tab/>
        <w:t xml:space="preserve">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w:t>
      </w:r>
      <w:r>
        <w:lastRenderedPageBreak/>
        <w:t>actual service-incurred injury or disability shall be classed as a veteran whether or not that person has completed the 14 days' service as herein provided;</w:t>
      </w:r>
    </w:p>
    <w:p w:rsidR="00DC270C" w:rsidRDefault="00DC270C" w:rsidP="00DC270C">
      <w:r>
        <w:tab/>
        <w:t>(7)</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(8)</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(9)</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(10)</w:t>
      </w:r>
      <w:r w:rsidR="0068137F">
        <w:t xml:space="preserve"> </w:t>
      </w:r>
      <w:r>
        <w:t xml:space="preserve">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w:t>
      </w:r>
      <w:r>
        <w:lastRenderedPageBreak/>
        <w:t>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DC270C" w:rsidRDefault="00DC270C" w:rsidP="00DC270C">
      <w:r>
        <w:t>(11)</w:t>
      </w:r>
      <w:r w:rsidR="0068137F">
        <w:t xml:space="preserve"> </w:t>
      </w:r>
      <w:r>
        <w:t xml:space="preserve"> 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DC270C" w:rsidRDefault="00DC270C" w:rsidP="00DC270C">
      <w:r>
        <w:t xml:space="preserve">  (12)</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DC270C" w:rsidRDefault="00DC270C" w:rsidP="00DC270C">
      <w:r>
        <w:t xml:space="preserve">  (13)</w:t>
      </w:r>
      <w:r>
        <w:tab/>
        <w:t>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rsidR="00DC270C" w:rsidRDefault="00DC270C" w:rsidP="00DC270C">
      <w:r>
        <w:t xml:space="preserve">  (14)</w:t>
      </w:r>
      <w:r>
        <w:tab/>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w:t>
      </w:r>
      <w:r>
        <w:lastRenderedPageBreak/>
        <w:t xml:space="preserve">classed as a veteran whether or not that person has completed the 14 days' service as herein provided; </w:t>
      </w:r>
      <w:r w:rsidRPr="008C2B19">
        <w:rPr>
          <w:rFonts w:ascii="Albertus Extra Bold" w:hAnsi="Albertus Extra Bold"/>
          <w:b/>
        </w:rPr>
        <w:t>[</w:t>
      </w:r>
      <w:r>
        <w:t>and</w:t>
      </w:r>
      <w:r w:rsidRPr="008C2B19">
        <w:rPr>
          <w:rFonts w:ascii="Albertus Extra Bold" w:hAnsi="Albertus Extra Bold"/>
          <w:b/>
        </w:rPr>
        <w:t>]</w:t>
      </w:r>
    </w:p>
    <w:p w:rsidR="00DC270C" w:rsidRDefault="00DC270C" w:rsidP="00DC270C">
      <w:r>
        <w:tab/>
        <w:t>(15)</w:t>
      </w:r>
      <w:r w:rsidR="0068137F">
        <w:t xml:space="preserve"> </w:t>
      </w:r>
      <w:r>
        <w:t xml:space="preserve">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Pr>
          <w:u w:val="single"/>
        </w:rPr>
        <w:t>and</w:t>
      </w:r>
    </w:p>
    <w:p w:rsidR="00DC270C" w:rsidRPr="008C2B19" w:rsidRDefault="00DC270C" w:rsidP="00DC270C">
      <w:r>
        <w:tab/>
      </w:r>
      <w:r w:rsidRPr="008C2B19">
        <w:rPr>
          <w:u w:val="single"/>
        </w:rPr>
        <w:t>(16)</w:t>
      </w:r>
      <w:r>
        <w:rPr>
          <w:u w:val="single"/>
        </w:rPr>
        <w:t xml:space="preserve">  In a campaign or expedition for which a medal has been authorized and recognized by the Veterans’ Preference Act of 1944, as amended and codified under Title 5, United States Code, for civil service preference and which has been awarded to the veteran. </w:t>
      </w:r>
    </w:p>
    <w:p w:rsidR="00DC270C" w:rsidRDefault="00DC270C" w:rsidP="00DC270C">
      <w:r>
        <w:tab/>
        <w:t>c.</w:t>
      </w:r>
      <w:r>
        <w:tab/>
        <w:t xml:space="preserve">"War service" means service by a veteran in any war or conflict described in this chapter during the periods specified. </w:t>
      </w:r>
    </w:p>
    <w:p w:rsidR="00DC270C" w:rsidRDefault="0068137F" w:rsidP="00DC270C">
      <w:r>
        <w:t>(</w:t>
      </w:r>
      <w:proofErr w:type="spellStart"/>
      <w:r>
        <w:t>cf</w:t>
      </w:r>
      <w:proofErr w:type="spellEnd"/>
      <w:r>
        <w:t xml:space="preserve">: </w:t>
      </w:r>
      <w:r w:rsidR="00DC270C">
        <w:t>P.L.2007, c.115, s.1)</w:t>
      </w:r>
    </w:p>
    <w:p w:rsidR="00DC270C" w:rsidRPr="00D71D68" w:rsidRDefault="00DC270C" w:rsidP="00DC270C"/>
    <w:p w:rsidR="00DC270C" w:rsidRPr="00AA7880" w:rsidRDefault="00DC270C" w:rsidP="00DC270C">
      <w:r>
        <w:tab/>
        <w:t>2.</w:t>
      </w:r>
      <w:r>
        <w:tab/>
        <w:t>This act shall take effect thirty days after the date of enactment and shall apply to open competitive examinations held after the effective date.</w:t>
      </w:r>
    </w:p>
    <w:p w:rsidR="00DC270C" w:rsidRDefault="00DC270C" w:rsidP="00DC270C"/>
    <w:p w:rsidR="00DC270C" w:rsidRPr="00CE7BD8" w:rsidRDefault="00DC270C" w:rsidP="00DC270C"/>
    <w:p w:rsidR="00DC270C" w:rsidRPr="00AA7880" w:rsidRDefault="00DC270C" w:rsidP="00DC270C">
      <w:pPr>
        <w:jc w:val="center"/>
      </w:pPr>
      <w:r w:rsidRPr="00D71D68">
        <w:t>STATEMENT</w:t>
      </w:r>
    </w:p>
    <w:p w:rsidR="00DC270C" w:rsidRDefault="00DC270C" w:rsidP="00DC270C"/>
    <w:p w:rsidR="00DC270C" w:rsidRDefault="00DC270C" w:rsidP="00DC270C">
      <w:r>
        <w:tab/>
        <w:t>This bill provides civil service preference to military service members who did not serve in a theater of operation but did serve during a war or conflict for which the federal government authorized a campaign or expedition medal.  The Veterans’ Preference Act of 1944, codified in Title 5 of the United States Code, governs civil service credit and preference in appointments to federal employment.  One such preference is provided to a veteran who served “in a campaign or expedition for which a campaign medal has been authorized.”  This includes campaign or expeditionary medals for El Salvador, Lebanon, Grenada, Panama, Southwest Asia, Somalia, and Haiti.</w:t>
      </w:r>
    </w:p>
    <w:p w:rsidR="00DC270C" w:rsidRDefault="00DC270C" w:rsidP="00DC270C">
      <w:r>
        <w:tab/>
        <w:t>Under this bill, a veteran who received such a medal but did not serve in a theater of operation, will be eligible for State civil service preference.</w:t>
      </w:r>
    </w:p>
    <w:p w:rsidR="00DC270C" w:rsidRDefault="00DC270C" w:rsidP="00DC270C">
      <w:r>
        <w:tab/>
        <w:t xml:space="preserve">A campaign medal is generally awarded for participation in a military action involving, among other things, large-scale military operations, active, opposing, and hostile forces, combat operations that take place over a sustained period of time, specific and limited </w:t>
      </w:r>
      <w:r>
        <w:lastRenderedPageBreak/>
        <w:t>periods of eligibility, and deployment involving extended family separation and personal inconvenience.</w:t>
      </w:r>
    </w:p>
    <w:sectPr w:rsidR="00DC270C" w:rsidSect="008666C2">
      <w:headerReference w:type="default" r:id="rId14"/>
      <w:footerReference w:type="default" r:id="rId15"/>
      <w:headerReference w:type="first" r:id="rId16"/>
      <w:footerReference w:type="first" r:id="rId17"/>
      <w:pgSz w:w="12240" w:h="20160" w:code="5"/>
      <w:pgMar w:top="1440" w:right="2520" w:bottom="207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D60" w:rsidRDefault="00BC4D60">
      <w:r>
        <w:separator/>
      </w:r>
    </w:p>
  </w:endnote>
  <w:endnote w:type="continuationSeparator" w:id="0">
    <w:p w:rsidR="00BC4D60" w:rsidRDefault="00BC4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3AA" w:rsidRDefault="00D533AA" w:rsidP="00D533AA">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37F" w:rsidRPr="00921C91" w:rsidRDefault="006813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137F" w:rsidRPr="00921C91" w:rsidRDefault="0068137F">
    <w:pPr>
      <w:pStyle w:val="Footer"/>
      <w:rPr>
        <w:szCs w:val="18"/>
      </w:rPr>
    </w:pPr>
  </w:p>
  <w:p w:rsidR="0068137F" w:rsidRPr="00921C91" w:rsidRDefault="006813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4472" w:rsidRPr="00921C91" w:rsidRDefault="002A4472" w:rsidP="00620CC1">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D60" w:rsidRDefault="00BC4D60">
      <w:r>
        <w:separator/>
      </w:r>
    </w:p>
  </w:footnote>
  <w:footnote w:type="continuationSeparator" w:id="0">
    <w:p w:rsidR="00BC4D60" w:rsidRDefault="00BC4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3E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8137F" w:rsidRDefault="0068137F" w:rsidP="0068137F">
    <w:pPr>
      <w:pStyle w:val="bpuHeadSpon"/>
    </w:pPr>
    <w:r w:rsidRPr="0068137F">
      <w:rPr>
        <w:rStyle w:val="bpuHeadSponChar"/>
      </w:rPr>
      <w:t>A259</w:t>
    </w:r>
    <w:r>
      <w:t xml:space="preserve"> DEANGELO</w:t>
    </w:r>
    <w:r w:rsidR="00D533AA">
      <w:t xml:space="preserve">, </w:t>
    </w:r>
    <w:r w:rsidR="00D533AA">
      <w:t>MUKHERJI</w:t>
    </w:r>
  </w:p>
  <w:p w:rsidR="0068137F" w:rsidRDefault="0068137F" w:rsidP="0068137F">
    <w:pPr>
      <w:pStyle w:val="bpuHeadSpon"/>
    </w:pPr>
    <w:r>
      <w:fldChar w:fldCharType="begin"/>
    </w:r>
    <w:r>
      <w:instrText xml:space="preserve"> PAGE  \* MERGEFORMAT </w:instrText>
    </w:r>
    <w:r>
      <w:fldChar w:fldCharType="separate"/>
    </w:r>
    <w:r w:rsidR="00DF3E9E">
      <w:rPr>
        <w:noProof/>
      </w:rPr>
      <w:t>3</w:t>
    </w:r>
    <w:r>
      <w:fldChar w:fldCharType="end"/>
    </w:r>
  </w:p>
  <w:p w:rsidR="0068137F" w:rsidRPr="00AF575C" w:rsidRDefault="0068137F" w:rsidP="006813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8137F" w:rsidRDefault="0068137F" w:rsidP="0068137F">
    <w:pPr>
      <w:pStyle w:val="bpuHeadSpon"/>
    </w:pPr>
    <w:r w:rsidRPr="0068137F">
      <w:rPr>
        <w:rStyle w:val="bpuHeadSponChar"/>
      </w:rPr>
      <w:t>A259</w:t>
    </w:r>
    <w:r>
      <w:t xml:space="preserve"> DEANGELO</w:t>
    </w:r>
    <w:r w:rsidR="00D533AA">
      <w:t xml:space="preserve">, </w:t>
    </w:r>
    <w:r w:rsidR="00D533AA">
      <w:t>MUKHERJI</w:t>
    </w:r>
  </w:p>
  <w:p w:rsidR="0068137F" w:rsidRDefault="0068137F" w:rsidP="0068137F">
    <w:pPr>
      <w:pStyle w:val="bpuHeadSpon"/>
    </w:pPr>
    <w:r>
      <w:fldChar w:fldCharType="begin"/>
    </w:r>
    <w:r>
      <w:instrText xml:space="preserve"> PAGE  \* MERGEFORMAT </w:instrText>
    </w:r>
    <w:r>
      <w:fldChar w:fldCharType="separate"/>
    </w:r>
    <w:r w:rsidR="00DF3E9E">
      <w:rPr>
        <w:noProof/>
      </w:rPr>
      <w:t>2</w:t>
    </w:r>
    <w:r>
      <w:fldChar w:fldCharType="end"/>
    </w:r>
  </w:p>
  <w:p w:rsidR="0068137F" w:rsidRDefault="0068137F" w:rsidP="006813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D6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4A0"/>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4472"/>
    <w:rsid w:val="002A71FA"/>
    <w:rsid w:val="002B4DA4"/>
    <w:rsid w:val="002B67F7"/>
    <w:rsid w:val="002C58D4"/>
    <w:rsid w:val="002E1440"/>
    <w:rsid w:val="002E2980"/>
    <w:rsid w:val="00301CF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0CC1"/>
    <w:rsid w:val="006222E7"/>
    <w:rsid w:val="00624F54"/>
    <w:rsid w:val="00626BB3"/>
    <w:rsid w:val="0064213F"/>
    <w:rsid w:val="006461F6"/>
    <w:rsid w:val="006572E9"/>
    <w:rsid w:val="00660602"/>
    <w:rsid w:val="006612A0"/>
    <w:rsid w:val="00667A05"/>
    <w:rsid w:val="00671CE6"/>
    <w:rsid w:val="006808C6"/>
    <w:rsid w:val="00680D5F"/>
    <w:rsid w:val="0068137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6C2"/>
    <w:rsid w:val="00867FC7"/>
    <w:rsid w:val="00873611"/>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F74"/>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4D60"/>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292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3A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70C"/>
    <w:rsid w:val="00DC283E"/>
    <w:rsid w:val="00DC75BA"/>
    <w:rsid w:val="00DD1E46"/>
    <w:rsid w:val="00DF3E9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2C1E"/>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ersonName"/>
  <w:shapeDefaults>
    <o:shapedefaults v:ext="edit" spidmax="2050"/>
    <o:shapelayout v:ext="edit">
      <o:idmap v:ext="edit" data="1"/>
    </o:shapelayout>
  </w:shapeDefaults>
  <w:decimalSymbol w:val="."/>
  <w:listSeparator w:val=","/>
  <w14:docId w14:val="6602700C"/>
  <w15:docId w15:val="{EE8A73D9-5BD3-4380-A94F-177067405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8137F"/>
  </w:style>
  <w:style w:type="paragraph" w:styleId="BalloonText">
    <w:name w:val="Balloon Text"/>
    <w:basedOn w:val="Normal"/>
    <w:link w:val="BalloonTextChar"/>
    <w:semiHidden/>
    <w:unhideWhenUsed/>
    <w:rsid w:val="00AE6F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6F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4C195-D221-4B38-96DB-FAABDABB0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2410</Words>
  <Characters>12127</Characters>
  <Application>Microsoft Office Word</Application>
  <DocSecurity>0</DocSecurity>
  <Lines>261</Lines>
  <Paragraphs>44</Paragraphs>
  <ScaleCrop>false</ScaleCrop>
  <HeadingPairs>
    <vt:vector size="2" baseType="variant">
      <vt:variant>
        <vt:lpstr>Title</vt:lpstr>
      </vt:variant>
      <vt:variant>
        <vt:i4>1</vt:i4>
      </vt:variant>
    </vt:vector>
  </HeadingPairs>
  <TitlesOfParts>
    <vt:vector size="1" baseType="lpstr">
      <vt:lpstr>A259</vt:lpstr>
    </vt:vector>
  </TitlesOfParts>
  <Manager>R229</Manager>
  <Company>OFFICE of LEGISLATIVE SERVICES</Company>
  <LinksUpToDate>false</LinksUpToDate>
  <CharactersWithSpaces>14546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A259</dc:title>
  <dc:creator>Assemblyman  DEANGELO</dc:creator>
  <cp:keywords>A259|7|RF |282|0|0|!|0|</cp:keywords>
  <dc:description>PREFILED 2020</dc:description>
  <cp:lastModifiedBy>Todaro, Vivian</cp:lastModifiedBy>
  <cp:revision>2</cp:revision>
  <cp:lastPrinted>2020-04-15T15:13:00Z</cp:lastPrinted>
  <dcterms:created xsi:type="dcterms:W3CDTF">2020-04-15T15:13:00Z</dcterms:created>
  <dcterms:modified xsi:type="dcterms:W3CDTF">2020-04-15T15:13:00Z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