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2744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2744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27442">
        <w:rPr>
          <w:caps/>
          <w:szCs w:val="24"/>
        </w:rPr>
        <w:t>NOVEMBER 8, 2021</w:t>
      </w:r>
    </w:p>
    <w:p w:rsidR="004144CF" w:rsidRDefault="004144CF" w:rsidP="0083060A"/>
    <w:p w:rsidR="006904E6" w:rsidRPr="00EA379F" w:rsidRDefault="006904E6" w:rsidP="006904E6">
      <w:pPr>
        <w:rPr>
          <w:szCs w:val="24"/>
        </w:rPr>
      </w:pPr>
      <w:r w:rsidRPr="00EA379F">
        <w:tab/>
        <w:t xml:space="preserve">The </w:t>
      </w:r>
      <w:r w:rsidRPr="00EA379F">
        <w:rPr>
          <w:szCs w:val="24"/>
        </w:rPr>
        <w:t>Assembly Military and Veterans’ Affairs Committee reports favorably Assembly Bill No. 259.</w:t>
      </w:r>
    </w:p>
    <w:p w:rsidR="006904E6" w:rsidRPr="006904E6" w:rsidRDefault="006904E6" w:rsidP="006904E6">
      <w:r>
        <w:tab/>
      </w:r>
      <w:r w:rsidRPr="006904E6">
        <w:t>This bill provides civil service preference to military service members who did not serve in a theater of operation but did serve during a war or conflict for which the federal government authorized a campaign or expedition medal.  The Veterans’ Preference Act of 1944, codified in Title 5 of the United States Code, governs civil service credit and preference in appointments to federal employment.  One such preference is provided to a veteran who served “in a campaign or expedition for which a campaign medal has been authorized.”  This includes campaign or expeditionary medals for El Salvador, Lebanon, Grenada, Panama, Southwest Asia, Somalia, and Haiti.</w:t>
      </w:r>
    </w:p>
    <w:p w:rsidR="006904E6" w:rsidRPr="006904E6" w:rsidRDefault="006904E6" w:rsidP="006904E6">
      <w:r w:rsidRPr="006904E6">
        <w:tab/>
        <w:t>Under this bill, a veteran who received such a medal but did not serve in a theater of operation, will be eligible for State civil service preference.</w:t>
      </w:r>
    </w:p>
    <w:p w:rsidR="006904E6" w:rsidRDefault="006904E6" w:rsidP="006904E6">
      <w:r w:rsidRPr="006904E6">
        <w:tab/>
        <w:t>A campaign medal is generally awarded for participation in a military action involving, among other things, large-scale military operations, active, opposing, and hostile forces, combat operations that take place over a sustained period of time, specific and limited periods of eligibility, and deployment involving extended family separation and personal inconvenience.</w:t>
      </w:r>
    </w:p>
    <w:p w:rsidR="006904E6" w:rsidRDefault="006904E6" w:rsidP="006904E6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6904E6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442" w:rsidRDefault="00027442">
      <w:r>
        <w:separator/>
      </w:r>
    </w:p>
  </w:endnote>
  <w:endnote w:type="continuationSeparator" w:id="0">
    <w:p w:rsidR="00027442" w:rsidRDefault="00027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442" w:rsidRDefault="00027442">
      <w:r>
        <w:separator/>
      </w:r>
    </w:p>
  </w:footnote>
  <w:footnote w:type="continuationSeparator" w:id="0">
    <w:p w:rsidR="00027442" w:rsidRDefault="00027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86307" w:rsidP="0008630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86307" w:rsidRDefault="00086307" w:rsidP="0008630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442"/>
    <w:rsid w:val="00010CB9"/>
    <w:rsid w:val="000123C0"/>
    <w:rsid w:val="00015342"/>
    <w:rsid w:val="000213D6"/>
    <w:rsid w:val="00025E25"/>
    <w:rsid w:val="00027199"/>
    <w:rsid w:val="00027442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6307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5D09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383F"/>
    <w:rsid w:val="00243505"/>
    <w:rsid w:val="002437FC"/>
    <w:rsid w:val="00244AC5"/>
    <w:rsid w:val="00246107"/>
    <w:rsid w:val="00246613"/>
    <w:rsid w:val="00246FD7"/>
    <w:rsid w:val="00262DA6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395B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A7031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04E6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39B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2E6A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5942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379F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6CB6"/>
    <w:rsid w:val="00F67A25"/>
    <w:rsid w:val="00F71C29"/>
    <w:rsid w:val="00F822C9"/>
    <w:rsid w:val="00F83890"/>
    <w:rsid w:val="00F84AED"/>
    <w:rsid w:val="00F84F16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EE09D597-4D44-4B80-84B2-AB4A58F7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00F2F-50B0-48C1-A189-1F8C0ECB4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241</Words>
  <Characters>1351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A259 AMV Statement 11/8/21</vt:lpstr>
    </vt:vector>
  </TitlesOfParts>
  <Manager>R225</Manager>
  <Company>NJ OLS DMU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A259 AMV Statement 11/8/21</dc:title>
  <dc:subject>civ serv pref</dc:subject>
  <dc:creator>Assembly AMV</dc:creator>
  <cp:keywords>A259|1|SG |216|0|0|!|0|</cp:keywords>
  <dc:description>Civ Serv Pref</dc:description>
  <cp:lastModifiedBy>Siracusa, Nicole</cp:lastModifiedBy>
  <cp:revision>2</cp:revision>
  <cp:lastPrinted>1999-09-30T17:29:00Z</cp:lastPrinted>
  <dcterms:created xsi:type="dcterms:W3CDTF">2021-11-09T19:40:00Z</dcterms:created>
  <dcterms:modified xsi:type="dcterms:W3CDTF">2021-11-09T19:40:00Z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