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F69" w:rsidRDefault="00891F69" w:rsidP="00891F69">
      <w:pPr>
        <w:pStyle w:val="bpuBill"/>
      </w:pPr>
      <w:bookmarkStart w:id="0" w:name="bpuFrontPg"/>
      <w:bookmarkEnd w:id="0"/>
      <w:r>
        <w:t xml:space="preserve">ASSEMBLY, No. 268 </w:t>
      </w:r>
    </w:p>
    <w:p w:rsidR="00891F69" w:rsidRPr="00891F69" w:rsidRDefault="00891F69" w:rsidP="00891F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9240" r:id="rId8"/>
        </w:object>
      </w:r>
    </w:p>
    <w:p w:rsidR="00891F69" w:rsidRDefault="00891F69" w:rsidP="00891F69">
      <w:pPr>
        <w:pStyle w:val="bpuState"/>
      </w:pPr>
      <w:r>
        <w:t>STATE OF NEW JERSEY</w:t>
      </w:r>
    </w:p>
    <w:p w:rsidR="00891F69" w:rsidRDefault="00891F69" w:rsidP="00891F69">
      <w:pPr>
        <w:pStyle w:val="bpuLegislature"/>
      </w:pPr>
      <w:r>
        <w:t>219th LEGISLATURE</w:t>
      </w:r>
    </w:p>
    <w:p w:rsidR="00891F69" w:rsidRDefault="00891F69" w:rsidP="00891F69">
      <w:pPr>
        <w:pStyle w:val="bpuWpGraphic"/>
      </w:pPr>
      <w:r>
        <w:object w:dxaOrig="8985" w:dyaOrig="255">
          <v:shape id="_x0000_i1026" type="#_x0000_t75" style="width:6in;height:12pt" o:ole="">
            <v:imagedata r:id="rId7" o:title=""/>
          </v:shape>
          <o:OLEObject Type="Embed" ProgID="WPWin6.1" ShapeID="_x0000_i1026" DrawAspect="Content" ObjectID="_1676459241" r:id="rId9"/>
        </w:object>
      </w:r>
      <w:r>
        <w:t xml:space="preserve">  </w:t>
      </w:r>
    </w:p>
    <w:p w:rsidR="00891F69" w:rsidRDefault="00891F69" w:rsidP="00891F69">
      <w:pPr>
        <w:pStyle w:val="bpuIntro"/>
      </w:pPr>
      <w:r>
        <w:t>PRE-FILED FOR INTRODUCTION IN THE 2020 SESSION</w:t>
      </w:r>
    </w:p>
    <w:p w:rsidR="00891F69" w:rsidRDefault="00891F69" w:rsidP="00891F69">
      <w:pPr>
        <w:pStyle w:val="bpuIntro"/>
      </w:pPr>
    </w:p>
    <w:p w:rsidR="00891F69" w:rsidRDefault="00891F69" w:rsidP="00891F69">
      <w:pPr>
        <w:pStyle w:val="bpuIntro"/>
        <w:sectPr w:rsidR="00891F69" w:rsidSect="00DC483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91F69" w:rsidRDefault="00891F69" w:rsidP="00891F69">
      <w:pPr>
        <w:pStyle w:val="bpuIntro"/>
      </w:pPr>
    </w:p>
    <w:p w:rsidR="00891F69" w:rsidRDefault="00891F69" w:rsidP="00891F69">
      <w:pPr>
        <w:pStyle w:val="bpuSponsor"/>
      </w:pPr>
      <w:r>
        <w:t>Sponsored by:</w:t>
      </w:r>
    </w:p>
    <w:p w:rsidR="00891F69" w:rsidRDefault="00891F69" w:rsidP="00891F69">
      <w:pPr>
        <w:pStyle w:val="bpuSponsor"/>
      </w:pPr>
      <w:r>
        <w:t>Assemblyman  JOHN ARMATO</w:t>
      </w:r>
    </w:p>
    <w:p w:rsidR="00891F69" w:rsidRDefault="00891F69" w:rsidP="00891F69">
      <w:pPr>
        <w:pStyle w:val="bpuSponsor"/>
      </w:pPr>
      <w:r>
        <w:t>District 2 (Atlantic)</w:t>
      </w:r>
    </w:p>
    <w:p w:rsidR="00891F69" w:rsidRDefault="00891F69" w:rsidP="00891F69">
      <w:pPr>
        <w:pStyle w:val="bpuSponsor"/>
      </w:pPr>
      <w:r>
        <w:t>Assemblyman  VINCENT MAZZEO</w:t>
      </w:r>
    </w:p>
    <w:p w:rsidR="00891F69" w:rsidRDefault="00891F69" w:rsidP="00891F69">
      <w:pPr>
        <w:pStyle w:val="bpuSponsor"/>
      </w:pPr>
      <w:r>
        <w:t>District 2 (Atlantic)</w:t>
      </w:r>
    </w:p>
    <w:p w:rsidR="00891F69" w:rsidRDefault="00891F69" w:rsidP="00891F69">
      <w:pPr>
        <w:pStyle w:val="bpuSponsor"/>
      </w:pPr>
      <w:r>
        <w:t>Assemblywoman  CAROL A. MURPHY</w:t>
      </w:r>
    </w:p>
    <w:p w:rsidR="00891F69" w:rsidRDefault="00891F69" w:rsidP="00891F69">
      <w:pPr>
        <w:pStyle w:val="bpuSponsor"/>
      </w:pPr>
      <w:r>
        <w:t>District 7 (Burlington)</w:t>
      </w:r>
    </w:p>
    <w:p w:rsidR="00891F69" w:rsidRDefault="00891F69" w:rsidP="00891F69">
      <w:pPr>
        <w:pStyle w:val="bpuSponsor"/>
      </w:pPr>
      <w:r>
        <w:t>Assemblywoman  JOANN DOWNEY</w:t>
      </w:r>
    </w:p>
    <w:p w:rsidR="00891F69" w:rsidRDefault="00891F69" w:rsidP="00891F69">
      <w:pPr>
        <w:pStyle w:val="bpuSponsor"/>
      </w:pPr>
      <w:r>
        <w:t>District 11 (Monmouth)</w:t>
      </w:r>
    </w:p>
    <w:p w:rsidR="002A767F" w:rsidRDefault="002A767F" w:rsidP="00726857">
      <w:pPr>
        <w:pStyle w:val="bpuSponsor"/>
      </w:pPr>
      <w:bookmarkStart w:id="1" w:name="_GoBack"/>
      <w:bookmarkEnd w:id="1"/>
    </w:p>
    <w:p w:rsidR="002A767F" w:rsidRDefault="002A767F" w:rsidP="002A767F">
      <w:pPr>
        <w:pStyle w:val="bpuSponsor"/>
      </w:pPr>
      <w:r>
        <w:t>Co-Sponsored by:</w:t>
      </w:r>
    </w:p>
    <w:p w:rsidR="002A767F" w:rsidRDefault="002A767F" w:rsidP="002A767F">
      <w:pPr>
        <w:pStyle w:val="bpuSponsor"/>
      </w:pPr>
      <w:r w:rsidRPr="002A767F">
        <w:t>Assemblywoman Vainieri Huttle, Assemblyman Houghtaling, Assemblywoman Dunn and Assemblyman Johnson</w:t>
      </w:r>
    </w:p>
    <w:p w:rsidR="00726857" w:rsidRDefault="00726857" w:rsidP="00891F69"/>
    <w:p w:rsidR="002A767F" w:rsidRDefault="002A767F" w:rsidP="00891F69"/>
    <w:p w:rsidR="00677E02" w:rsidRPr="00891F69" w:rsidRDefault="00677E02" w:rsidP="00891F69"/>
    <w:p w:rsidR="00891F69" w:rsidRDefault="00891F69" w:rsidP="00891F69">
      <w:pPr>
        <w:pStyle w:val="bpuSponsor"/>
      </w:pPr>
    </w:p>
    <w:p w:rsidR="00891F69" w:rsidRDefault="00891F69" w:rsidP="00891F69">
      <w:pPr>
        <w:pStyle w:val="bpuSponsor"/>
      </w:pPr>
      <w:r>
        <w:t>SYNOPSIS</w:t>
      </w:r>
    </w:p>
    <w:p w:rsidR="00891F69" w:rsidRDefault="00891F69" w:rsidP="00891F69">
      <w:pPr>
        <w:pStyle w:val="bpuNormText"/>
      </w:pPr>
      <w:r>
        <w:tab/>
        <w:t xml:space="preserve">Bars use of certain funds and nondisclosure agreements to settle sexual assault and harassment claims against certain State officers and employees, members of Legislature, and candidates. </w:t>
      </w:r>
    </w:p>
    <w:p w:rsidR="00891F69" w:rsidRDefault="00891F69" w:rsidP="00891F69">
      <w:pPr>
        <w:pStyle w:val="bpuNormText"/>
      </w:pPr>
    </w:p>
    <w:p w:rsidR="00891F69" w:rsidRDefault="00891F69" w:rsidP="00891F69">
      <w:pPr>
        <w:pStyle w:val="bpuSponsor"/>
      </w:pPr>
      <w:r>
        <w:t xml:space="preserve">CURRENT VERSION OF TEXT </w:t>
      </w:r>
    </w:p>
    <w:p w:rsidR="00891F69" w:rsidRDefault="00891F69" w:rsidP="00891F69">
      <w:pPr>
        <w:pStyle w:val="bpuNormText"/>
      </w:pPr>
      <w:r>
        <w:tab/>
        <w:t>Introduced Pending Technical Review by Legislative Counsel.</w:t>
      </w:r>
    </w:p>
    <w:p w:rsidR="00891F69" w:rsidRDefault="00891F69" w:rsidP="00891F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91F69" w:rsidRDefault="00891F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1F69" w:rsidSect="00891F69">
          <w:type w:val="continuous"/>
          <w:pgSz w:w="12240" w:h="20160" w:code="5"/>
          <w:pgMar w:top="2160" w:right="2275" w:bottom="1440" w:left="2275" w:header="72" w:footer="720" w:gutter="0"/>
          <w:pgNumType w:start="1"/>
          <w:cols w:space="720"/>
          <w:docGrid w:linePitch="360"/>
        </w:sectPr>
      </w:pPr>
    </w:p>
    <w:p w:rsidR="004124CD" w:rsidRPr="00677316" w:rsidRDefault="004124CD" w:rsidP="004124CD">
      <w:pPr>
        <w:pStyle w:val="HangingAnAct"/>
        <w:rPr>
          <w:rStyle w:val="HangingAnActChar"/>
        </w:rPr>
      </w:pPr>
      <w:r w:rsidRPr="004124CD">
        <w:rPr>
          <w:rStyle w:val="BillHead"/>
        </w:rPr>
        <w:lastRenderedPageBreak/>
        <w:t>An Act</w:t>
      </w:r>
      <w:r w:rsidRPr="006B7FA7">
        <w:rPr>
          <w:rStyle w:val="HangingAnActChar"/>
        </w:rPr>
        <w:t xml:space="preserve"> </w:t>
      </w:r>
      <w:r w:rsidRPr="00055814">
        <w:t>concerning the use of public funds, campaign funds, and nondisclosure agreements to settle sexual assault and harassment claims against certain State officers and employees, members of the Legislature and candidates, amending P.L.1993, c.65 and supplementing Title 52 of the Revised Statues</w:t>
      </w:r>
      <w:r>
        <w:t xml:space="preserve">.  </w:t>
      </w:r>
    </w:p>
    <w:p w:rsidR="004124CD" w:rsidRPr="00D71D68" w:rsidRDefault="004124CD" w:rsidP="004124CD"/>
    <w:p w:rsidR="004124CD" w:rsidRPr="00AA7880" w:rsidRDefault="004124CD" w:rsidP="004124CD">
      <w:r>
        <w:tab/>
      </w:r>
      <w:r>
        <w:rPr>
          <w:rStyle w:val="BillHeading2"/>
        </w:rPr>
        <w:t xml:space="preserve">Be It Enacted </w:t>
      </w:r>
      <w:r>
        <w:rPr>
          <w:rStyle w:val="BillLanguage"/>
        </w:rPr>
        <w:t>by the Senate and General Assembly of the State of New Jersey:</w:t>
      </w:r>
    </w:p>
    <w:p w:rsidR="004124CD" w:rsidRDefault="004124CD" w:rsidP="004124CD"/>
    <w:p w:rsidR="004124CD" w:rsidRPr="005D4D89" w:rsidRDefault="00891F69" w:rsidP="00891F69">
      <w:pPr>
        <w:tabs>
          <w:tab w:val="clear" w:pos="2880"/>
          <w:tab w:val="left" w:pos="2340"/>
        </w:tabs>
      </w:pPr>
      <w:r>
        <w:tab/>
        <w:t>1.</w:t>
      </w:r>
      <w:r>
        <w:tab/>
        <w:t>(New Section)</w:t>
      </w:r>
      <w:r>
        <w:tab/>
      </w:r>
      <w:r w:rsidR="004124CD" w:rsidRPr="005D4D89">
        <w:t>a.</w:t>
      </w:r>
      <w:r w:rsidR="004124CD">
        <w:t xml:space="preserve">  As used in this section:  </w:t>
      </w:r>
    </w:p>
    <w:p w:rsidR="004124CD" w:rsidRPr="005D4D89" w:rsidRDefault="004124CD" w:rsidP="004124CD">
      <w:r>
        <w:tab/>
      </w:r>
      <w:r w:rsidRPr="005D4D89">
        <w:t>"member of the Legislature" means any person elected to serve in the General Assembly or the Senate</w:t>
      </w:r>
      <w:r>
        <w:t xml:space="preserve"> of this State</w:t>
      </w:r>
      <w:r w:rsidRPr="005D4D89">
        <w:t>;</w:t>
      </w:r>
    </w:p>
    <w:p w:rsidR="004124CD" w:rsidRDefault="004124CD" w:rsidP="004124CD">
      <w:r>
        <w:tab/>
      </w:r>
      <w:r w:rsidRPr="005D4D89">
        <w:t>“nondisclosure agreement” means an agreement in which the parties agree not to disclose the terms of any settlement, including a monetary settlement, entered into to settle a</w:t>
      </w:r>
      <w:r>
        <w:t>llegations of sexual assault or sexual harassment;</w:t>
      </w:r>
      <w:r w:rsidRPr="005D4D89">
        <w:t xml:space="preserve"> </w:t>
      </w:r>
    </w:p>
    <w:p w:rsidR="004124CD" w:rsidRPr="005D4D89" w:rsidRDefault="004124CD" w:rsidP="004124CD">
      <w:r>
        <w:tab/>
        <w:t xml:space="preserve">“sexual assault” means </w:t>
      </w:r>
      <w:r w:rsidRPr="00615EF5">
        <w:t xml:space="preserve">an act </w:t>
      </w:r>
      <w:r>
        <w:t xml:space="preserve">committed under circumstances or conditions set forth in chapter 14 of Title 2C of the New Jersey Statutes, including </w:t>
      </w:r>
      <w:r w:rsidRPr="00615EF5">
        <w:t xml:space="preserve">sexual </w:t>
      </w:r>
      <w:r>
        <w:t>contact;</w:t>
      </w:r>
    </w:p>
    <w:p w:rsidR="004124CD" w:rsidRPr="005D4D89" w:rsidRDefault="004124CD" w:rsidP="004124CD">
      <w:r>
        <w:tab/>
      </w:r>
      <w:r w:rsidRPr="005D4D89">
        <w:t>“sexual harassment” means any solicitation of any sexual act, physical advances, or verbal or non-verbal conduct that is sexual in nature and that either: is unwelcome, offensive to a reasonable person, or creates a hostile workplace environment, and the</w:t>
      </w:r>
      <w:r>
        <w:t xml:space="preserve"> State officer or employee or </w:t>
      </w:r>
      <w:r w:rsidRPr="005D4D89">
        <w:t>special State</w:t>
      </w:r>
      <w:r>
        <w:t xml:space="preserve"> officer or employee, or</w:t>
      </w:r>
      <w:r w:rsidRPr="005D4D89">
        <w:t xml:space="preserve"> member of the Legislature knows, should know, or is told this; or is sufficiently severe or intense to be abusive to a reasonable person in that context.</w:t>
      </w:r>
      <w:r>
        <w:t xml:space="preserve"> </w:t>
      </w:r>
      <w:r w:rsidRPr="005D4D89">
        <w:t xml:space="preserve"> "Sexual harassment" may consist of a single extreme or severe act or of multiple acts and may include, but is not limited to, conduct with another person whether or not such person is in a subordinate position to the State officer or employee</w:t>
      </w:r>
      <w:r>
        <w:t>,</w:t>
      </w:r>
      <w:r w:rsidRPr="005D4D89">
        <w:t xml:space="preserve"> special State </w:t>
      </w:r>
      <w:r>
        <w:t xml:space="preserve">officer </w:t>
      </w:r>
      <w:r w:rsidRPr="005D4D89">
        <w:t xml:space="preserve">or employee, or member of the Legislature. </w:t>
      </w:r>
      <w:r>
        <w:t xml:space="preserve"> </w:t>
      </w:r>
      <w:r w:rsidRPr="005D4D89">
        <w:t>"Sexual harassment" may also include conduct of a nonsexual nature if it is based on the sex of an individual</w:t>
      </w:r>
      <w:r>
        <w:t xml:space="preserve">; </w:t>
      </w:r>
    </w:p>
    <w:p w:rsidR="004124CD" w:rsidRPr="005D4D89" w:rsidRDefault="004124CD" w:rsidP="004124CD">
      <w:r w:rsidRPr="005D4D89">
        <w:tab/>
        <w:t>"special State officer or employee" means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or any person, not a member of the Legislature, holding a part-time elective or appointive office or employment in a State agency,</w:t>
      </w:r>
      <w:r>
        <w:t xml:space="preserve"> excluding an interstate agency;</w:t>
      </w:r>
    </w:p>
    <w:p w:rsidR="004124CD" w:rsidRPr="005D4D89" w:rsidRDefault="004124CD" w:rsidP="004124CD">
      <w:r>
        <w:tab/>
      </w:r>
      <w:r w:rsidRPr="005D4D89">
        <w:t>"State agency" means any of the principal departments in the Executive Branch of the State Government, and any division, board, bureau, office, commission</w:t>
      </w:r>
      <w:r>
        <w:t>,</w:t>
      </w:r>
      <w:r w:rsidRPr="005D4D89">
        <w:t xml:space="preserve"> or other instrumentality within or </w:t>
      </w:r>
      <w:r w:rsidRPr="005D4D89">
        <w:lastRenderedPageBreak/>
        <w:t>created by such department, the Legislature of the State and any office, board, bureau or commission within or created by the Legislative Branch, and any independent State authority, commission, instrumentality</w:t>
      </w:r>
      <w:r>
        <w:t>,</w:t>
      </w:r>
      <w:r w:rsidRPr="005D4D89">
        <w:t xml:space="preserve"> or agency; and</w:t>
      </w:r>
    </w:p>
    <w:p w:rsidR="004124CD" w:rsidRDefault="004124CD" w:rsidP="004124CD">
      <w:r w:rsidRPr="005D4D89">
        <w:tab/>
        <w:t xml:space="preserve">"State officer or employee" means any person, other than a special State officer or employee holding an office or employment in a State agency, excluding an interstate agency, other than a member of the Legislature. </w:t>
      </w:r>
    </w:p>
    <w:p w:rsidR="004124CD" w:rsidRPr="005D4D89" w:rsidRDefault="00891F69" w:rsidP="004124CD">
      <w:r>
        <w:tab/>
        <w:t>b.</w:t>
      </w:r>
      <w:r>
        <w:tab/>
      </w:r>
      <w:r w:rsidR="004124CD" w:rsidRPr="005D4D89">
        <w:t xml:space="preserve">A State agency shall not: </w:t>
      </w:r>
    </w:p>
    <w:p w:rsidR="004124CD" w:rsidRDefault="00891F69" w:rsidP="004124CD">
      <w:r>
        <w:tab/>
        <w:t>(1)</w:t>
      </w:r>
      <w:r>
        <w:tab/>
      </w:r>
      <w:r w:rsidR="004124CD" w:rsidRPr="005D4D89">
        <w:t xml:space="preserve">use public funds to make a payment to a person in settlement of a claim that the person was the victim of sexual </w:t>
      </w:r>
      <w:r w:rsidR="004124CD">
        <w:t xml:space="preserve">assault or sexual </w:t>
      </w:r>
      <w:r w:rsidR="004124CD" w:rsidRPr="005D4D89">
        <w:t>harassment by a State officer or employee</w:t>
      </w:r>
      <w:r w:rsidR="004124CD">
        <w:t>,</w:t>
      </w:r>
      <w:r w:rsidR="004124CD" w:rsidRPr="005D4D89">
        <w:t xml:space="preserve"> or a special State </w:t>
      </w:r>
      <w:r w:rsidR="004124CD">
        <w:t xml:space="preserve">officer </w:t>
      </w:r>
      <w:r w:rsidR="004124CD" w:rsidRPr="005D4D89">
        <w:t xml:space="preserve">or employee, or a member of the Legislature, </w:t>
      </w:r>
      <w:r w:rsidR="004124CD">
        <w:t xml:space="preserve">either </w:t>
      </w:r>
      <w:r w:rsidR="004124CD" w:rsidRPr="005D4D89">
        <w:t>prior to the filing of a lawsuit by that person</w:t>
      </w:r>
      <w:r w:rsidR="004124CD" w:rsidRPr="0047681D">
        <w:t xml:space="preserve"> or at any time after a lawsuit is filed</w:t>
      </w:r>
      <w:r w:rsidR="004124CD" w:rsidRPr="005D4D89">
        <w:t xml:space="preserve">; </w:t>
      </w:r>
      <w:r w:rsidR="004124CD">
        <w:t>or</w:t>
      </w:r>
    </w:p>
    <w:p w:rsidR="004124CD" w:rsidRDefault="00891F69" w:rsidP="004124CD">
      <w:r>
        <w:tab/>
        <w:t>(2)</w:t>
      </w:r>
      <w:r>
        <w:tab/>
      </w:r>
      <w:r w:rsidR="004124CD" w:rsidRPr="005D4D89">
        <w:t>enter into a nondisclosure agreement with any person to settle a claim that the person was the victim of sexual</w:t>
      </w:r>
      <w:r w:rsidR="004124CD">
        <w:t xml:space="preserve"> assault or sexual</w:t>
      </w:r>
      <w:r w:rsidR="004124CD" w:rsidRPr="005D4D89">
        <w:t xml:space="preserve"> harassment by a State officer or employee</w:t>
      </w:r>
      <w:r w:rsidR="004124CD">
        <w:t>,</w:t>
      </w:r>
      <w:r w:rsidR="004124CD" w:rsidRPr="005D4D89">
        <w:t xml:space="preserve"> or a special State </w:t>
      </w:r>
      <w:r w:rsidR="004124CD">
        <w:t xml:space="preserve">officer </w:t>
      </w:r>
      <w:r w:rsidR="004124CD" w:rsidRPr="005D4D89">
        <w:t>or employee, or a member of the Legislature, either prior to the filing of a lawsuit by that person or at any time after a lawsuit is filed.</w:t>
      </w:r>
    </w:p>
    <w:p w:rsidR="004124CD" w:rsidRDefault="004124CD" w:rsidP="004124CD"/>
    <w:p w:rsidR="004124CD" w:rsidRDefault="004124CD" w:rsidP="004124CD">
      <w:r>
        <w:tab/>
        <w:t>2.</w:t>
      </w:r>
      <w:r>
        <w:tab/>
        <w:t xml:space="preserve">Section 17 of P.L.1993, c.65 (C.19:44A-11.2) is amended to read as follows:  </w:t>
      </w:r>
    </w:p>
    <w:p w:rsidR="004124CD" w:rsidRDefault="004124CD" w:rsidP="004124CD">
      <w:r>
        <w:tab/>
        <w:t>17.</w:t>
      </w:r>
      <w:r>
        <w:tab/>
        <w:t xml:space="preserve"> a. All contributions received by a candidate, candidate committee, a joint candidates committee or a legislative leadership committee shall be used only for the following purposes:  </w:t>
      </w:r>
    </w:p>
    <w:p w:rsidR="004124CD" w:rsidRDefault="004124CD" w:rsidP="004124CD">
      <w:r>
        <w:tab/>
        <w:t>(1)</w:t>
      </w:r>
      <w:r>
        <w:tab/>
        <w:t>the payment of campaign expenses;</w:t>
      </w:r>
    </w:p>
    <w:p w:rsidR="004124CD" w:rsidRDefault="004124CD" w:rsidP="004124CD">
      <w:r>
        <w:tab/>
        <w:t>(2)</w:t>
      </w:r>
      <w:r>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4124CD" w:rsidRDefault="004124CD" w:rsidP="004124CD">
      <w:r>
        <w:tab/>
        <w:t>(3)</w:t>
      </w:r>
      <w:r>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4124CD" w:rsidRDefault="004124CD" w:rsidP="004124CD">
      <w:r>
        <w:tab/>
        <w:t>(4)</w:t>
      </w:r>
      <w:r>
        <w:tab/>
        <w:t xml:space="preserve">the payment of the overhead and administrative expenses related to the operation of the candidate committee or joint candidates committee of a candidate or a legislative leadership committee;  </w:t>
      </w:r>
    </w:p>
    <w:p w:rsidR="004124CD" w:rsidRDefault="004124CD" w:rsidP="004124CD">
      <w:r>
        <w:tab/>
        <w:t>(5)</w:t>
      </w:r>
      <w:r>
        <w:tab/>
        <w:t>the pro rata repayment of contributors; or</w:t>
      </w:r>
    </w:p>
    <w:p w:rsidR="004124CD" w:rsidRDefault="004124CD" w:rsidP="004124CD">
      <w:r>
        <w:tab/>
        <w:t>(6)</w:t>
      </w:r>
      <w:r>
        <w:tab/>
        <w:t xml:space="preserve">the payment of ordinary and necessary expenses of holding public office.  </w:t>
      </w:r>
    </w:p>
    <w:p w:rsidR="004124CD" w:rsidRDefault="004124CD" w:rsidP="004124CD">
      <w:r>
        <w:lastRenderedPageBreak/>
        <w:tab/>
        <w:t xml:space="preserve">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  </w:t>
      </w:r>
    </w:p>
    <w:p w:rsidR="004124CD" w:rsidRDefault="004124CD" w:rsidP="004124CD">
      <w:r>
        <w:tab/>
        <w:t>b.</w:t>
      </w:r>
      <w:r>
        <w:tab/>
        <w:t>No contribution received by a candidate or by the candidate committee or joint candidates committee of a candidate may be used</w:t>
      </w:r>
      <w:r>
        <w:rPr>
          <w:u w:val="single"/>
        </w:rPr>
        <w:t>:</w:t>
      </w:r>
      <w:r>
        <w:t xml:space="preserve"> </w:t>
      </w:r>
    </w:p>
    <w:p w:rsidR="004124CD" w:rsidRPr="004A6513" w:rsidRDefault="004124CD" w:rsidP="004124CD">
      <w:r>
        <w:tab/>
      </w:r>
      <w:r>
        <w:rPr>
          <w:u w:val="single"/>
        </w:rPr>
        <w:t>(1)</w:t>
      </w:r>
      <w:r w:rsidRPr="0047681D">
        <w:t xml:space="preserve"> </w:t>
      </w:r>
      <w:r>
        <w:t>for the payment of the expenses arising from the furnishing, staffing or operation of an office used in connection with that person's official duties as an elected public official</w:t>
      </w:r>
      <w:r>
        <w:rPr>
          <w:u w:val="single"/>
        </w:rPr>
        <w:t>; or</w:t>
      </w:r>
    </w:p>
    <w:p w:rsidR="004124CD" w:rsidRDefault="004124CD" w:rsidP="004124CD">
      <w:r>
        <w:tab/>
      </w:r>
      <w:r>
        <w:rPr>
          <w:u w:val="single"/>
        </w:rPr>
        <w:t xml:space="preserve">(2) to make a payment </w:t>
      </w:r>
      <w:r w:rsidRPr="0047681D">
        <w:rPr>
          <w:u w:val="single"/>
        </w:rPr>
        <w:t xml:space="preserve">to a person in settlement of a claim that the person was the victim of sexual assault or sexual harassment by a </w:t>
      </w:r>
      <w:r>
        <w:rPr>
          <w:u w:val="single"/>
        </w:rPr>
        <w:t xml:space="preserve">candidate </w:t>
      </w:r>
      <w:r w:rsidRPr="0047681D">
        <w:rPr>
          <w:u w:val="single"/>
        </w:rPr>
        <w:t xml:space="preserve">or </w:t>
      </w:r>
      <w:r>
        <w:rPr>
          <w:u w:val="single"/>
        </w:rPr>
        <w:t xml:space="preserve">an </w:t>
      </w:r>
      <w:r w:rsidRPr="0047681D">
        <w:rPr>
          <w:u w:val="single"/>
        </w:rPr>
        <w:t xml:space="preserve">employee </w:t>
      </w:r>
      <w:r>
        <w:rPr>
          <w:u w:val="single"/>
        </w:rPr>
        <w:t>of a candidate</w:t>
      </w:r>
      <w:r w:rsidRPr="0047681D">
        <w:rPr>
          <w:u w:val="single"/>
        </w:rPr>
        <w:t>, prior to the filing of a</w:t>
      </w:r>
      <w:r>
        <w:rPr>
          <w:u w:val="single"/>
        </w:rPr>
        <w:t xml:space="preserve"> lawsuit</w:t>
      </w:r>
      <w:r w:rsidRPr="0047681D">
        <w:rPr>
          <w:u w:val="single"/>
        </w:rPr>
        <w:t xml:space="preserve"> by that person or at any time after a lawsuit is filed</w:t>
      </w:r>
      <w:r>
        <w:t xml:space="preserve">.  </w:t>
      </w:r>
    </w:p>
    <w:p w:rsidR="004124CD" w:rsidRDefault="004124CD" w:rsidP="004124CD">
      <w:r>
        <w:tab/>
        <w:t>c.</w:t>
      </w:r>
      <w:r>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4124CD" w:rsidRDefault="004124CD" w:rsidP="004124CD">
      <w:r>
        <w:t xml:space="preserve">(cf: P.L.2007, c.202, s.1)  </w:t>
      </w:r>
    </w:p>
    <w:p w:rsidR="004124CD" w:rsidRDefault="004124CD" w:rsidP="004124CD"/>
    <w:p w:rsidR="004124CD" w:rsidRPr="00AA7880" w:rsidRDefault="004124CD" w:rsidP="004124CD">
      <w:r>
        <w:tab/>
        <w:t>3.</w:t>
      </w:r>
      <w:r>
        <w:tab/>
        <w:t xml:space="preserve">This act shall take effect immediately.  </w:t>
      </w:r>
    </w:p>
    <w:p w:rsidR="004124CD" w:rsidRDefault="004124CD" w:rsidP="004124CD"/>
    <w:p w:rsidR="004124CD" w:rsidRPr="00CE7BD8" w:rsidRDefault="004124CD" w:rsidP="004124CD"/>
    <w:p w:rsidR="004124CD" w:rsidRPr="00AA7880" w:rsidRDefault="004124CD" w:rsidP="004124CD">
      <w:pPr>
        <w:jc w:val="center"/>
      </w:pPr>
      <w:r w:rsidRPr="00D71D68">
        <w:t>STATEMENT</w:t>
      </w:r>
    </w:p>
    <w:p w:rsidR="004124CD" w:rsidRDefault="004124CD" w:rsidP="004124CD"/>
    <w:p w:rsidR="004124CD" w:rsidRDefault="004124CD" w:rsidP="004124CD">
      <w:r>
        <w:tab/>
        <w:t xml:space="preserve">This bill prohibits a State agency in the Executive or Legislative Branch of State government from using public funds as payment in a settlement of a claim </w:t>
      </w:r>
      <w:r w:rsidRPr="004A4E7C">
        <w:t xml:space="preserve">that </w:t>
      </w:r>
      <w:r>
        <w:t xml:space="preserve">a </w:t>
      </w:r>
      <w:r w:rsidRPr="004A4E7C">
        <w:t xml:space="preserve">person was the victim of sexual </w:t>
      </w:r>
      <w:r>
        <w:t xml:space="preserve">assault or sexual </w:t>
      </w:r>
      <w:r w:rsidRPr="004A4E7C">
        <w:t xml:space="preserve">harassment </w:t>
      </w:r>
      <w:r>
        <w:t xml:space="preserve">by a State </w:t>
      </w:r>
      <w:r w:rsidRPr="004A4E7C">
        <w:t>officer or employee</w:t>
      </w:r>
      <w:r>
        <w:t>,</w:t>
      </w:r>
      <w:r w:rsidRPr="004A4E7C">
        <w:t xml:space="preserve"> or a special State officer or employee, or a member of the Legislature, </w:t>
      </w:r>
      <w:r>
        <w:t xml:space="preserve">either </w:t>
      </w:r>
      <w:r w:rsidRPr="004A4E7C">
        <w:t>prior to the filing of a lawsuit by that person</w:t>
      </w:r>
      <w:r w:rsidRPr="00406C70">
        <w:t xml:space="preserve"> </w:t>
      </w:r>
      <w:r w:rsidRPr="004A4E7C">
        <w:t>or at any time after a lawsuit is filed</w:t>
      </w:r>
      <w:r>
        <w:t xml:space="preserve">.  </w:t>
      </w:r>
    </w:p>
    <w:p w:rsidR="004124CD" w:rsidRDefault="004124CD" w:rsidP="004124CD">
      <w:r>
        <w:tab/>
        <w:t xml:space="preserve">The bill also </w:t>
      </w:r>
      <w:r w:rsidRPr="00101E8C">
        <w:t>prohibits the use of campaign funds to make a payment to a person in settlement of a claim that the person was the victim of sexual assault or sexual harassment by a candidate or an employee of a candidate, either prior to the filing of a lawsuit by that person or at any time after a lawsuit is filed</w:t>
      </w:r>
      <w:r>
        <w:t xml:space="preserve">.  </w:t>
      </w:r>
    </w:p>
    <w:p w:rsidR="004124CD" w:rsidRPr="00E7752C" w:rsidRDefault="004124CD" w:rsidP="00E7752C">
      <w:r w:rsidRPr="00101E8C">
        <w:tab/>
        <w:t xml:space="preserve">In addition, the bill </w:t>
      </w:r>
      <w:r>
        <w:t xml:space="preserve">prohibits a State agency from </w:t>
      </w:r>
      <w:r w:rsidRPr="004A4E7C">
        <w:t>enter</w:t>
      </w:r>
      <w:r>
        <w:t>ing</w:t>
      </w:r>
      <w:r w:rsidRPr="004A4E7C">
        <w:t xml:space="preserve"> into a nondisclosure agreement</w:t>
      </w:r>
      <w:r>
        <w:t xml:space="preserve">, in which the parties agree not to disclose </w:t>
      </w:r>
      <w:r>
        <w:lastRenderedPageBreak/>
        <w:t>the terms of a settlement,</w:t>
      </w:r>
      <w:r w:rsidRPr="004A4E7C">
        <w:t xml:space="preserve"> </w:t>
      </w:r>
      <w:r>
        <w:t>with any</w:t>
      </w:r>
      <w:r w:rsidRPr="004A4E7C">
        <w:t xml:space="preserve"> person </w:t>
      </w:r>
      <w:r>
        <w:t xml:space="preserve">to settle a claim that the person </w:t>
      </w:r>
      <w:r w:rsidRPr="004A4E7C">
        <w:t xml:space="preserve">was </w:t>
      </w:r>
      <w:r>
        <w:t>a</w:t>
      </w:r>
      <w:r w:rsidRPr="004A4E7C">
        <w:t xml:space="preserve"> victim of sexual </w:t>
      </w:r>
      <w:r>
        <w:t xml:space="preserve">assault or sexual </w:t>
      </w:r>
      <w:r w:rsidRPr="004A4E7C">
        <w:t>harassment by a State officer or employee or a special State officer or employee, or a member of the Legislature, either prior to the filing of a lawsuit by that person or at any time after a lawsuit is filed</w:t>
      </w:r>
      <w:r>
        <w:t xml:space="preserve">.  </w:t>
      </w:r>
    </w:p>
    <w:sectPr w:rsidR="004124CD" w:rsidRPr="00E7752C" w:rsidSect="005D022E">
      <w:headerReference w:type="default" r:id="rId14"/>
      <w:footerReference w:type="default" r:id="rId15"/>
      <w:headerReference w:type="first" r:id="rId16"/>
      <w:footerReference w:type="first" r:id="rId17"/>
      <w:pgSz w:w="12240" w:h="20160" w:code="5"/>
      <w:pgMar w:top="1440" w:right="2520" w:bottom="1728" w:left="2880" w:header="1181" w:footer="12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4CD" w:rsidRDefault="004124CD">
      <w:r>
        <w:separator/>
      </w:r>
    </w:p>
  </w:endnote>
  <w:endnote w:type="continuationSeparator" w:id="0">
    <w:p w:rsidR="004124CD" w:rsidRDefault="00412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B3F" w:rsidRDefault="00DC4834" w:rsidP="00DC4834">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22E" w:rsidRPr="00921C91" w:rsidRDefault="005D02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022E" w:rsidRPr="00921C91" w:rsidRDefault="005D022E">
    <w:pPr>
      <w:pStyle w:val="Footer"/>
      <w:rPr>
        <w:szCs w:val="18"/>
      </w:rPr>
    </w:pPr>
  </w:p>
  <w:p w:rsidR="005D022E" w:rsidRPr="00921C91" w:rsidRDefault="005D02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022E" w:rsidRDefault="005D02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4CD" w:rsidRDefault="004124CD">
      <w:r>
        <w:separator/>
      </w:r>
    </w:p>
  </w:footnote>
  <w:footnote w:type="continuationSeparator" w:id="0">
    <w:p w:rsidR="004124CD" w:rsidRDefault="00412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6C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1F69" w:rsidRDefault="00891F69" w:rsidP="00891F69">
    <w:pPr>
      <w:pStyle w:val="bpuHeadSpon"/>
    </w:pPr>
    <w:r w:rsidRPr="00891F69">
      <w:rPr>
        <w:rStyle w:val="bpuHeadSponChar"/>
      </w:rPr>
      <w:t>A268</w:t>
    </w:r>
    <w:r>
      <w:t xml:space="preserve"> ARMATO, MAZZEO</w:t>
    </w:r>
  </w:p>
  <w:p w:rsidR="00891F69" w:rsidRDefault="00891F69" w:rsidP="00891F69">
    <w:pPr>
      <w:pStyle w:val="bpuHeadSpon"/>
    </w:pPr>
    <w:r>
      <w:fldChar w:fldCharType="begin"/>
    </w:r>
    <w:r>
      <w:instrText xml:space="preserve"> PAGE  \* MERGEFORMAT </w:instrText>
    </w:r>
    <w:r>
      <w:fldChar w:fldCharType="separate"/>
    </w:r>
    <w:r w:rsidR="00BA08A5">
      <w:rPr>
        <w:noProof/>
      </w:rPr>
      <w:t>5</w:t>
    </w:r>
    <w:r>
      <w:fldChar w:fldCharType="end"/>
    </w:r>
  </w:p>
  <w:p w:rsidR="00891F69" w:rsidRPr="00AF575C" w:rsidRDefault="00891F69" w:rsidP="00891F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1F69" w:rsidRDefault="00891F69" w:rsidP="00891F69">
    <w:pPr>
      <w:pStyle w:val="bpuHeadSpon"/>
    </w:pPr>
    <w:r w:rsidRPr="00891F69">
      <w:rPr>
        <w:rStyle w:val="bpuHeadSponChar"/>
      </w:rPr>
      <w:t>A268</w:t>
    </w:r>
    <w:r>
      <w:t xml:space="preserve"> ARMATO, MAZZEO</w:t>
    </w:r>
  </w:p>
  <w:p w:rsidR="00891F69" w:rsidRDefault="00891F69" w:rsidP="00891F69">
    <w:pPr>
      <w:pStyle w:val="bpuHeadSpon"/>
    </w:pPr>
    <w:r>
      <w:fldChar w:fldCharType="begin"/>
    </w:r>
    <w:r>
      <w:instrText xml:space="preserve"> PAGE  \* MERGEFORMAT </w:instrText>
    </w:r>
    <w:r>
      <w:fldChar w:fldCharType="separate"/>
    </w:r>
    <w:r w:rsidR="00BA08A5">
      <w:rPr>
        <w:noProof/>
      </w:rPr>
      <w:t>2</w:t>
    </w:r>
    <w:r>
      <w:fldChar w:fldCharType="end"/>
    </w:r>
  </w:p>
  <w:p w:rsidR="00891F69" w:rsidRDefault="00891F69" w:rsidP="00891F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4CD"/>
    <w:rsid w:val="00000169"/>
    <w:rsid w:val="00004D4D"/>
    <w:rsid w:val="00007B70"/>
    <w:rsid w:val="00007DDD"/>
    <w:rsid w:val="00010512"/>
    <w:rsid w:val="00011BAB"/>
    <w:rsid w:val="000154F3"/>
    <w:rsid w:val="000203E7"/>
    <w:rsid w:val="00020E5B"/>
    <w:rsid w:val="000219C8"/>
    <w:rsid w:val="00030BB1"/>
    <w:rsid w:val="000335D6"/>
    <w:rsid w:val="00035598"/>
    <w:rsid w:val="00050BCA"/>
    <w:rsid w:val="000521CD"/>
    <w:rsid w:val="00057488"/>
    <w:rsid w:val="000654B5"/>
    <w:rsid w:val="0006579B"/>
    <w:rsid w:val="00065BBF"/>
    <w:rsid w:val="00077321"/>
    <w:rsid w:val="000778CE"/>
    <w:rsid w:val="0009548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E8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E3C"/>
    <w:rsid w:val="00214614"/>
    <w:rsid w:val="0022067D"/>
    <w:rsid w:val="00231838"/>
    <w:rsid w:val="00232C5B"/>
    <w:rsid w:val="002373F3"/>
    <w:rsid w:val="002463CF"/>
    <w:rsid w:val="0026254F"/>
    <w:rsid w:val="00266FB9"/>
    <w:rsid w:val="00274341"/>
    <w:rsid w:val="0028159B"/>
    <w:rsid w:val="00296363"/>
    <w:rsid w:val="002A16E7"/>
    <w:rsid w:val="002A71FA"/>
    <w:rsid w:val="002A767F"/>
    <w:rsid w:val="002B4DA4"/>
    <w:rsid w:val="002B67F7"/>
    <w:rsid w:val="002C58D4"/>
    <w:rsid w:val="002E1440"/>
    <w:rsid w:val="002E2980"/>
    <w:rsid w:val="00304565"/>
    <w:rsid w:val="00307F11"/>
    <w:rsid w:val="0031075B"/>
    <w:rsid w:val="00317C73"/>
    <w:rsid w:val="003212E6"/>
    <w:rsid w:val="00333EF1"/>
    <w:rsid w:val="00342B4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158"/>
    <w:rsid w:val="004040F9"/>
    <w:rsid w:val="00406A85"/>
    <w:rsid w:val="004124C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51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22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E02"/>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85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F69"/>
    <w:rsid w:val="008B313B"/>
    <w:rsid w:val="008B4545"/>
    <w:rsid w:val="008B6E84"/>
    <w:rsid w:val="008C6FA9"/>
    <w:rsid w:val="008D35C6"/>
    <w:rsid w:val="008D455C"/>
    <w:rsid w:val="008D62DB"/>
    <w:rsid w:val="008E3B9B"/>
    <w:rsid w:val="008E4F67"/>
    <w:rsid w:val="008F6A7A"/>
    <w:rsid w:val="00902B2D"/>
    <w:rsid w:val="009115AF"/>
    <w:rsid w:val="00915B98"/>
    <w:rsid w:val="00933C9C"/>
    <w:rsid w:val="00934D3A"/>
    <w:rsid w:val="0094377E"/>
    <w:rsid w:val="009467BF"/>
    <w:rsid w:val="0094723D"/>
    <w:rsid w:val="009564BC"/>
    <w:rsid w:val="0095650E"/>
    <w:rsid w:val="00966445"/>
    <w:rsid w:val="00967FED"/>
    <w:rsid w:val="00980A56"/>
    <w:rsid w:val="00986E4C"/>
    <w:rsid w:val="009937ED"/>
    <w:rsid w:val="00993BCE"/>
    <w:rsid w:val="009A28BB"/>
    <w:rsid w:val="009A5E9B"/>
    <w:rsid w:val="009B08D3"/>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88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86D"/>
    <w:rsid w:val="00B211F7"/>
    <w:rsid w:val="00B21C53"/>
    <w:rsid w:val="00B23EFE"/>
    <w:rsid w:val="00B24336"/>
    <w:rsid w:val="00B3656D"/>
    <w:rsid w:val="00B7201D"/>
    <w:rsid w:val="00B809B3"/>
    <w:rsid w:val="00B80AFD"/>
    <w:rsid w:val="00B854DC"/>
    <w:rsid w:val="00B90F81"/>
    <w:rsid w:val="00B91BF9"/>
    <w:rsid w:val="00BA08A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5CB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B3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834"/>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47E"/>
    <w:rsid w:val="00F17CFC"/>
    <w:rsid w:val="00F344EF"/>
    <w:rsid w:val="00F42480"/>
    <w:rsid w:val="00F62572"/>
    <w:rsid w:val="00F6488F"/>
    <w:rsid w:val="00F70CF6"/>
    <w:rsid w:val="00F85DDC"/>
    <w:rsid w:val="00F91244"/>
    <w:rsid w:val="00F914E9"/>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00A639"/>
  <w15:docId w15:val="{FCD8E26A-6880-47CC-878C-8A4B3725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91F69"/>
  </w:style>
  <w:style w:type="paragraph" w:styleId="BalloonText">
    <w:name w:val="Balloon Text"/>
    <w:basedOn w:val="Normal"/>
    <w:link w:val="BalloonTextChar"/>
    <w:semiHidden/>
    <w:unhideWhenUsed/>
    <w:rsid w:val="00211E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1E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FD100-E657-4D02-9471-15224E1EA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1421</Words>
  <Characters>7294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A268</vt:lpstr>
    </vt:vector>
  </TitlesOfParts>
  <Manager>R230</Manager>
  <Company>OFFICE of LEGISLATIVE SERVICES</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dc:title>
  <dc:creator>Assemblyman  ARMATO, Assemblyman  MAZZEO</dc:creator>
  <cp:keywords>A268|5|CL |311|0|0|!|0|</cp:keywords>
  <dc:description>PREFILED 2020</dc:description>
  <cp:lastModifiedBy>Brabson, Dawn</cp:lastModifiedBy>
  <cp:revision>2</cp:revision>
  <cp:lastPrinted>2021-03-05T19:18:00Z</cp:lastPrinted>
  <dcterms:created xsi:type="dcterms:W3CDTF">2021-03-05T19:18:00Z</dcterms:created>
  <dcterms:modified xsi:type="dcterms:W3CDTF">2021-03-05T19:18:00Z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