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1044A"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1044A"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277</w:t>
      </w:r>
      <w:r w:rsidR="0063703D" w:rsidRPr="00ED5E27">
        <w:rPr>
          <w:b/>
          <w:sz w:val="36"/>
          <w:szCs w:val="36"/>
        </w:rPr>
        <w:t xml:space="preserve"> </w:t>
      </w:r>
    </w:p>
    <w:p w:rsidR="0071044A" w:rsidRDefault="0071044A" w:rsidP="00ED5E27">
      <w:pPr>
        <w:pStyle w:val="TopofPage1"/>
        <w:rPr>
          <w:sz w:val="24"/>
          <w:szCs w:val="36"/>
        </w:rPr>
      </w:pPr>
    </w:p>
    <w:p w:rsidR="0071044A" w:rsidRPr="0071044A" w:rsidRDefault="0071044A"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1044A">
        <w:rPr>
          <w:caps/>
          <w:szCs w:val="24"/>
        </w:rPr>
        <w:t>MARCH 5, 2020</w:t>
      </w:r>
    </w:p>
    <w:p w:rsidR="004144CF" w:rsidRDefault="004144CF" w:rsidP="0083060A"/>
    <w:p w:rsidR="004B2ABF" w:rsidRDefault="007D775F" w:rsidP="0083060A">
      <w:r>
        <w:tab/>
        <w:t xml:space="preserve">The Assembly </w:t>
      </w:r>
      <w:r w:rsidRPr="00012696">
        <w:t xml:space="preserve">Health </w:t>
      </w:r>
      <w:r>
        <w:t>Committee reports favorably and with committee amendments Assembly Bill No. 277.</w:t>
      </w:r>
    </w:p>
    <w:p w:rsidR="007D775F" w:rsidRPr="007D775F" w:rsidRDefault="007D775F" w:rsidP="007D775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D775F">
        <w:rPr>
          <w:spacing w:val="4"/>
          <w:szCs w:val="24"/>
        </w:rPr>
        <w:tab/>
      </w:r>
      <w:r w:rsidR="00B0380A">
        <w:rPr>
          <w:spacing w:val="4"/>
          <w:szCs w:val="24"/>
        </w:rPr>
        <w:t>As amended, t</w:t>
      </w:r>
      <w:r w:rsidRPr="007D775F">
        <w:rPr>
          <w:spacing w:val="4"/>
          <w:szCs w:val="24"/>
        </w:rPr>
        <w:t xml:space="preserve">his bill requires the public members of the New Jersey Drug Utilization Review Board to, at the time of their appointment, submit a written disclosure to the Department of Human Services and to the Office of the Attorney General detailing any financial interest or other benefit furnished to the member </w:t>
      </w:r>
      <w:r w:rsidR="00B0380A">
        <w:rPr>
          <w:spacing w:val="4"/>
          <w:szCs w:val="24"/>
        </w:rPr>
        <w:t xml:space="preserve">by a </w:t>
      </w:r>
      <w:r w:rsidR="00B0380A" w:rsidRPr="00B0380A">
        <w:t>pharmaceutical distributor, pharmaceutical manufacturer, or pharmacy benefits manager</w:t>
      </w:r>
      <w:r w:rsidRPr="007D775F">
        <w:rPr>
          <w:spacing w:val="4"/>
          <w:szCs w:val="24"/>
        </w:rPr>
        <w:t xml:space="preserve"> within the preceding three years, including, but not limited to, any meals, payments, gifts, stocks, or salary, as well as any investment interest held in</w:t>
      </w:r>
      <w:r w:rsidR="00B0380A">
        <w:rPr>
          <w:spacing w:val="4"/>
          <w:szCs w:val="24"/>
        </w:rPr>
        <w:t xml:space="preserve"> any </w:t>
      </w:r>
      <w:r w:rsidR="00B0380A" w:rsidRPr="00B0380A">
        <w:t>pharmaceutical distributor, pharmaceutical manufacturer, or pharmacy benefits manager</w:t>
      </w:r>
      <w:r w:rsidRPr="007D775F">
        <w:rPr>
          <w:spacing w:val="4"/>
          <w:szCs w:val="24"/>
        </w:rPr>
        <w:t xml:space="preserve"> by the member.  Thereafter, each public member will be required update the written disclosure on a quarterly basis throughout the member’s term of service on the board.  The written disclosures will be made available to the public on the Internet websites of the Department of Human Services and the Office of the Attorney General.</w:t>
      </w:r>
    </w:p>
    <w:p w:rsidR="007D775F" w:rsidRPr="007D775F" w:rsidRDefault="007D775F" w:rsidP="007D775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D775F">
        <w:rPr>
          <w:spacing w:val="4"/>
          <w:szCs w:val="24"/>
        </w:rPr>
        <w:tab/>
        <w:t>An individual who fails to submit a written disclosure pursuant to the bill will be ineligible to serve as a board member and, if currently serving on the board, will be immediately removed from the board.  In addition, any individual who submits a written disclosure that is materially false, misleading, inaccurate, or incomplete will be liable to a civil penalty of up to $20,000.</w:t>
      </w:r>
    </w:p>
    <w:p w:rsidR="007D775F" w:rsidRPr="007D775F" w:rsidRDefault="007D775F" w:rsidP="007D775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D775F">
        <w:rPr>
          <w:spacing w:val="4"/>
          <w:szCs w:val="24"/>
        </w:rPr>
        <w:tab/>
        <w:t>The Drug Utilization Review Board conducts an ongoing review of drugs prescribed under the Medicaid and NJ FamilyCare programs to ensure that patients have access to effective, affordable forms of treatment while avoiding the use of ineffective, redundant, or unnecessary therapies.  The goals of this review are to maximize patient safety, prevent waste, and reduce overall program costs.  The Drug Utilization Review Board determines which drugs may be prescribed under the Medicaid and NJ FamilyCare programs without the need for additional authorization; inclusion on the list increases the likelihood the drug will be prescribed to program beneficiaries, which provides a competitive advantage to the maker of the drug.</w:t>
      </w:r>
    </w:p>
    <w:p w:rsidR="007D775F" w:rsidRDefault="007D775F" w:rsidP="00A83389">
      <w:r>
        <w:tab/>
        <w:t>This bill was pre-filed for introduction in the 2020-2021 session pending technical review.  As reported, the bill includes the changes required by technical review, which has been performed.</w:t>
      </w:r>
    </w:p>
    <w:p w:rsidR="007D775F" w:rsidRDefault="007D775F" w:rsidP="0083060A"/>
    <w:p w:rsidR="00B0380A" w:rsidRDefault="00B0380A" w:rsidP="0083060A">
      <w:pPr>
        <w:rPr>
          <w:u w:val="double"/>
        </w:rPr>
      </w:pPr>
      <w:r>
        <w:rPr>
          <w:u w:val="double"/>
        </w:rPr>
        <w:t>COMMITTEE AMENDMENTS:</w:t>
      </w:r>
    </w:p>
    <w:p w:rsidR="00B0380A" w:rsidRPr="00B0380A" w:rsidRDefault="00B0380A" w:rsidP="0083060A">
      <w:r>
        <w:tab/>
        <w:t xml:space="preserve">The committee amendments require </w:t>
      </w:r>
      <w:r w:rsidRPr="007D775F">
        <w:rPr>
          <w:spacing w:val="4"/>
          <w:szCs w:val="24"/>
        </w:rPr>
        <w:t>d</w:t>
      </w:r>
      <w:r>
        <w:rPr>
          <w:spacing w:val="4"/>
          <w:szCs w:val="24"/>
        </w:rPr>
        <w:t>isclosure of</w:t>
      </w:r>
      <w:r w:rsidRPr="007D775F">
        <w:rPr>
          <w:spacing w:val="4"/>
          <w:szCs w:val="24"/>
        </w:rPr>
        <w:t xml:space="preserve"> any financial interest or other </w:t>
      </w:r>
      <w:r>
        <w:rPr>
          <w:spacing w:val="4"/>
          <w:szCs w:val="24"/>
        </w:rPr>
        <w:t xml:space="preserve">benefit furnished by a </w:t>
      </w:r>
      <w:r w:rsidRPr="00B0380A">
        <w:t>pharmaceutical distributor or pharmacy benefits manager</w:t>
      </w:r>
      <w:r w:rsidR="004A380B">
        <w:t xml:space="preserve"> and make a technical change to the synopsis</w:t>
      </w:r>
      <w:r>
        <w:t>.</w:t>
      </w:r>
    </w:p>
    <w:sectPr w:rsidR="00B0380A" w:rsidRPr="00B0380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44A" w:rsidRDefault="0071044A">
      <w:r>
        <w:separator/>
      </w:r>
    </w:p>
  </w:endnote>
  <w:endnote w:type="continuationSeparator" w:id="0">
    <w:p w:rsidR="0071044A" w:rsidRDefault="00710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44A" w:rsidRDefault="0071044A">
      <w:r>
        <w:separator/>
      </w:r>
    </w:p>
  </w:footnote>
  <w:footnote w:type="continuationSeparator" w:id="0">
    <w:p w:rsidR="0071044A" w:rsidRDefault="00710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05D93" w:rsidP="00505D93">
    <w:pPr>
      <w:pStyle w:val="HeaderPage2"/>
      <w:jc w:val="center"/>
    </w:pPr>
    <w:r>
      <w:fldChar w:fldCharType="begin"/>
    </w:r>
    <w:r>
      <w:instrText xml:space="preserve"> PAGE  \* MERGEFORMAT </w:instrText>
    </w:r>
    <w:r>
      <w:fldChar w:fldCharType="separate"/>
    </w:r>
    <w:r>
      <w:rPr>
        <w:noProof/>
      </w:rPr>
      <w:t>2</w:t>
    </w:r>
    <w:r>
      <w:fldChar w:fldCharType="end"/>
    </w:r>
  </w:p>
  <w:p w:rsidR="00505D93" w:rsidRDefault="00505D93" w:rsidP="00505D9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44A"/>
    <w:rsid w:val="00010CB9"/>
    <w:rsid w:val="000123C0"/>
    <w:rsid w:val="00015342"/>
    <w:rsid w:val="000213D6"/>
    <w:rsid w:val="00025E25"/>
    <w:rsid w:val="00027199"/>
    <w:rsid w:val="00032833"/>
    <w:rsid w:val="000353A5"/>
    <w:rsid w:val="00036BE7"/>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4A3E"/>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52AB"/>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80B"/>
    <w:rsid w:val="004A391C"/>
    <w:rsid w:val="004A7696"/>
    <w:rsid w:val="004B2ABF"/>
    <w:rsid w:val="004B4174"/>
    <w:rsid w:val="004B7F58"/>
    <w:rsid w:val="004C357C"/>
    <w:rsid w:val="004C4BCE"/>
    <w:rsid w:val="004C52C2"/>
    <w:rsid w:val="004C73E5"/>
    <w:rsid w:val="004C7D16"/>
    <w:rsid w:val="004D32CB"/>
    <w:rsid w:val="004D39D0"/>
    <w:rsid w:val="004D618C"/>
    <w:rsid w:val="004E5505"/>
    <w:rsid w:val="004F240B"/>
    <w:rsid w:val="00505D93"/>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0AC0"/>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44A"/>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D775F"/>
    <w:rsid w:val="007E1834"/>
    <w:rsid w:val="007E2BE9"/>
    <w:rsid w:val="007E3B0B"/>
    <w:rsid w:val="007E64E2"/>
    <w:rsid w:val="007E6979"/>
    <w:rsid w:val="007E7FB5"/>
    <w:rsid w:val="00803AA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380A"/>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C79"/>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79E3"/>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16BA57F-F9EF-42D7-B6E4-9E4C3FC84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05D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5D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414</Words>
  <Characters>2315</Characters>
  <Application>Microsoft Office Word</Application>
  <DocSecurity>0</DocSecurity>
  <Lines>56</Lines>
  <Paragraphs>13</Paragraphs>
  <ScaleCrop>false</ScaleCrop>
  <HeadingPairs>
    <vt:vector size="2" baseType="variant">
      <vt:variant>
        <vt:lpstr>Title</vt:lpstr>
      </vt:variant>
      <vt:variant>
        <vt:i4>1</vt:i4>
      </vt:variant>
    </vt:vector>
  </HeadingPairs>
  <TitlesOfParts>
    <vt:vector size="1" baseType="lpstr">
      <vt:lpstr>A277 AHE Statement 3/5/20</vt:lpstr>
    </vt:vector>
  </TitlesOfParts>
  <Manager>R211</Manager>
  <Company>NJ OLS DMU</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A277 AHE Statement 3/5/20</dc:title>
  <dc:subject/>
  <dc:creator>Assembly AHE</dc:creator>
  <cp:keywords>A277|2|HS |263|0|0|!||</cp:keywords>
  <dc:description/>
  <cp:lastModifiedBy>Sommers, Shelly</cp:lastModifiedBy>
  <cp:revision>2</cp:revision>
  <cp:lastPrinted>2020-03-06T16:39:00Z</cp:lastPrinted>
  <dcterms:created xsi:type="dcterms:W3CDTF">2020-03-06T20:22:00Z</dcterms:created>
  <dcterms:modified xsi:type="dcterms:W3CDTF">2020-03-06T20:22:00Z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