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6A6" w:rsidRDefault="003876A6" w:rsidP="003876A6">
      <w:pPr>
        <w:pStyle w:val="bpuBill"/>
      </w:pPr>
      <w:bookmarkStart w:id="0" w:name="bpuFrontPg"/>
      <w:bookmarkStart w:id="1" w:name="_GoBack"/>
      <w:bookmarkEnd w:id="0"/>
      <w:bookmarkEnd w:id="1"/>
      <w:r>
        <w:t xml:space="preserve">ASSEMBLY, No. 278 </w:t>
      </w:r>
    </w:p>
    <w:p w:rsidR="003876A6" w:rsidRPr="003876A6" w:rsidRDefault="003876A6" w:rsidP="003876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5989" r:id="rId8"/>
        </w:object>
      </w:r>
    </w:p>
    <w:p w:rsidR="003876A6" w:rsidRDefault="003876A6" w:rsidP="003876A6">
      <w:pPr>
        <w:pStyle w:val="bpuState"/>
      </w:pPr>
      <w:r>
        <w:t>STATE OF NEW JERSEY</w:t>
      </w:r>
    </w:p>
    <w:p w:rsidR="003876A6" w:rsidRDefault="003876A6" w:rsidP="003876A6">
      <w:pPr>
        <w:pStyle w:val="bpuLegislature"/>
      </w:pPr>
      <w:r>
        <w:t>219th LEGISLATURE</w:t>
      </w:r>
    </w:p>
    <w:p w:rsidR="003876A6" w:rsidRDefault="003876A6" w:rsidP="003876A6">
      <w:pPr>
        <w:pStyle w:val="bpuWpGraphic"/>
      </w:pPr>
      <w:r>
        <w:object w:dxaOrig="8985" w:dyaOrig="255">
          <v:shape id="_x0000_i1026" type="#_x0000_t75" style="width:6in;height:12pt" o:ole="">
            <v:imagedata r:id="rId7" o:title=""/>
          </v:shape>
          <o:OLEObject Type="Embed" ProgID="WPWin6.1" ShapeID="_x0000_i1026" DrawAspect="Content" ObjectID="_1649485990" r:id="rId9"/>
        </w:object>
      </w:r>
      <w:r>
        <w:t xml:space="preserve">  </w:t>
      </w:r>
    </w:p>
    <w:p w:rsidR="003876A6" w:rsidRDefault="003876A6" w:rsidP="003876A6">
      <w:pPr>
        <w:pStyle w:val="bpuIntro"/>
      </w:pPr>
      <w:r>
        <w:t>PRE-FILED FOR INTRODUCTION IN THE 2020 SESSION</w:t>
      </w:r>
    </w:p>
    <w:p w:rsidR="003876A6" w:rsidRDefault="003876A6" w:rsidP="003876A6">
      <w:pPr>
        <w:pStyle w:val="bpuIntro"/>
      </w:pPr>
    </w:p>
    <w:p w:rsidR="003876A6" w:rsidRDefault="003876A6" w:rsidP="003876A6">
      <w:pPr>
        <w:pStyle w:val="bpuIntro"/>
        <w:sectPr w:rsidR="003876A6" w:rsidSect="003C1E0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876A6" w:rsidRDefault="003876A6" w:rsidP="003876A6">
      <w:pPr>
        <w:pStyle w:val="bpuIntro"/>
      </w:pPr>
    </w:p>
    <w:p w:rsidR="003876A6" w:rsidRDefault="003876A6" w:rsidP="003876A6">
      <w:pPr>
        <w:pStyle w:val="bpuSponsor"/>
      </w:pPr>
      <w:r>
        <w:t>Sponsored by:</w:t>
      </w:r>
    </w:p>
    <w:p w:rsidR="003876A6" w:rsidRDefault="003876A6" w:rsidP="003876A6">
      <w:pPr>
        <w:pStyle w:val="bpuSponsor"/>
      </w:pPr>
      <w:r>
        <w:t>Assemblyman  JOHN ARMATO</w:t>
      </w:r>
    </w:p>
    <w:p w:rsidR="003876A6" w:rsidRDefault="003876A6" w:rsidP="003876A6">
      <w:pPr>
        <w:pStyle w:val="bpuSponsor"/>
      </w:pPr>
      <w:r>
        <w:t>District 2 (Atlantic)</w:t>
      </w:r>
    </w:p>
    <w:p w:rsidR="003876A6" w:rsidRDefault="003876A6" w:rsidP="003876A6">
      <w:pPr>
        <w:pStyle w:val="bpuSponsor"/>
      </w:pPr>
      <w:r>
        <w:t>Assemblyman  VINCENT MAZZEO</w:t>
      </w:r>
    </w:p>
    <w:p w:rsidR="003876A6" w:rsidRDefault="003876A6" w:rsidP="003876A6">
      <w:pPr>
        <w:pStyle w:val="bpuSponsor"/>
      </w:pPr>
      <w:r>
        <w:t>District 2 (Atlantic)</w:t>
      </w:r>
    </w:p>
    <w:p w:rsidR="003876A6" w:rsidRDefault="003876A6" w:rsidP="003876A6">
      <w:pPr>
        <w:pStyle w:val="bpuSponsor"/>
      </w:pPr>
      <w:r>
        <w:t>Assemblywoman  CAROL A. MURPHY</w:t>
      </w:r>
    </w:p>
    <w:p w:rsidR="003876A6" w:rsidRDefault="003876A6" w:rsidP="003876A6">
      <w:pPr>
        <w:pStyle w:val="bpuSponsor"/>
      </w:pPr>
      <w:r>
        <w:t>District 7 (Burlington)</w:t>
      </w:r>
    </w:p>
    <w:p w:rsidR="003876A6" w:rsidRDefault="003876A6" w:rsidP="003876A6">
      <w:pPr>
        <w:pStyle w:val="bpuSponsor"/>
      </w:pPr>
    </w:p>
    <w:p w:rsidR="003876A6" w:rsidRDefault="003C1E0C" w:rsidP="003C1E0C">
      <w:pPr>
        <w:pStyle w:val="bpuSponsor"/>
      </w:pPr>
      <w:r>
        <w:t>Co-Sponsored by:</w:t>
      </w:r>
    </w:p>
    <w:p w:rsidR="003C1E0C" w:rsidRPr="003C1E0C" w:rsidRDefault="003C1E0C" w:rsidP="003C1E0C">
      <w:pPr>
        <w:pStyle w:val="bpuSponsor"/>
      </w:pPr>
      <w:r w:rsidRPr="003C1E0C">
        <w:t>Assemblywoman Swain, Assemblymen Tully and Benson</w:t>
      </w:r>
    </w:p>
    <w:p w:rsidR="003876A6" w:rsidRDefault="003876A6" w:rsidP="003876A6">
      <w:pPr>
        <w:pStyle w:val="bpuSponsor"/>
      </w:pPr>
    </w:p>
    <w:p w:rsidR="003C1E0C" w:rsidRPr="003C1E0C" w:rsidRDefault="003C1E0C" w:rsidP="003C1E0C"/>
    <w:p w:rsidR="003876A6" w:rsidRDefault="003876A6" w:rsidP="003876A6"/>
    <w:p w:rsidR="003876A6" w:rsidRPr="003876A6" w:rsidRDefault="003876A6" w:rsidP="003876A6"/>
    <w:p w:rsidR="003876A6" w:rsidRDefault="003876A6" w:rsidP="003876A6">
      <w:pPr>
        <w:pStyle w:val="bpuSponsor"/>
      </w:pPr>
      <w:r>
        <w:t>SYNOPSIS</w:t>
      </w:r>
    </w:p>
    <w:p w:rsidR="003876A6" w:rsidRDefault="003876A6" w:rsidP="003876A6">
      <w:pPr>
        <w:pStyle w:val="bpuNormText"/>
      </w:pPr>
      <w:r>
        <w:tab/>
        <w:t xml:space="preserve">Extends certain benefits to veterans who received a badge, medal, or ribbon for serving in federal military campaign or expedition. </w:t>
      </w:r>
    </w:p>
    <w:p w:rsidR="003876A6" w:rsidRDefault="003876A6" w:rsidP="003876A6">
      <w:pPr>
        <w:pStyle w:val="bpuNormText"/>
      </w:pPr>
    </w:p>
    <w:p w:rsidR="003876A6" w:rsidRDefault="003876A6" w:rsidP="003876A6">
      <w:pPr>
        <w:pStyle w:val="bpuSponsor"/>
      </w:pPr>
      <w:r>
        <w:t xml:space="preserve">CURRENT VERSION OF TEXT </w:t>
      </w:r>
    </w:p>
    <w:p w:rsidR="003876A6" w:rsidRDefault="003876A6" w:rsidP="003876A6">
      <w:pPr>
        <w:pStyle w:val="bpuNormText"/>
      </w:pPr>
      <w:r>
        <w:tab/>
        <w:t>Introduced Pending Technical Review by Legislative Counsel.</w:t>
      </w:r>
    </w:p>
    <w:p w:rsidR="003876A6" w:rsidRDefault="003876A6" w:rsidP="003876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876A6" w:rsidRDefault="003876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76A6" w:rsidSect="003876A6">
          <w:type w:val="continuous"/>
          <w:pgSz w:w="12240" w:h="20160" w:code="5"/>
          <w:pgMar w:top="2160" w:right="2275" w:bottom="1440" w:left="2275" w:header="72" w:footer="720" w:gutter="0"/>
          <w:pgNumType w:start="1"/>
          <w:cols w:space="720"/>
          <w:docGrid w:linePitch="360"/>
        </w:sectPr>
      </w:pPr>
    </w:p>
    <w:p w:rsidR="00A63310" w:rsidRPr="00677316" w:rsidRDefault="00A63310" w:rsidP="00A63310">
      <w:pPr>
        <w:pStyle w:val="HangingAnAct"/>
        <w:rPr>
          <w:rStyle w:val="HangingAnActChar"/>
        </w:rPr>
      </w:pPr>
      <w:r w:rsidRPr="00A63310">
        <w:rPr>
          <w:rStyle w:val="BillHead"/>
        </w:rPr>
        <w:lastRenderedPageBreak/>
        <w:t>An Act</w:t>
      </w:r>
      <w:r w:rsidRPr="006B7FA7">
        <w:rPr>
          <w:rStyle w:val="HangingAnActChar"/>
        </w:rPr>
        <w:t xml:space="preserve"> </w:t>
      </w:r>
      <w:r w:rsidRPr="002E0AD0">
        <w:t xml:space="preserve">extending certain benefits to certain veterans and amending various parts of the statutory law.  </w:t>
      </w:r>
    </w:p>
    <w:p w:rsidR="00A63310" w:rsidRPr="00D71D68" w:rsidRDefault="00A63310" w:rsidP="00A63310"/>
    <w:p w:rsidR="00A63310" w:rsidRPr="00AA7880" w:rsidRDefault="00A63310" w:rsidP="00A63310">
      <w:r>
        <w:tab/>
      </w:r>
      <w:r>
        <w:rPr>
          <w:rStyle w:val="BillHeading2"/>
        </w:rPr>
        <w:t xml:space="preserve">Be It Enacted </w:t>
      </w:r>
      <w:r>
        <w:rPr>
          <w:rStyle w:val="BillLanguage"/>
        </w:rPr>
        <w:t>by the Senate and General Assembly of the State of New Jersey:</w:t>
      </w:r>
    </w:p>
    <w:p w:rsidR="00A63310" w:rsidRDefault="00A63310" w:rsidP="00A63310"/>
    <w:p w:rsidR="00A63310" w:rsidRDefault="00A63310" w:rsidP="00A63310">
      <w:r>
        <w:tab/>
        <w:t xml:space="preserve"> 1.</w:t>
      </w:r>
      <w:r>
        <w:tab/>
        <w:t xml:space="preserve">N.J.S.11A:5-1 is amended to read as follows:  </w:t>
      </w:r>
    </w:p>
    <w:p w:rsidR="00A63310" w:rsidRDefault="00A63310" w:rsidP="00A63310">
      <w:r>
        <w:tab/>
        <w:t xml:space="preserve"> 11A:5-1. As used in this chapter: </w:t>
      </w:r>
    </w:p>
    <w:p w:rsidR="00A63310" w:rsidRDefault="003876A6" w:rsidP="00A63310">
      <w:r>
        <w:tab/>
      </w:r>
      <w:r w:rsidR="00A258B5">
        <w:t xml:space="preserve"> </w:t>
      </w:r>
      <w:r w:rsidR="00A63310">
        <w:t>a.</w:t>
      </w:r>
      <w:r w:rsidR="00A63310">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A63310" w:rsidRDefault="00A63310" w:rsidP="00A63310">
      <w:r>
        <w:tab/>
        <w:t xml:space="preserve"> b.</w:t>
      </w:r>
      <w:r>
        <w:tab/>
        <w:t xml:space="preserve">"Veteran"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 in any of the following wars or </w:t>
      </w:r>
      <w:r w:rsidRPr="002E0AD0">
        <w:t>conflicts</w:t>
      </w:r>
      <w:r w:rsidRPr="00B13DBB">
        <w:rPr>
          <w:u w:val="single"/>
        </w:rPr>
        <w:t xml:space="preserve">, </w:t>
      </w:r>
      <w:r>
        <w:rPr>
          <w:u w:val="single"/>
        </w:rPr>
        <w:t>or campaigns or expeditions,</w:t>
      </w:r>
      <w:r w:rsidRPr="002E0AD0">
        <w:t xml:space="preserve"> and</w:t>
      </w:r>
      <w:r>
        <w:t xml:space="preserve">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A63310" w:rsidRDefault="00A63310" w:rsidP="00A63310">
      <w:r>
        <w:tab/>
        <w:t>(1)</w:t>
      </w:r>
      <w:r>
        <w:tab/>
        <w:t>World War I, between April 6, 1917 and November 11, 1918;</w:t>
      </w:r>
    </w:p>
    <w:p w:rsidR="00A63310" w:rsidRDefault="00A63310" w:rsidP="00A63310">
      <w:r>
        <w:tab/>
        <w:t>(2)</w:t>
      </w:r>
      <w:r>
        <w:tab/>
        <w:t xml:space="preserve">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course was a continuation of a civilian course and was pursued to </w:t>
      </w:r>
      <w:r>
        <w:lastRenderedPageBreak/>
        <w:t>completion, or as a cadet or midshipman at one of the service academies; except that any person receiving an actual service-incurred injury or disability shall be classed a veteran whether or not that person has completed the 90-day service;</w:t>
      </w:r>
    </w:p>
    <w:p w:rsidR="00A63310" w:rsidRDefault="00A63310" w:rsidP="00A63310">
      <w:r>
        <w:tab/>
        <w:t>(3)</w:t>
      </w:r>
      <w:r>
        <w:tab/>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A63310" w:rsidRDefault="00A63310" w:rsidP="00A63310">
      <w:r>
        <w:tab/>
        <w:t>(4)</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r>
        <w:tab/>
        <w:t>(5)</w:t>
      </w:r>
      <w:r>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A63310" w:rsidRDefault="00A63310" w:rsidP="00A63310">
      <w:r>
        <w:tab/>
        <w:t>(6)</w:t>
      </w:r>
      <w:r>
        <w:tab/>
        <w:t xml:space="preserve">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w:t>
      </w:r>
      <w:r>
        <w:lastRenderedPageBreak/>
        <w:t>veteran whether or not that person has completed the 14 days' service as herein provided;</w:t>
      </w:r>
    </w:p>
    <w:p w:rsidR="00A63310" w:rsidRDefault="00A63310" w:rsidP="00A63310">
      <w:r>
        <w:tab/>
        <w:t>(7)</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r>
        <w:tab/>
        <w:t>(8)</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r>
        <w:tab/>
        <w:t>(9)</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(10)</w:t>
      </w:r>
      <w:r>
        <w:tab/>
        <w:t xml:space="preserve">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w:t>
      </w:r>
      <w:r>
        <w:lastRenderedPageBreak/>
        <w:t>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A63310" w:rsidRDefault="00A63310" w:rsidP="00A63310">
      <w:pPr>
        <w:tabs>
          <w:tab w:val="clear" w:pos="720"/>
          <w:tab w:val="left" w:pos="900"/>
        </w:tabs>
      </w:pPr>
      <w:r>
        <w:tab/>
        <w:t>(11)</w:t>
      </w:r>
      <w:r>
        <w:tab/>
        <w:t>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A63310" w:rsidRDefault="00A63310" w:rsidP="00A63310">
      <w:pPr>
        <w:tabs>
          <w:tab w:val="clear" w:pos="720"/>
          <w:tab w:val="left" w:pos="900"/>
        </w:tabs>
      </w:pPr>
      <w:r>
        <w:tab/>
        <w:t>(12)</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A63310" w:rsidRDefault="00A63310" w:rsidP="00A63310">
      <w:pPr>
        <w:tabs>
          <w:tab w:val="clear" w:pos="720"/>
          <w:tab w:val="left" w:pos="900"/>
        </w:tabs>
      </w:pPr>
      <w:r>
        <w:tab/>
        <w:t>(13)</w:t>
      </w:r>
      <w:r>
        <w:tab/>
        <w:t>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rsidR="00A63310" w:rsidRDefault="00A63310" w:rsidP="00A63310">
      <w:pPr>
        <w:tabs>
          <w:tab w:val="clear" w:pos="720"/>
          <w:tab w:val="left" w:pos="810"/>
          <w:tab w:val="left" w:pos="900"/>
        </w:tabs>
      </w:pPr>
      <w:r>
        <w:tab/>
        <w:t>(14)</w:t>
      </w:r>
      <w:r>
        <w:tab/>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73791A">
        <w:rPr>
          <w:rFonts w:ascii="Albertus Extra Bold" w:hAnsi="Albertus Extra Bold"/>
          <w:b/>
        </w:rPr>
        <w:t>[</w:t>
      </w:r>
      <w:r>
        <w:t>and</w:t>
      </w:r>
      <w:r w:rsidRPr="0073791A">
        <w:rPr>
          <w:rFonts w:ascii="Albertus Extra Bold" w:hAnsi="Albertus Extra Bold"/>
          <w:b/>
        </w:rPr>
        <w:t>]</w:t>
      </w:r>
    </w:p>
    <w:p w:rsidR="00A63310" w:rsidRDefault="00A63310" w:rsidP="00A63310">
      <w:pPr>
        <w:tabs>
          <w:tab w:val="clear" w:pos="720"/>
          <w:tab w:val="left" w:pos="900"/>
        </w:tabs>
      </w:pPr>
      <w:r>
        <w:lastRenderedPageBreak/>
        <w:tab/>
        <w:t>(15)</w:t>
      </w: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Pr>
          <w:u w:val="single"/>
        </w:rPr>
        <w:t>; and</w:t>
      </w:r>
    </w:p>
    <w:p w:rsidR="00A63310" w:rsidRPr="00613A75" w:rsidRDefault="00A63310" w:rsidP="00A63310">
      <w:pPr>
        <w:tabs>
          <w:tab w:val="clear" w:pos="720"/>
          <w:tab w:val="left" w:pos="900"/>
        </w:tabs>
        <w:rPr>
          <w:u w:val="single"/>
        </w:rPr>
      </w:pPr>
      <w:r>
        <w:tab/>
      </w:r>
      <w:r>
        <w:rPr>
          <w:u w:val="single"/>
        </w:rPr>
        <w:t>(16)</w:t>
      </w:r>
      <w:r>
        <w:rPr>
          <w:u w:val="single"/>
        </w:rPr>
        <w:tab/>
        <w:t xml:space="preserve">Campaign or expedition for which a service badge, medal, or ribbon has been authorized and awarded to the service member for serving </w:t>
      </w:r>
      <w:r w:rsidRPr="008F647E">
        <w:rPr>
          <w:u w:val="single"/>
        </w:rPr>
        <w:t xml:space="preserve">in support of </w:t>
      </w:r>
      <w:r>
        <w:rPr>
          <w:u w:val="single"/>
        </w:rPr>
        <w:t xml:space="preserve">military </w:t>
      </w:r>
      <w:r w:rsidRPr="008F647E">
        <w:rPr>
          <w:u w:val="single"/>
        </w:rPr>
        <w:t>combat operations</w:t>
      </w:r>
      <w:r>
        <w:t>;</w:t>
      </w:r>
      <w:r>
        <w:rPr>
          <w:u w:val="single"/>
        </w:rPr>
        <w:t xml:space="preserve">  </w:t>
      </w:r>
    </w:p>
    <w:p w:rsidR="00A63310" w:rsidRDefault="00A63310" w:rsidP="00A63310">
      <w:r>
        <w:tab/>
        <w:t>c.</w:t>
      </w:r>
      <w:r>
        <w:tab/>
        <w:t xml:space="preserve">"War service" means service by a veteran in any war or conflict described in this chapter during the periods specified. </w:t>
      </w:r>
    </w:p>
    <w:p w:rsidR="00A63310" w:rsidRDefault="00A63310" w:rsidP="00A63310">
      <w:r>
        <w:t>(</w:t>
      </w:r>
      <w:proofErr w:type="spellStart"/>
      <w:r>
        <w:t>cf</w:t>
      </w:r>
      <w:proofErr w:type="spellEnd"/>
      <w:r>
        <w:t>: P.L.2007, c.115, s.1)</w:t>
      </w:r>
    </w:p>
    <w:p w:rsidR="00A63310" w:rsidRDefault="00A63310" w:rsidP="00A63310"/>
    <w:p w:rsidR="00A63310" w:rsidRDefault="00A63310" w:rsidP="00A63310">
      <w:r>
        <w:tab/>
        <w:t xml:space="preserve"> 2.</w:t>
      </w:r>
      <w:r>
        <w:tab/>
        <w:t xml:space="preserve">N.J.S.18A:66-2 is amended to read as follows:  </w:t>
      </w:r>
    </w:p>
    <w:p w:rsidR="00A63310" w:rsidRDefault="00A63310" w:rsidP="00A63310">
      <w:r>
        <w:tab/>
        <w:t xml:space="preserve"> 18A:66-2.</w:t>
      </w:r>
      <w:r>
        <w:tab/>
        <w:t>As used in this article:</w:t>
      </w:r>
    </w:p>
    <w:p w:rsidR="00A63310" w:rsidRDefault="00A63310" w:rsidP="00A63310">
      <w:r>
        <w:tab/>
        <w:t xml:space="preserve"> a.</w:t>
      </w:r>
      <w:r>
        <w:tab/>
        <w:t>"Accumulated deductions" means the sum of all the amounts, deducted from the compensation of a member or contributed by or in behalf of the member, including interest credited to January 1, 1956, standing to the credit of the member's individual account in the annuity savings fund.</w:t>
      </w:r>
    </w:p>
    <w:p w:rsidR="00A63310" w:rsidRDefault="00A63310" w:rsidP="00A63310">
      <w:r>
        <w:tab/>
        <w:t xml:space="preserve"> b.</w:t>
      </w:r>
      <w:r>
        <w:tab/>
        <w:t>"Annuity" means payments for life derived from the accumulated deductions of a member as provided in this article.</w:t>
      </w:r>
    </w:p>
    <w:p w:rsidR="00A63310" w:rsidRDefault="00A63310" w:rsidP="00A63310">
      <w:r>
        <w:tab/>
        <w:t xml:space="preserve"> c.</w:t>
      </w:r>
      <w:r>
        <w:tab/>
        <w:t>"Beneficiary" means any person receiving a retirement allowance or other benefit as provided in this article.</w:t>
      </w:r>
    </w:p>
    <w:p w:rsidR="00A63310" w:rsidRDefault="00A63310" w:rsidP="00A63310">
      <w:pPr>
        <w:tabs>
          <w:tab w:val="clear" w:pos="1440"/>
          <w:tab w:val="left" w:pos="1170"/>
        </w:tabs>
      </w:pPr>
      <w:r>
        <w:tab/>
        <w:t xml:space="preserve"> d.</w:t>
      </w:r>
      <w:r>
        <w:tab/>
        <w:t>(1)</w:t>
      </w:r>
      <w:r>
        <w:tab/>
        <w:t>"Compensation" means the contractual salary,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w:t>
      </w:r>
    </w:p>
    <w:p w:rsidR="00A63310" w:rsidRDefault="00A63310" w:rsidP="00A63310">
      <w:r>
        <w:tab/>
        <w:t>(2)</w:t>
      </w:r>
      <w:r>
        <w:tab/>
        <w:t xml:space="preserve">In the case of a person who becomes a member of the retirement system on or after July 1, 2007, "compensation" means the amount of the contractual salary equivalent to the annual maximum wage contribution base for Social Security, pursuant to the Federal Insurance Contributions Act,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w:t>
      </w:r>
      <w:r>
        <w:lastRenderedPageBreak/>
        <w:t>extracurricular duties beyond the regular school day or the regular school year. This paragraph shall not apply to a person who at the time of enrollment in the retirement system on or after July 1, 2007 transfers service credit from another State-administered retirement system pursuant to N.J.S.18A:66-15.1, but shall apply to a former member of the retirement system who has been granted a retirement allowance and is reenrolled in the retirement system on or after July 1, 2007 pursuant to N.J.S.18A:66-53.2 after becoming employed again in a position that makes the person eligible to be a member of the retirement system.</w:t>
      </w:r>
    </w:p>
    <w:p w:rsidR="00A63310" w:rsidRDefault="00A63310" w:rsidP="00A63310">
      <w:r>
        <w:tab/>
        <w:t>For the period of July 1, 2009 through June 30, 2011, "contractual salary" for State employees shall include wage increases under a collective negotiations agreement notwithstanding that, by amendment to that collective negotiations agreement, the effective date of the contractual increase has been deferred.  For the purpose of this paragraph, "State employee" means an employee in the Executive Branch of State government of New Jersey.</w:t>
      </w:r>
    </w:p>
    <w:p w:rsidR="00A63310" w:rsidRDefault="00A63310" w:rsidP="00A63310">
      <w:r>
        <w:tab/>
        <w:t xml:space="preserve"> e.</w:t>
      </w:r>
      <w:r>
        <w:tab/>
        <w:t>"Employer" means the State, the board of education or any educational institution or agency of or within the State by which a teacher is paid.</w:t>
      </w:r>
    </w:p>
    <w:p w:rsidR="00A63310" w:rsidRDefault="00A63310" w:rsidP="00A63310">
      <w:pPr>
        <w:tabs>
          <w:tab w:val="clear" w:pos="1440"/>
          <w:tab w:val="left" w:pos="1260"/>
        </w:tabs>
      </w:pPr>
      <w:r>
        <w:tab/>
        <w:t xml:space="preserve"> f.</w:t>
      </w:r>
      <w:r>
        <w:tab/>
        <w:t>(1)</w:t>
      </w:r>
      <w:r>
        <w:tab/>
        <w:t>"Final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A63310" w:rsidRDefault="00A63310" w:rsidP="00A63310">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A63310" w:rsidRDefault="00A63310" w:rsidP="00A63310">
      <w:r>
        <w:tab/>
        <w:t xml:space="preserve"> g.</w:t>
      </w:r>
      <w:r>
        <w:tab/>
        <w:t>"Fiscal year" means any year commencing with July 1, and ending with June 30, next following.</w:t>
      </w:r>
    </w:p>
    <w:p w:rsidR="00A63310" w:rsidRDefault="00A63310" w:rsidP="00A63310">
      <w:r>
        <w:tab/>
        <w:t xml:space="preserve"> h.</w:t>
      </w:r>
      <w:r>
        <w:tab/>
        <w:t>"Pension" means payments for life derived from appropriations made by the State or employers to the Teachers' Pension and Annuity Fund.</w:t>
      </w:r>
    </w:p>
    <w:p w:rsidR="00A63310" w:rsidRDefault="00A63310" w:rsidP="00A63310">
      <w:r>
        <w:tab/>
        <w:t xml:space="preserve"> </w:t>
      </w:r>
      <w:proofErr w:type="spellStart"/>
      <w:r>
        <w:t>i</w:t>
      </w:r>
      <w:proofErr w:type="spellEnd"/>
      <w:r>
        <w:t>.</w:t>
      </w:r>
      <w:r>
        <w:tab/>
        <w:t>"Annuity reserve" means the present value of all payments to be made on account of any annuity or benefit in lieu of an annuity, granted under the provisions of this article, computed on the basis of such mortality tables recommended by the actuary as the board of trustees adopts, with regular interest.</w:t>
      </w:r>
    </w:p>
    <w:p w:rsidR="00A63310" w:rsidRDefault="00A63310" w:rsidP="00A63310">
      <w:r>
        <w:lastRenderedPageBreak/>
        <w:tab/>
        <w:t>j.</w:t>
      </w:r>
      <w:r>
        <w:tab/>
        <w:t>"Pension reserve" means the present value of all payments to be made on account of any pension or benefit in lieu of a pension granted to a member from the Teachers' Pension and Annuity Fund, computed on the basis of such mortality tables recommended by the actuary as the board of trustees adopts, with regular interest.</w:t>
      </w:r>
    </w:p>
    <w:p w:rsidR="00A63310" w:rsidRDefault="00A63310" w:rsidP="00A63310">
      <w:r>
        <w:tab/>
        <w:t>k.</w:t>
      </w:r>
      <w:r>
        <w:tab/>
        <w:t>"Present-entrant" means any member of the Teachers' Pension and Annuity Fund who had established status as a "present-entrant member" of said fund prior to January 1, 1956.</w:t>
      </w:r>
    </w:p>
    <w:p w:rsidR="00A63310" w:rsidRDefault="00A63310" w:rsidP="00A63310">
      <w:r>
        <w:tab/>
        <w:t>l.</w:t>
      </w:r>
      <w:r>
        <w:tab/>
        <w:t>"Rate of contribution initially certified" means the rate of contribution certified by the retirement system in accordance with N.J.S.18A:66-29.</w:t>
      </w:r>
    </w:p>
    <w:p w:rsidR="00A63310" w:rsidRDefault="00A63310" w:rsidP="00A63310">
      <w:r>
        <w:tab/>
        <w:t>m.</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assets but shall not exceed the assumed percentage rate of increase applied to salaries plus 3%, provided however that the board of trustees shall not set the average percentage rate of increase applied to salaries below 6%.</w:t>
      </w:r>
    </w:p>
    <w:p w:rsidR="00A63310" w:rsidRDefault="00A63310" w:rsidP="00A63310">
      <w:r>
        <w:tab/>
        <w:t>n.</w:t>
      </w:r>
      <w:r>
        <w:tab/>
        <w:t>"Retirement allowance" means the pension plus the annuity.</w:t>
      </w:r>
    </w:p>
    <w:p w:rsidR="00A63310" w:rsidRDefault="00A63310" w:rsidP="00A63310">
      <w:r>
        <w:tab/>
        <w:t>o.</w:t>
      </w:r>
      <w:r>
        <w:tab/>
        <w:t>"School service" means any service as a "teacher" as defined in this section.</w:t>
      </w:r>
    </w:p>
    <w:p w:rsidR="00A63310" w:rsidRDefault="00A63310" w:rsidP="00A63310">
      <w:r>
        <w:tab/>
        <w:t>p.</w:t>
      </w:r>
      <w:r>
        <w:tab/>
        <w:t xml:space="preserve">"Teacher" means any regular teacher, special teacher, helping teacher, teacher clerk, principal, vice-principal, supervisor, supervising principal, director, superintendent, city superintendent, assistant city superintendent, county superintendent, State Commissioner or Assistant Commissioner of Education, members of the State Department of Education who are certificated, unclassified professional staff and other members of the teaching or professional staff of any class, public school, renaissance school project established pursuant to P.L.2011, c.176 (C.18A:36C-1 et seq.) upon commencement of employment, high school, normal school, model school, training school, vocational school, truant reformatory school, or parental school, and of any and all classes or schools within the State conducted under the order and superintendence, and wholly or partly at the expense of the State Board of Education, of a duly elected or appointed board of education, board of school directors, or board of trustees of the State or of any school district or normal school district thereof, and any persons under contract or engagement to perform one or more of these functions. It shall also mean any person who serves, while on an approved leave of absence from regular duties as a teacher, as an officer of a local, county or State labor organization which represents, or is affiliated with an organization which represents, teachers as defined in this subsection. No person shall be deemed a teacher within the meaning of this article who is a substitute </w:t>
      </w:r>
      <w:r>
        <w:lastRenderedPageBreak/>
        <w:t>teacher. In all cases of doubt the board of trustees shall determine whether any person is a teacher as defined in this article.</w:t>
      </w:r>
    </w:p>
    <w:p w:rsidR="00A63310" w:rsidRDefault="00A63310" w:rsidP="00A63310">
      <w:r>
        <w:tab/>
        <w:t xml:space="preserve"> q.</w:t>
      </w:r>
      <w:r>
        <w:tab/>
        <w:t>"Teachers' Pension and Annuity Fund," hereinafter referred to as the "retirement system" or "system," is the corporate name of the arrangement for the payment of retirement allowances and other benefits under the provisions of this article, including the several funds placed under said system. By that name all its business shall be transacted, its funds invested, warrants for money drawn, and payments made and all of its cash and securities and other property held.</w:t>
      </w:r>
    </w:p>
    <w:p w:rsidR="00A63310" w:rsidRDefault="00A63310" w:rsidP="00A63310">
      <w:r>
        <w:tab/>
        <w:t xml:space="preserve"> r.</w:t>
      </w:r>
      <w:r>
        <w:tab/>
        <w:t>"Veteran"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A63310" w:rsidRDefault="00A63310" w:rsidP="00A63310">
      <w:r>
        <w:tab/>
        <w:t>(1)</w:t>
      </w:r>
      <w:r>
        <w:tab/>
        <w:t>The Indian wars and uprisings during any of the periods recognized by the War Department of the United States as periods of active hostility;</w:t>
      </w:r>
    </w:p>
    <w:p w:rsidR="00A63310" w:rsidRDefault="00A63310" w:rsidP="00A63310">
      <w:r>
        <w:tab/>
        <w:t>(2)</w:t>
      </w:r>
      <w:r>
        <w:tab/>
        <w:t>The Spanish-American War between April 20, 1898, and April 11, 1899;</w:t>
      </w:r>
    </w:p>
    <w:p w:rsidR="00A63310" w:rsidRDefault="00A63310" w:rsidP="00A63310">
      <w:r>
        <w:tab/>
        <w:t>(3)</w:t>
      </w:r>
      <w:r>
        <w:tab/>
        <w:t>The Philippine insurrections and expeditions during the periods recognized by the War Department of the United States as of active hostility from February 4, 1899, to the end of 1913;</w:t>
      </w:r>
    </w:p>
    <w:p w:rsidR="00A63310" w:rsidRDefault="00A63310" w:rsidP="00A63310">
      <w:r>
        <w:tab/>
        <w:t>(4)</w:t>
      </w:r>
      <w:r>
        <w:tab/>
        <w:t>The Peking relief expedition between June 20, 1900, and May 27, 1902;</w:t>
      </w:r>
    </w:p>
    <w:p w:rsidR="00A63310" w:rsidRDefault="00A63310" w:rsidP="00A63310">
      <w:r>
        <w:tab/>
        <w:t>(5)</w:t>
      </w:r>
      <w:r>
        <w:tab/>
        <w:t>The army of Cuban occupation between July 18, 1898, and May 20, 1902;</w:t>
      </w:r>
    </w:p>
    <w:p w:rsidR="00A63310" w:rsidRDefault="00A63310" w:rsidP="00A63310">
      <w:r>
        <w:tab/>
        <w:t>(6)</w:t>
      </w:r>
      <w:r>
        <w:tab/>
        <w:t>The army of Cuban pacification between October 6, 1906, and April 1, 1909;</w:t>
      </w:r>
    </w:p>
    <w:p w:rsidR="00A63310" w:rsidRDefault="00A63310" w:rsidP="00A63310">
      <w:r>
        <w:tab/>
        <w:t>(7)</w:t>
      </w:r>
      <w:r>
        <w:tab/>
        <w:t>The Mexican punitive expedition between March 14, 1916, and February 7, 1917;</w:t>
      </w:r>
    </w:p>
    <w:p w:rsidR="00A63310" w:rsidRDefault="00A63310" w:rsidP="00A63310">
      <w:r>
        <w:tab/>
        <w:t>(8)</w:t>
      </w:r>
      <w:r>
        <w:tab/>
        <w:t>The Mexican border patrol, having actually participated in engagements against Mexicans between April 12, 1911, and June 16, 1919;</w:t>
      </w:r>
    </w:p>
    <w:p w:rsidR="00A63310" w:rsidRDefault="00A63310" w:rsidP="00A63310">
      <w:r>
        <w:tab/>
        <w:t>(9)</w:t>
      </w:r>
      <w:r>
        <w:tab/>
        <w:t>World War I, between April 6, 1917, and November 11, 1918;</w:t>
      </w:r>
    </w:p>
    <w:p w:rsidR="00A63310" w:rsidRDefault="00A63310" w:rsidP="00A63310">
      <w:pPr>
        <w:tabs>
          <w:tab w:val="clear" w:pos="720"/>
          <w:tab w:val="left" w:pos="900"/>
        </w:tabs>
      </w:pPr>
      <w:r>
        <w:lastRenderedPageBreak/>
        <w:tab/>
        <w:t>(10)</w:t>
      </w:r>
      <w:r>
        <w:tab/>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A63310" w:rsidRDefault="00A63310" w:rsidP="00A63310">
      <w:pPr>
        <w:tabs>
          <w:tab w:val="clear" w:pos="720"/>
          <w:tab w:val="left" w:pos="900"/>
        </w:tabs>
      </w:pPr>
      <w:r>
        <w:tab/>
        <w:t>(11)</w:t>
      </w:r>
      <w:r>
        <w:tab/>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subsection prior to August 1, 1966, shall continue to be classed as a veteran, whether or not that person completed the 90-day service between said dates as herein provided;</w:t>
      </w:r>
    </w:p>
    <w:p w:rsidR="00A63310" w:rsidRDefault="00A63310" w:rsidP="00A63310">
      <w:pPr>
        <w:tabs>
          <w:tab w:val="clear" w:pos="720"/>
          <w:tab w:val="left" w:pos="900"/>
        </w:tabs>
      </w:pPr>
      <w:r>
        <w:tab/>
        <w:t>(12)</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(13)</w:t>
      </w:r>
      <w:r>
        <w:tab/>
        <w:t xml:space="preserve">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w:t>
      </w:r>
      <w:r>
        <w:lastRenderedPageBreak/>
        <w:t>Reserve, Marine Corps Reserve, or Coast Guard Reserve; provided that any person receiving an actual service-incurred injury or disability shall be classed as a veteran, whether or not that person has completed the 90-day service as herein provided;</w:t>
      </w:r>
    </w:p>
    <w:p w:rsidR="00A63310" w:rsidRDefault="00A63310" w:rsidP="00A63310">
      <w:pPr>
        <w:tabs>
          <w:tab w:val="clear" w:pos="720"/>
          <w:tab w:val="left" w:pos="900"/>
        </w:tabs>
      </w:pPr>
      <w:r>
        <w:tab/>
        <w:t>(14)</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(15)</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(16)</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(17)</w:t>
      </w:r>
      <w:r>
        <w:tab/>
        <w:t xml:space="preserve">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t>
      </w:r>
      <w:r>
        <w:lastRenderedPageBreak/>
        <w:t>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(18)</w:t>
      </w: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the operation, as proclaimed by the President of the United States, Congress or United States Secretary of Defense, whichever date of termination is latest; provided, that any person receiving an actual service-incurred injury or disability while engaged in such service shall be classed as a veteran whether or not that person has completed the 14 days' service as herein provided;</w:t>
      </w:r>
    </w:p>
    <w:p w:rsidR="00A63310" w:rsidRDefault="00A63310" w:rsidP="00A63310">
      <w:pPr>
        <w:tabs>
          <w:tab w:val="clear" w:pos="720"/>
          <w:tab w:val="left" w:pos="900"/>
        </w:tabs>
      </w:pPr>
      <w:r>
        <w:tab/>
        <w:t>(19)</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A63310" w:rsidRDefault="00A63310" w:rsidP="00A63310">
      <w:pPr>
        <w:tabs>
          <w:tab w:val="clear" w:pos="720"/>
          <w:tab w:val="left" w:pos="900"/>
        </w:tabs>
      </w:pPr>
      <w:r>
        <w:tab/>
        <w:t>(20)</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A63310" w:rsidRDefault="00A63310" w:rsidP="00A63310">
      <w:pPr>
        <w:tabs>
          <w:tab w:val="clear" w:pos="720"/>
          <w:tab w:val="left" w:pos="900"/>
        </w:tabs>
      </w:pPr>
      <w:r>
        <w:tab/>
        <w:t>(21)</w:t>
      </w:r>
      <w:r>
        <w:tab/>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w:t>
      </w:r>
      <w:r>
        <w:lastRenderedPageBreak/>
        <w:t xml:space="preserve">classed as a veteran whether or not that person has completed the 14 days' service as herein provided; </w:t>
      </w:r>
      <w:r w:rsidRPr="00141BE8">
        <w:rPr>
          <w:rFonts w:ascii="Albertus Extra Bold" w:hAnsi="Albertus Extra Bold"/>
          <w:b/>
        </w:rPr>
        <w:t>[</w:t>
      </w:r>
      <w:r>
        <w:t>and</w:t>
      </w:r>
      <w:r w:rsidRPr="00141BE8">
        <w:rPr>
          <w:rFonts w:ascii="Albertus Extra Bold" w:hAnsi="Albertus Extra Bold"/>
          <w:b/>
        </w:rPr>
        <w:t>]</w:t>
      </w:r>
    </w:p>
    <w:p w:rsidR="00A63310" w:rsidRPr="00141BE8" w:rsidRDefault="00A63310" w:rsidP="00A63310">
      <w:pPr>
        <w:tabs>
          <w:tab w:val="clear" w:pos="720"/>
          <w:tab w:val="left" w:pos="900"/>
        </w:tabs>
        <w:rPr>
          <w:u w:val="single"/>
        </w:rPr>
      </w:pPr>
      <w:r>
        <w:tab/>
        <w:t>(22)</w:t>
      </w: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Pr>
          <w:u w:val="single"/>
        </w:rPr>
        <w:t>; and</w:t>
      </w:r>
    </w:p>
    <w:p w:rsidR="00A63310" w:rsidRPr="000B6E04" w:rsidRDefault="00A63310" w:rsidP="00A63310">
      <w:pPr>
        <w:tabs>
          <w:tab w:val="clear" w:pos="720"/>
          <w:tab w:val="left" w:pos="900"/>
        </w:tabs>
        <w:rPr>
          <w:b/>
        </w:rPr>
      </w:pPr>
      <w:r>
        <w:tab/>
      </w:r>
      <w:r>
        <w:rPr>
          <w:u w:val="single"/>
        </w:rPr>
        <w:t>(23)</w:t>
      </w:r>
      <w:r>
        <w:rPr>
          <w:u w:val="single"/>
        </w:rPr>
        <w:tab/>
      </w:r>
      <w:r w:rsidRPr="001E1F2A">
        <w:rPr>
          <w:u w:val="single"/>
        </w:rPr>
        <w:t>Campaign or expedition for which a service badge, medal, or ribbon has been authorized and awarded to the service member for serving in support of military combat operations</w:t>
      </w:r>
      <w:r>
        <w:t>.</w:t>
      </w:r>
      <w:r>
        <w:rPr>
          <w:u w:val="single"/>
        </w:rPr>
        <w:t xml:space="preserve">  </w:t>
      </w:r>
    </w:p>
    <w:p w:rsidR="00A63310" w:rsidRDefault="00A63310" w:rsidP="00A63310">
      <w:r>
        <w:tab/>
        <w:t>"Veteran" also means any honorably discharged member of the American Merchant Marine who served during World War II and is declared by the United States Department of Defense to be eligible for federal veterans' benefits.</w:t>
      </w:r>
    </w:p>
    <w:p w:rsidR="00A63310" w:rsidRDefault="00A63310" w:rsidP="00A63310">
      <w:r>
        <w:tab/>
        <w:t xml:space="preserve"> s.</w:t>
      </w:r>
      <w:r>
        <w:tab/>
        <w:t>"Child" means a deceased member's unmarried child either (a) under the age of 18 or (b) of any age who, at the time of the member's death, is disabled because of mental retardation or physical incapacity, is unable to do any substantial, gainful work because of the impairment and the impairment has lasted or can be expected to last for a continuous period of not less than 12 months, as affirmed by the medical board.</w:t>
      </w:r>
    </w:p>
    <w:p w:rsidR="00A63310" w:rsidRDefault="00A63310" w:rsidP="00A63310">
      <w:pPr>
        <w:tabs>
          <w:tab w:val="clear" w:pos="1440"/>
          <w:tab w:val="left" w:pos="1260"/>
        </w:tabs>
      </w:pPr>
      <w:r>
        <w:tab/>
        <w:t xml:space="preserve"> t.</w:t>
      </w:r>
      <w:r>
        <w:tab/>
        <w:t>(1)</w:t>
      </w:r>
      <w:r>
        <w:tab/>
        <w:t>"Widower,"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one-half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A63310" w:rsidRDefault="00A63310" w:rsidP="00A63310">
      <w:r>
        <w:tab/>
        <w:t>(2)</w:t>
      </w:r>
      <w:r>
        <w:tab/>
        <w:t xml:space="preserve">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one-half of his support from the member in the 12-month period immediately preceding the member's death or the accident which was the direct cause of the member's death. The dependency of such </w:t>
      </w:r>
      <w:r>
        <w:lastRenderedPageBreak/>
        <w:t>a widower shall be considered terminated by marriage of the widower subsequent to the death of the member. In the event of the payment of an accidental death benefit, the five-year qualification shall be waived.</w:t>
      </w:r>
    </w:p>
    <w:p w:rsidR="00A63310" w:rsidRDefault="00A63310" w:rsidP="00A63310">
      <w:r>
        <w:tab/>
        <w:t>(3)</w:t>
      </w:r>
      <w:r>
        <w:tab/>
        <w:t>A public employer other than the State may adopt a resolution providing that the term "widower" as defined in paragraph (2) of this subsection shall include domestic partners as provided in paragraph (1) of this subsection.</w:t>
      </w:r>
    </w:p>
    <w:p w:rsidR="00A63310" w:rsidRDefault="00A63310" w:rsidP="00A63310">
      <w:pPr>
        <w:tabs>
          <w:tab w:val="clear" w:pos="1440"/>
          <w:tab w:val="left" w:pos="1170"/>
        </w:tabs>
      </w:pPr>
      <w:r>
        <w:tab/>
        <w:t xml:space="preserve"> u.</w:t>
      </w:r>
      <w:r>
        <w:tab/>
        <w:t>(1)</w:t>
      </w:r>
      <w:r>
        <w:tab/>
        <w:t>"Widow,"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one-half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A63310" w:rsidRDefault="00A63310" w:rsidP="00A63310">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one-half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A63310" w:rsidRDefault="00A63310" w:rsidP="00A63310">
      <w:r>
        <w:tab/>
        <w:t>(3)</w:t>
      </w:r>
      <w:r>
        <w:tab/>
        <w:t>A public employer other than the State may adopt a resolution providing that the term "widower" as defined in paragraph (2) of this subsection shall include domestic partners as provided in paragraph (1) of this subsection.</w:t>
      </w:r>
    </w:p>
    <w:p w:rsidR="00A63310" w:rsidRDefault="00A63310" w:rsidP="00A63310">
      <w:r>
        <w:tab/>
        <w:t xml:space="preserve"> v.</w:t>
      </w:r>
      <w:r>
        <w:tab/>
        <w:t>"Parent" means the parent of a member who was receiving at least one-half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A63310" w:rsidRDefault="00A63310" w:rsidP="00A63310">
      <w:r>
        <w:tab/>
        <w:t xml:space="preserve"> w.</w:t>
      </w:r>
      <w:r>
        <w:tab/>
        <w:t>"Medical board" means the board of physicians provided for in N.J.S.18A:66-56.</w:t>
      </w:r>
    </w:p>
    <w:p w:rsidR="00A63310" w:rsidRDefault="00A63310" w:rsidP="00A63310">
      <w:pPr>
        <w:tabs>
          <w:tab w:val="clear" w:pos="1440"/>
          <w:tab w:val="left" w:pos="1170"/>
        </w:tabs>
      </w:pPr>
      <w:r>
        <w:tab/>
        <w:t xml:space="preserve"> x.</w:t>
      </w:r>
      <w:r>
        <w:tab/>
        <w:t>(1)</w:t>
      </w:r>
      <w:r>
        <w:tab/>
        <w:t>"Spouse," for employees of the State, means the husband or wife, or domestic partner as defined in section 3 of P.L.2003, c.246 (C.26:8A-3), of a member.</w:t>
      </w:r>
    </w:p>
    <w:p w:rsidR="00A63310" w:rsidRDefault="00A63310" w:rsidP="00A63310">
      <w:r>
        <w:lastRenderedPageBreak/>
        <w:tab/>
        <w:t>(2)</w:t>
      </w:r>
      <w:r>
        <w:tab/>
        <w:t>Subject to the provisions of paragraph (1) of this subsection, "spouse," for employees of public employers other than the State, means the husband or wife of a member.</w:t>
      </w:r>
    </w:p>
    <w:p w:rsidR="00A63310" w:rsidRDefault="00A63310" w:rsidP="00A63310">
      <w:r>
        <w:tab/>
        <w:t>(3)</w:t>
      </w:r>
      <w:r>
        <w:tab/>
        <w:t>A public employer other than the State may adopt a resolution providing that the term "spouse" as defined in paragraph (2) of this subsection shall include domestic partners as provided in paragraph (1) of this subsection.</w:t>
      </w:r>
    </w:p>
    <w:p w:rsidR="00A63310" w:rsidRDefault="00A63310" w:rsidP="00A63310">
      <w:r>
        <w:t>(</w:t>
      </w:r>
      <w:proofErr w:type="spellStart"/>
      <w:r>
        <w:t>cf</w:t>
      </w:r>
      <w:proofErr w:type="spellEnd"/>
      <w:r>
        <w:t>: P.L.2018, c.129, s.1)</w:t>
      </w:r>
    </w:p>
    <w:p w:rsidR="00A63310" w:rsidRDefault="00A63310" w:rsidP="00A63310"/>
    <w:p w:rsidR="00A63310" w:rsidRDefault="00A63310" w:rsidP="00A63310">
      <w:r>
        <w:tab/>
        <w:t xml:space="preserve"> 3.</w:t>
      </w:r>
      <w:r>
        <w:tab/>
        <w:t xml:space="preserve">Section 6 of P.L.1954, c.84 (C.43:15A-6) is amended to read as follows:  </w:t>
      </w:r>
    </w:p>
    <w:p w:rsidR="00A63310" w:rsidRDefault="00A63310" w:rsidP="00A63310">
      <w:r>
        <w:tab/>
        <w:t xml:space="preserve"> 6.</w:t>
      </w:r>
      <w:r>
        <w:tab/>
        <w:t>As used in this act:</w:t>
      </w:r>
    </w:p>
    <w:p w:rsidR="00A63310" w:rsidRDefault="00A63310" w:rsidP="00A63310">
      <w:r>
        <w:tab/>
        <w:t xml:space="preserve"> a.</w:t>
      </w:r>
      <w:r>
        <w:tab/>
        <w:t>"Accumulated deductions" means the sum of all the amounts, deducted from the compensation of a member or contributed by or on behalf of the member, standing to the credit of the member's individual account in the annuity savings fund.</w:t>
      </w:r>
    </w:p>
    <w:p w:rsidR="00A63310" w:rsidRDefault="00A63310" w:rsidP="00A63310">
      <w:r>
        <w:tab/>
        <w:t xml:space="preserve"> b.</w:t>
      </w:r>
      <w:r>
        <w:tab/>
        <w:t>"Annuity" means payments for life derived from the accumulated deductions of a member as provided in this act.</w:t>
      </w:r>
    </w:p>
    <w:p w:rsidR="00A63310" w:rsidRDefault="00A63310" w:rsidP="00A63310">
      <w:r>
        <w:tab/>
        <w:t xml:space="preserve"> c.</w:t>
      </w:r>
      <w:r>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rsidR="00A63310" w:rsidRDefault="00A63310" w:rsidP="00A63310">
      <w:r>
        <w:tab/>
        <w:t xml:space="preserve"> d.</w:t>
      </w:r>
      <w:r>
        <w:tab/>
        <w:t>"Beneficiary" means any person receiving a retirement allowance or other benefit as provided in this act.</w:t>
      </w:r>
    </w:p>
    <w:p w:rsidR="00A63310" w:rsidRDefault="00A63310" w:rsidP="00A63310">
      <w:r>
        <w:tab/>
        <w:t xml:space="preserve"> e.</w:t>
      </w:r>
      <w:r>
        <w:tab/>
        <w:t>"Child" means a deceased member's unmarried child either (1) under the age of 18 or (2) of any age who, at the time of the 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w:t>
      </w:r>
    </w:p>
    <w:p w:rsidR="00A63310" w:rsidRDefault="00A63310" w:rsidP="00A63310">
      <w:r>
        <w:tab/>
        <w:t xml:space="preserve"> f.</w:t>
      </w:r>
      <w:r>
        <w:tab/>
        <w:t>"Parent" shall mean the parent of a member who was receiving at least 1/2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A63310" w:rsidRDefault="00A63310" w:rsidP="00A63310">
      <w:pPr>
        <w:tabs>
          <w:tab w:val="clear" w:pos="1440"/>
          <w:tab w:val="left" w:pos="1170"/>
        </w:tabs>
      </w:pPr>
      <w:r>
        <w:tab/>
        <w:t xml:space="preserve"> g.</w:t>
      </w:r>
      <w:r>
        <w:tab/>
        <w:t>(1)</w:t>
      </w:r>
      <w:r>
        <w:tab/>
        <w:t xml:space="preserve">"Widower,"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1/2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w:t>
      </w:r>
      <w:r>
        <w:lastRenderedPageBreak/>
        <w:t>to the death of the member. In the event of the payment of an accidental death benefit, the five-year qualification shall be waived.</w:t>
      </w:r>
    </w:p>
    <w:p w:rsidR="00A63310" w:rsidRDefault="00A63310" w:rsidP="00A63310">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1/2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A63310" w:rsidRDefault="00A63310" w:rsidP="00A63310">
      <w:r>
        <w:tab/>
        <w:t>(3)</w:t>
      </w:r>
      <w:r>
        <w:tab/>
        <w:t>A public employer other than the State may adopt a resolution providing that the term "widower" as defined in paragraph (2) of this subsection shall include domestic partners as provided in paragraph (1) of this subsection.</w:t>
      </w:r>
    </w:p>
    <w:p w:rsidR="00A63310" w:rsidRDefault="00A63310" w:rsidP="00A63310">
      <w:pPr>
        <w:tabs>
          <w:tab w:val="clear" w:pos="1440"/>
          <w:tab w:val="left" w:pos="1170"/>
        </w:tabs>
      </w:pPr>
      <w:r>
        <w:tab/>
        <w:t xml:space="preserve"> h.</w:t>
      </w:r>
      <w:r>
        <w:tab/>
        <w:t>(1)</w:t>
      </w:r>
      <w:r>
        <w:tab/>
        <w:t>"Final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A63310" w:rsidRDefault="00A63310" w:rsidP="00A63310">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A63310" w:rsidRDefault="00A63310" w:rsidP="00A63310">
      <w:r>
        <w:tab/>
        <w:t xml:space="preserve"> </w:t>
      </w:r>
      <w:proofErr w:type="spellStart"/>
      <w:r>
        <w:t>i</w:t>
      </w:r>
      <w:proofErr w:type="spellEnd"/>
      <w:r>
        <w:t>.</w:t>
      </w:r>
      <w:r>
        <w:tab/>
        <w:t>"Fiscal year" means any year commencing with July 1 and ending with June 30 next following.</w:t>
      </w:r>
    </w:p>
    <w:p w:rsidR="00A63310" w:rsidRDefault="00A63310" w:rsidP="00A63310">
      <w:r>
        <w:tab/>
        <w:t xml:space="preserve"> j.</w:t>
      </w:r>
      <w:r>
        <w:tab/>
        <w:t>"Medical board" shall mean the board of physicians provided for in section 17 of P.L.1954, c.84 (C.43:15A-17).</w:t>
      </w:r>
    </w:p>
    <w:p w:rsidR="00A63310" w:rsidRDefault="00A63310" w:rsidP="00A63310">
      <w:r>
        <w:tab/>
        <w:t xml:space="preserve"> k.</w:t>
      </w:r>
      <w:r>
        <w:tab/>
        <w:t>"Pension" means payments for life derived from appropriations made by the employer as provided in this act.</w:t>
      </w:r>
    </w:p>
    <w:p w:rsidR="00A63310" w:rsidRDefault="00A63310" w:rsidP="00A63310">
      <w:r>
        <w:tab/>
        <w:t xml:space="preserve"> l.</w:t>
      </w:r>
      <w:r>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rsidR="00A63310" w:rsidRDefault="00A63310" w:rsidP="00A63310">
      <w:r>
        <w:tab/>
        <w:t xml:space="preserve"> m.</w:t>
      </w:r>
      <w:r>
        <w:tab/>
        <w:t xml:space="preserve">"Public Employees' Retirement System of New Jersey," hereinafter referred to as the "retirement system" or "system," is the </w:t>
      </w:r>
      <w:r>
        <w:lastRenderedPageBreak/>
        <w:t>corporate name of the arrangement for the payment of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A63310" w:rsidRDefault="00A63310" w:rsidP="00A63310">
      <w:r>
        <w:tab/>
        <w:t xml:space="preserve"> n.</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p>
    <w:p w:rsidR="00A63310" w:rsidRDefault="00A63310" w:rsidP="00A63310">
      <w:r>
        <w:tab/>
        <w:t xml:space="preserve"> o.</w:t>
      </w:r>
      <w:r>
        <w:tab/>
        <w:t>"Retirement allowance" means the pension plus the annuity.</w:t>
      </w:r>
    </w:p>
    <w:p w:rsidR="00A63310" w:rsidRDefault="00A63310" w:rsidP="00A63310">
      <w:r>
        <w:tab/>
        <w:t xml:space="preserve"> p.</w:t>
      </w:r>
      <w:r>
        <w:tab/>
        <w:t>"Veteran"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A63310" w:rsidRDefault="00A63310" w:rsidP="00A63310">
      <w:r>
        <w:tab/>
        <w:t>(1)</w:t>
      </w:r>
      <w:r>
        <w:tab/>
        <w:t>The Indian wars and uprisings during any of the periods recognized by the War Department of the United States as periods of active hostility;</w:t>
      </w:r>
    </w:p>
    <w:p w:rsidR="00A63310" w:rsidRDefault="00A63310" w:rsidP="00A63310">
      <w:r>
        <w:tab/>
        <w:t>(2)</w:t>
      </w:r>
      <w:r>
        <w:tab/>
        <w:t>The Spanish-American War between April 20, 1898, and April 11, 1899;</w:t>
      </w:r>
    </w:p>
    <w:p w:rsidR="00A63310" w:rsidRDefault="00A63310" w:rsidP="00A63310">
      <w:r>
        <w:tab/>
        <w:t>(3)</w:t>
      </w:r>
      <w:r>
        <w:tab/>
        <w:t>The Philippine insurrections and expeditions during the periods recognized by the War Department of the United States as of active hostility from February 4, 1899, to the end of 1913;</w:t>
      </w:r>
    </w:p>
    <w:p w:rsidR="00A63310" w:rsidRDefault="00A63310" w:rsidP="00A63310">
      <w:r>
        <w:tab/>
        <w:t>(4)</w:t>
      </w:r>
      <w:r>
        <w:tab/>
        <w:t>The Peking relief expedition between June 20, 1900, and May 27, 1902;</w:t>
      </w:r>
    </w:p>
    <w:p w:rsidR="00A63310" w:rsidRDefault="00A63310" w:rsidP="00A63310">
      <w:r>
        <w:tab/>
        <w:t>(5)</w:t>
      </w:r>
      <w:r>
        <w:tab/>
        <w:t>The army of Cuban occupation between July 18, 1898, and May 20, 1902;</w:t>
      </w:r>
    </w:p>
    <w:p w:rsidR="00A63310" w:rsidRDefault="00A63310" w:rsidP="00A63310">
      <w:r>
        <w:tab/>
        <w:t>(6)</w:t>
      </w:r>
      <w:r>
        <w:tab/>
        <w:t>The army of Cuban pacification between October 6, 1906, and April 1, 1909;</w:t>
      </w:r>
    </w:p>
    <w:p w:rsidR="00A63310" w:rsidRDefault="00A63310" w:rsidP="00A63310">
      <w:r>
        <w:lastRenderedPageBreak/>
        <w:tab/>
        <w:t>(7)</w:t>
      </w:r>
      <w:r>
        <w:tab/>
        <w:t>The Mexican punitive expedition between March 14, 1916, and February 7, 1917;</w:t>
      </w:r>
    </w:p>
    <w:p w:rsidR="00A63310" w:rsidRDefault="00A63310" w:rsidP="00A63310">
      <w:r>
        <w:tab/>
        <w:t>(8)</w:t>
      </w:r>
      <w:r>
        <w:tab/>
        <w:t>The Mexican border patrol, having actually participated in engagements against Mexicans between April 12, 1911, and June 16, 1919;</w:t>
      </w:r>
    </w:p>
    <w:p w:rsidR="00A63310" w:rsidRDefault="00A63310" w:rsidP="00A63310">
      <w:r>
        <w:tab/>
        <w:t>(9)</w:t>
      </w:r>
      <w:r>
        <w:tab/>
        <w:t>World War I, between April 6, 1917, and November 11, 1918;</w:t>
      </w:r>
    </w:p>
    <w:p w:rsidR="00A63310" w:rsidRDefault="00A63310" w:rsidP="00A63310">
      <w:pPr>
        <w:tabs>
          <w:tab w:val="clear" w:pos="720"/>
          <w:tab w:val="left" w:pos="900"/>
        </w:tabs>
      </w:pPr>
      <w:r>
        <w:tab/>
        <w:t>(10)</w:t>
      </w:r>
      <w:r>
        <w:tab/>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A63310" w:rsidRDefault="00A63310" w:rsidP="00A63310">
      <w:pPr>
        <w:tabs>
          <w:tab w:val="clear" w:pos="720"/>
          <w:tab w:val="left" w:pos="900"/>
        </w:tabs>
      </w:pPr>
      <w:r>
        <w:tab/>
        <w:t>(11)</w:t>
      </w:r>
      <w:r>
        <w:tab/>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as a veteran whether or not that person completed the 90-day service between said dates as herein provided;</w:t>
      </w:r>
    </w:p>
    <w:p w:rsidR="00A63310" w:rsidRDefault="00A63310" w:rsidP="00A63310">
      <w:pPr>
        <w:tabs>
          <w:tab w:val="clear" w:pos="720"/>
          <w:tab w:val="left" w:pos="900"/>
        </w:tabs>
      </w:pPr>
      <w:r>
        <w:tab/>
        <w:t>(12)</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(13)</w:t>
      </w:r>
      <w:r>
        <w:tab/>
        <w:t xml:space="preserve">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w:t>
      </w:r>
      <w:r>
        <w:lastRenderedPageBreak/>
        <w:t>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A63310" w:rsidRDefault="00A63310" w:rsidP="00A63310">
      <w:pPr>
        <w:tabs>
          <w:tab w:val="clear" w:pos="720"/>
          <w:tab w:val="left" w:pos="900"/>
        </w:tabs>
      </w:pPr>
      <w:r>
        <w:tab/>
        <w:t>(14)</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(15)</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(16)</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(17)</w:t>
      </w:r>
      <w:r>
        <w:tab/>
        <w:t xml:space="preserve">Operation "Desert Shield/Desert Storm" mission in the Arabian peninsula and the Persian Gulf, on or after August 2, 1990 </w:t>
      </w:r>
      <w:r>
        <w:lastRenderedPageBreak/>
        <w:t>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(18)</w:t>
      </w: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A63310" w:rsidRDefault="00A63310" w:rsidP="00A63310">
      <w:pPr>
        <w:tabs>
          <w:tab w:val="clear" w:pos="720"/>
          <w:tab w:val="left" w:pos="900"/>
        </w:tabs>
      </w:pPr>
      <w:r>
        <w:tab/>
        <w:t>(19)</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A63310" w:rsidRDefault="00A63310" w:rsidP="00A63310">
      <w:pPr>
        <w:tabs>
          <w:tab w:val="clear" w:pos="720"/>
          <w:tab w:val="left" w:pos="900"/>
        </w:tabs>
      </w:pPr>
      <w:r>
        <w:tab/>
        <w:t>(20)</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A63310" w:rsidRDefault="00A63310" w:rsidP="00A63310">
      <w:pPr>
        <w:tabs>
          <w:tab w:val="clear" w:pos="720"/>
          <w:tab w:val="left" w:pos="900"/>
        </w:tabs>
      </w:pPr>
      <w:r>
        <w:lastRenderedPageBreak/>
        <w:tab/>
        <w:t>(21)</w:t>
      </w:r>
      <w:r>
        <w:tab/>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AF43D6">
        <w:rPr>
          <w:rFonts w:ascii="Albertus Extra Bold" w:hAnsi="Albertus Extra Bold"/>
          <w:b/>
        </w:rPr>
        <w:t>[</w:t>
      </w:r>
      <w:r>
        <w:t>and</w:t>
      </w:r>
      <w:r w:rsidRPr="00AF43D6">
        <w:rPr>
          <w:rFonts w:ascii="Albertus Extra Bold" w:hAnsi="Albertus Extra Bold"/>
          <w:b/>
        </w:rPr>
        <w:t>]</w:t>
      </w:r>
    </w:p>
    <w:p w:rsidR="00A63310" w:rsidRPr="00AF43D6" w:rsidRDefault="00A63310" w:rsidP="00A63310">
      <w:pPr>
        <w:tabs>
          <w:tab w:val="clear" w:pos="720"/>
          <w:tab w:val="clear" w:pos="1440"/>
          <w:tab w:val="left" w:pos="900"/>
        </w:tabs>
        <w:rPr>
          <w:u w:val="single"/>
        </w:rPr>
      </w:pPr>
      <w:r>
        <w:tab/>
        <w:t>(22)</w:t>
      </w: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Pr>
          <w:u w:val="single"/>
        </w:rPr>
        <w:t>; and</w:t>
      </w:r>
    </w:p>
    <w:p w:rsidR="00A63310" w:rsidRDefault="00A63310" w:rsidP="00A63310">
      <w:pPr>
        <w:tabs>
          <w:tab w:val="clear" w:pos="720"/>
          <w:tab w:val="left" w:pos="900"/>
        </w:tabs>
      </w:pPr>
      <w:r>
        <w:tab/>
      </w:r>
      <w:r>
        <w:rPr>
          <w:u w:val="single"/>
        </w:rPr>
        <w:t>(23)</w:t>
      </w:r>
      <w:r>
        <w:rPr>
          <w:u w:val="single"/>
        </w:rPr>
        <w:tab/>
      </w:r>
      <w:r w:rsidRPr="001E1F2A">
        <w:rPr>
          <w:u w:val="single"/>
        </w:rPr>
        <w:t>Campaign or expedition for which a service badge, medal, or ribbon has been authorized and awarded to the service member for serving in support of military combat operations</w:t>
      </w:r>
      <w:r w:rsidRPr="00471B1D">
        <w:rPr>
          <w:u w:val="single"/>
        </w:rPr>
        <w:t>.</w:t>
      </w:r>
      <w:r>
        <w:rPr>
          <w:u w:val="single"/>
        </w:rPr>
        <w:t xml:space="preserve">  </w:t>
      </w:r>
    </w:p>
    <w:p w:rsidR="00A63310" w:rsidRDefault="00A63310" w:rsidP="00A63310">
      <w:r>
        <w:tab/>
        <w:t>"Veteran" also means any honorably discharged member of the American Merchant Marine who served during World War II and is declared by the United States Department of Defense to be eligible for federal veterans' benefits.</w:t>
      </w:r>
    </w:p>
    <w:p w:rsidR="00A63310" w:rsidRDefault="00A63310" w:rsidP="00A63310">
      <w:pPr>
        <w:tabs>
          <w:tab w:val="clear" w:pos="1440"/>
          <w:tab w:val="left" w:pos="1170"/>
        </w:tabs>
      </w:pPr>
      <w:r>
        <w:tab/>
        <w:t xml:space="preserve"> q.</w:t>
      </w:r>
      <w:r>
        <w:tab/>
        <w:t>(1)</w:t>
      </w:r>
      <w:r>
        <w:tab/>
        <w:t>"Widow,"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1/2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A63310" w:rsidRDefault="00A63310" w:rsidP="00A63310">
      <w:r>
        <w:tab/>
        <w:t>(2)</w:t>
      </w:r>
      <w:r>
        <w:tab/>
        <w:t xml:space="preserve">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1/2 of her support from the member in the 12-month period immediately preceding the member's death or the accident which </w:t>
      </w:r>
      <w:r>
        <w:lastRenderedPageBreak/>
        <w:t>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A63310" w:rsidRDefault="00A63310" w:rsidP="00A63310">
      <w:r>
        <w:tab/>
        <w:t>(3)</w:t>
      </w:r>
      <w:r>
        <w:tab/>
        <w:t>A public employer other than the State may adopt a resolution providing that the term "widow" as defined in paragraph (2) of this subsection shall include domestic partners as provided in paragraph (1) of this subsection.</w:t>
      </w:r>
    </w:p>
    <w:p w:rsidR="00A63310" w:rsidRDefault="00A63310" w:rsidP="00A63310">
      <w:pPr>
        <w:tabs>
          <w:tab w:val="clear" w:pos="1440"/>
          <w:tab w:val="left" w:pos="1170"/>
        </w:tabs>
      </w:pPr>
      <w:r>
        <w:tab/>
        <w:t xml:space="preserve"> r.</w:t>
      </w:r>
      <w:r>
        <w:tab/>
        <w:t>(1)</w:t>
      </w:r>
      <w:r>
        <w:tab/>
        <w:t>"Compensation"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rsidR="00A63310" w:rsidRDefault="00A63310" w:rsidP="00A63310">
      <w:r>
        <w:tab/>
        <w:t>(2)</w:t>
      </w:r>
      <w:r>
        <w:tab/>
        <w:t>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(C.43:15A-57.2) after becoming employed again in a position that makes the person eligible to be a member of the retirement system.</w:t>
      </w:r>
    </w:p>
    <w:p w:rsidR="00A63310" w:rsidRDefault="00A63310" w:rsidP="00A63310">
      <w:r>
        <w:tab/>
        <w:t>In cases where salary includes maintenance, the retirement system shall fix the value of that part of the salary not paid in money which shall be considered under this act.</w:t>
      </w:r>
    </w:p>
    <w:p w:rsidR="00A63310" w:rsidRDefault="00A63310" w:rsidP="00A63310">
      <w:r>
        <w:tab/>
        <w:t xml:space="preserve">For the period of July 1, 2009 through June 30, 2011, "contractual salary" for State employees shall include across the board negotiated wage increases under a collective negotiations agreement that were payable to all State employees covered by that agreement notwithstanding that, by amendment to that collective negotiations agreement, the effective date of the contractual increase has been deferred.  For the purpose of this paragraph, "State employee" means an employee in the Executive Branch or </w:t>
      </w:r>
      <w:r>
        <w:lastRenderedPageBreak/>
        <w:t>the Judicial Branch of State government of New Jersey or an employee of the State University authorized to participate in the system under subsection b. of section 73 of P.L.1954, c.84 (C.43:15A-73), but shall not include employees of agencies authorized to participate in the system under subsections a., c., d., e., f., and g. of section 73 of P.L.1954, c.84 (C.43:15A-73) or under P.L.1990, c.25 (C.43:15A-73.2 et al.).</w:t>
      </w:r>
    </w:p>
    <w:p w:rsidR="00A63310" w:rsidRDefault="00A63310" w:rsidP="00A63310">
      <w:r>
        <w:tab/>
        <w:t>For the period of July 1, 2009 through June 30, 2011, "contractual salary" for county and municipal employees shall include across the board negotiated wage increases under a collective negotiations agreement that were payable to all county or all municipal employees covered by that agreement notwithstanding that, by amendment to that collective negotiations agreement which has been filed with the Division of Pensions and Benefits, the effective date of the contractual increase has been deferred.  For the purpose of this paragraph, "county and municipal employees" means all persons employed by a county or municipality in this State.</w:t>
      </w:r>
    </w:p>
    <w:p w:rsidR="00A63310" w:rsidRDefault="00A63310" w:rsidP="00A63310">
      <w:r>
        <w:t>(</w:t>
      </w:r>
      <w:proofErr w:type="spellStart"/>
      <w:r>
        <w:t>cf</w:t>
      </w:r>
      <w:proofErr w:type="spellEnd"/>
      <w:r>
        <w:t>: P.L.2010, c.50, s.71)</w:t>
      </w:r>
    </w:p>
    <w:p w:rsidR="00A63310" w:rsidRDefault="00A63310" w:rsidP="00A63310"/>
    <w:p w:rsidR="00A63310" w:rsidRDefault="00A63310" w:rsidP="00A63310">
      <w:r>
        <w:tab/>
        <w:t xml:space="preserve"> 4.</w:t>
      </w:r>
      <w:r>
        <w:tab/>
        <w:t>Section 1 of P.L.</w:t>
      </w:r>
      <w:r w:rsidRPr="008C1C9B">
        <w:t>1983,</w:t>
      </w:r>
      <w:r>
        <w:t xml:space="preserve"> </w:t>
      </w:r>
      <w:r w:rsidRPr="008C1C9B">
        <w:t>c.391</w:t>
      </w:r>
      <w:r>
        <w:t xml:space="preserve"> (C.43:16A-11.7) is amended to read as follows:  </w:t>
      </w:r>
    </w:p>
    <w:p w:rsidR="00A63310" w:rsidRDefault="00A63310" w:rsidP="00A63310">
      <w:r>
        <w:tab/>
        <w:t xml:space="preserve"> 1.</w:t>
      </w:r>
      <w:r>
        <w:tab/>
        <w:t>For purposes of this act "veteran"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A63310" w:rsidRDefault="00A63310" w:rsidP="00A63310">
      <w:r>
        <w:tab/>
        <w:t>(1)</w:t>
      </w:r>
      <w:r>
        <w:tab/>
        <w:t>The Indian wars and uprisings during any of the periods recognized by the War Department of the United States as periods of active hostility;</w:t>
      </w:r>
    </w:p>
    <w:p w:rsidR="00A63310" w:rsidRDefault="00A63310" w:rsidP="00A63310">
      <w:r>
        <w:tab/>
        <w:t>(2)</w:t>
      </w:r>
      <w:r>
        <w:tab/>
        <w:t>The Spanish-American War between April 20, 1898, and April 11, 1899;</w:t>
      </w:r>
    </w:p>
    <w:p w:rsidR="00A63310" w:rsidRDefault="00A63310" w:rsidP="00A63310">
      <w:r>
        <w:tab/>
        <w:t>(3)</w:t>
      </w:r>
      <w:r>
        <w:tab/>
        <w:t>The Philippine insurrections and expeditions during the periods recognized by the War Department of the United States as of active hostility from February 4, 1899, to the end of 1913;</w:t>
      </w:r>
    </w:p>
    <w:p w:rsidR="00A63310" w:rsidRDefault="00A63310" w:rsidP="00A63310">
      <w:r>
        <w:lastRenderedPageBreak/>
        <w:tab/>
        <w:t>(4)</w:t>
      </w:r>
      <w:r>
        <w:tab/>
        <w:t>The Peking relief expedition between June 20, 1900, and May 27, 1902;</w:t>
      </w:r>
    </w:p>
    <w:p w:rsidR="00A63310" w:rsidRDefault="00A63310" w:rsidP="00A63310">
      <w:r>
        <w:tab/>
        <w:t>(5)</w:t>
      </w:r>
      <w:r>
        <w:tab/>
        <w:t>The army of Cuban occupation between July 18, 1898, and May 20, 1902;</w:t>
      </w:r>
    </w:p>
    <w:p w:rsidR="00A63310" w:rsidRDefault="00A63310" w:rsidP="00A63310">
      <w:r>
        <w:tab/>
        <w:t>(6)</w:t>
      </w:r>
      <w:r>
        <w:tab/>
        <w:t>The army of Cuban pacification between October 6, 1906, and April 1, 1909;</w:t>
      </w:r>
    </w:p>
    <w:p w:rsidR="00A63310" w:rsidRDefault="00A63310" w:rsidP="00A63310">
      <w:r>
        <w:tab/>
        <w:t>(7)</w:t>
      </w:r>
      <w:r>
        <w:tab/>
        <w:t>The Mexican punitive expedition between March 14, 1916, and February 7, 1917;</w:t>
      </w:r>
    </w:p>
    <w:p w:rsidR="00A63310" w:rsidRDefault="00A63310" w:rsidP="00A63310">
      <w:r>
        <w:tab/>
        <w:t>(8)</w:t>
      </w:r>
      <w:r>
        <w:tab/>
        <w:t>The Mexican border patrol, having actually participated in engagements against Mexicans between April 12, 1911, and June 16, 1919;</w:t>
      </w:r>
    </w:p>
    <w:p w:rsidR="00A63310" w:rsidRDefault="00A63310" w:rsidP="00A63310">
      <w:r>
        <w:tab/>
        <w:t>(9)</w:t>
      </w:r>
      <w:r>
        <w:tab/>
        <w:t>World War I between April 6, 1917, and November 11, 1918;</w:t>
      </w:r>
    </w:p>
    <w:p w:rsidR="00A63310" w:rsidRDefault="00A63310" w:rsidP="00A63310">
      <w:pPr>
        <w:tabs>
          <w:tab w:val="clear" w:pos="720"/>
          <w:tab w:val="left" w:pos="900"/>
        </w:tabs>
      </w:pPr>
      <w:r>
        <w:tab/>
        <w:t>(10)</w:t>
      </w:r>
      <w:r>
        <w:tab/>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A63310" w:rsidRDefault="00A63310" w:rsidP="00A63310">
      <w:pPr>
        <w:tabs>
          <w:tab w:val="clear" w:pos="720"/>
          <w:tab w:val="left" w:pos="900"/>
        </w:tabs>
      </w:pPr>
      <w:r>
        <w:tab/>
        <w:t>(11)</w:t>
      </w:r>
      <w:r>
        <w:tab/>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subparagraph prior to August 1, 1966, shall continue to be classed as a veteran whether or not the member completed the 90-day service between said dates as herein provided;</w:t>
      </w:r>
    </w:p>
    <w:p w:rsidR="00A63310" w:rsidRDefault="00A63310" w:rsidP="00A63310">
      <w:r>
        <w:tab/>
        <w:t>(12)</w:t>
      </w:r>
      <w:r>
        <w:tab/>
        <w:t xml:space="preserve">Lebanon crisis, on or after July 1, 1958, who has served in Lebanon or on board any ship actively engaged in patrolling the territorial waters of that nation for a period, continuous or in the aggregate, of at least 14 days commencing on or before November l, 1958 or the date of termination of that conflict, as proclaimed by the President of the United States or Congress, whichever date of termination is the latest, in such active service; provided, that any person receiving an actual service-incurred injury or disability shall </w:t>
      </w:r>
      <w:r>
        <w:lastRenderedPageBreak/>
        <w:t>be classed as a veteran whether or not that person has completed the 14 days' service as herein provided;</w:t>
      </w:r>
    </w:p>
    <w:p w:rsidR="00A63310" w:rsidRDefault="00A63310" w:rsidP="00A63310">
      <w:pPr>
        <w:tabs>
          <w:tab w:val="clear" w:pos="720"/>
          <w:tab w:val="left" w:pos="900"/>
        </w:tabs>
      </w:pPr>
      <w:r>
        <w:tab/>
        <w:t>(13)</w:t>
      </w:r>
      <w:r>
        <w:tab/>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 (d)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A63310" w:rsidRDefault="00A63310" w:rsidP="00A63310">
      <w:pPr>
        <w:tabs>
          <w:tab w:val="clear" w:pos="720"/>
          <w:tab w:val="left" w:pos="900"/>
        </w:tabs>
      </w:pPr>
      <w:r>
        <w:tab/>
        <w:t>(14)</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(15)</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(16)</w:t>
      </w:r>
      <w:r>
        <w:tab/>
        <w:t xml:space="preserve">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w:t>
      </w:r>
      <w:r>
        <w:lastRenderedPageBreak/>
        <w:t>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(17)</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pPr>
        <w:tabs>
          <w:tab w:val="clear" w:pos="720"/>
          <w:tab w:val="left" w:pos="900"/>
        </w:tabs>
      </w:pPr>
      <w:r>
        <w:tab/>
        <w:t>(18)</w:t>
      </w: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A63310" w:rsidRDefault="00A63310" w:rsidP="00A63310">
      <w:pPr>
        <w:tabs>
          <w:tab w:val="clear" w:pos="720"/>
          <w:tab w:val="left" w:pos="900"/>
        </w:tabs>
      </w:pPr>
      <w:r>
        <w:tab/>
        <w:t>(19)</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A63310" w:rsidRDefault="00A63310" w:rsidP="00A63310">
      <w:pPr>
        <w:tabs>
          <w:tab w:val="clear" w:pos="720"/>
          <w:tab w:val="left" w:pos="900"/>
        </w:tabs>
      </w:pPr>
      <w:r>
        <w:tab/>
        <w:t>(20)</w:t>
      </w:r>
      <w:r>
        <w:tab/>
        <w:t xml:space="preserve">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w:t>
      </w:r>
      <w:r>
        <w:lastRenderedPageBreak/>
        <w:t>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A63310" w:rsidRDefault="00A63310" w:rsidP="00A63310">
      <w:pPr>
        <w:tabs>
          <w:tab w:val="clear" w:pos="720"/>
          <w:tab w:val="left" w:pos="900"/>
        </w:tabs>
      </w:pPr>
      <w:r>
        <w:tab/>
        <w:t>(21)</w:t>
      </w:r>
      <w:r>
        <w:tab/>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4A1CF2">
        <w:rPr>
          <w:rFonts w:ascii="Albertus Extra Bold" w:hAnsi="Albertus Extra Bold"/>
          <w:b/>
        </w:rPr>
        <w:t>[</w:t>
      </w:r>
      <w:r>
        <w:t>and</w:t>
      </w:r>
      <w:r w:rsidRPr="004A1CF2">
        <w:rPr>
          <w:rFonts w:ascii="Albertus Extra Bold" w:hAnsi="Albertus Extra Bold"/>
          <w:b/>
        </w:rPr>
        <w:t>]</w:t>
      </w:r>
    </w:p>
    <w:p w:rsidR="00A63310" w:rsidRPr="004A1CF2" w:rsidRDefault="00A63310" w:rsidP="00A63310">
      <w:pPr>
        <w:tabs>
          <w:tab w:val="clear" w:pos="720"/>
          <w:tab w:val="left" w:pos="900"/>
        </w:tabs>
        <w:rPr>
          <w:u w:val="single"/>
        </w:rPr>
      </w:pPr>
      <w:r>
        <w:tab/>
        <w:t>(22)</w:t>
      </w: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Pr>
          <w:u w:val="single"/>
        </w:rPr>
        <w:t>; and</w:t>
      </w:r>
    </w:p>
    <w:p w:rsidR="00A63310" w:rsidRDefault="00A63310" w:rsidP="00A63310">
      <w:pPr>
        <w:tabs>
          <w:tab w:val="clear" w:pos="720"/>
          <w:tab w:val="left" w:pos="900"/>
        </w:tabs>
      </w:pPr>
      <w:r>
        <w:tab/>
      </w:r>
      <w:r>
        <w:rPr>
          <w:u w:val="single"/>
        </w:rPr>
        <w:t>(23)</w:t>
      </w:r>
      <w:r>
        <w:rPr>
          <w:u w:val="single"/>
        </w:rPr>
        <w:tab/>
      </w:r>
      <w:r w:rsidRPr="001E1F2A">
        <w:rPr>
          <w:u w:val="single"/>
        </w:rPr>
        <w:t>Campaign or expedition for which a service badge, medal, or ribbon has been authorized and awarded to the service member for serving in support of military combat operations</w:t>
      </w:r>
      <w:r w:rsidRPr="00471B1D">
        <w:rPr>
          <w:u w:val="single"/>
        </w:rPr>
        <w:t>.</w:t>
      </w:r>
      <w:r>
        <w:rPr>
          <w:u w:val="single"/>
        </w:rPr>
        <w:t xml:space="preserve">  </w:t>
      </w:r>
    </w:p>
    <w:p w:rsidR="00A63310" w:rsidRDefault="00A63310" w:rsidP="00A63310">
      <w:r>
        <w:tab/>
        <w:t>"Veteran" also means any honorably discharged member of the American Merchant Marine who served during World War II and is declared by the United States Department of Defense to be eligible for federal veterans' benefits.</w:t>
      </w:r>
    </w:p>
    <w:p w:rsidR="00A63310" w:rsidRDefault="00A63310" w:rsidP="00A63310">
      <w:r>
        <w:t>(</w:t>
      </w:r>
      <w:proofErr w:type="spellStart"/>
      <w:r>
        <w:t>cf</w:t>
      </w:r>
      <w:proofErr w:type="spellEnd"/>
      <w:r>
        <w:t xml:space="preserve">: P.L.2005, c.64, s.4)  </w:t>
      </w:r>
    </w:p>
    <w:p w:rsidR="00A63310" w:rsidRDefault="00A63310" w:rsidP="00A63310"/>
    <w:p w:rsidR="00A63310" w:rsidRDefault="00A63310" w:rsidP="00A63310">
      <w:r>
        <w:tab/>
        <w:t xml:space="preserve"> 5.</w:t>
      </w:r>
      <w:r>
        <w:tab/>
        <w:t xml:space="preserve">Section 3 of P.L.1965, c.89 (C.53:5A-3) is amended to read as follows:  </w:t>
      </w:r>
    </w:p>
    <w:p w:rsidR="00A63310" w:rsidRDefault="00A63310" w:rsidP="00A63310">
      <w:r>
        <w:tab/>
        <w:t xml:space="preserve"> 3.</w:t>
      </w:r>
      <w:r>
        <w:tab/>
        <w:t>As used in this act:</w:t>
      </w:r>
    </w:p>
    <w:p w:rsidR="00A63310" w:rsidRDefault="00A63310" w:rsidP="00A63310">
      <w:r>
        <w:tab/>
        <w:t xml:space="preserve"> a.</w:t>
      </w:r>
      <w:r>
        <w:tab/>
        <w:t>"Aggregate contributions" means the sum of all the amounts, deducted from the salary of a member or contributed by him or on his behalf, standing to the credit of his individual account in the Annuity Savings Fund.  Interest credited on contributions to the former "State Police Retirement and Benevolent Fund" shall be included in a member's aggregate contributions.</w:t>
      </w:r>
    </w:p>
    <w:p w:rsidR="00A63310" w:rsidRDefault="00A63310" w:rsidP="00A63310">
      <w:r>
        <w:tab/>
        <w:t xml:space="preserve"> b.</w:t>
      </w:r>
      <w:r>
        <w:tab/>
        <w:t>"Annuity" means payments for life derived from the aggregate contributions of a member.</w:t>
      </w:r>
    </w:p>
    <w:p w:rsidR="00A63310" w:rsidRDefault="00A63310" w:rsidP="00A63310">
      <w:r>
        <w:lastRenderedPageBreak/>
        <w:tab/>
        <w:t xml:space="preserve"> c.</w:t>
      </w:r>
      <w:r>
        <w:tab/>
        <w:t>"Annuity reserve" means the present value of all payments to be made on account of any annuity or benefit in lieu of an annuity, computed upon the basis of such mortality tables recommended by the actuary as the board of trustees adopts and regular interest.</w:t>
      </w:r>
    </w:p>
    <w:p w:rsidR="00A63310" w:rsidRDefault="00A63310" w:rsidP="00A63310">
      <w:r>
        <w:tab/>
        <w:t xml:space="preserve"> d.</w:t>
      </w:r>
      <w:r>
        <w:tab/>
        <w:t xml:space="preserve">"Beneficiary" means any person entitled to receive any benefit pursuant to the provisions of this act by reason of the death of a member or </w:t>
      </w:r>
      <w:proofErr w:type="spellStart"/>
      <w:r>
        <w:t>retirant</w:t>
      </w:r>
      <w:proofErr w:type="spellEnd"/>
      <w:r>
        <w:t>.</w:t>
      </w:r>
    </w:p>
    <w:p w:rsidR="00A63310" w:rsidRDefault="00A63310" w:rsidP="00A63310">
      <w:r>
        <w:tab/>
        <w:t xml:space="preserve"> e.</w:t>
      </w:r>
      <w:r>
        <w:tab/>
        <w:t>"Board of trustees" or "board" means the board provided for in section 30 of this act.</w:t>
      </w:r>
    </w:p>
    <w:p w:rsidR="00A63310" w:rsidRDefault="00A63310" w:rsidP="00A63310">
      <w:r>
        <w:tab/>
        <w:t xml:space="preserve"> f.</w:t>
      </w:r>
      <w:r>
        <w:tab/>
        <w:t xml:space="preserve">"Child" means a deceased member's or </w:t>
      </w:r>
      <w:proofErr w:type="spellStart"/>
      <w:r>
        <w:t>retirant's</w:t>
      </w:r>
      <w:proofErr w:type="spellEnd"/>
      <w:r>
        <w:t xml:space="preserve"> unmarried child either (a) under the age of 18, or (b) 18 years of age or older and enrolled in a secondary school, or (c) under the age of 24 and enrolled in a degree program in an institution of higher education for at least 12 credit hours in each semester, provided that the member died in active service as a result of an accident met in the actual performance of duty at some definite time and place, and the death was not the result of the member's willful misconduct, or (d) of any age who, at the time of the member's or </w:t>
      </w:r>
      <w:proofErr w:type="spellStart"/>
      <w:r>
        <w:t>retirant's</w:t>
      </w:r>
      <w:proofErr w:type="spellEnd"/>
      <w:r>
        <w:t xml:space="preserve"> death, is disabled because of an intellectual disability or physical incapacity, is unable to do any substantial, gainful work because of the impairment and his impairment has lasted or can be expected to last for a continuous period of not less than 12 months, as affirmed by the medical board.</w:t>
      </w:r>
    </w:p>
    <w:p w:rsidR="00A63310" w:rsidRDefault="00A63310" w:rsidP="00A63310">
      <w:r>
        <w:tab/>
        <w:t xml:space="preserve"> g.</w:t>
      </w:r>
      <w:r>
        <w:tab/>
        <w:t>"Creditable service" means service rendered for which credit is allowed on the basis of contributions made by the member or the State.</w:t>
      </w:r>
    </w:p>
    <w:p w:rsidR="00A63310" w:rsidRDefault="00A63310" w:rsidP="00A63310">
      <w:r>
        <w:tab/>
        <w:t xml:space="preserve"> h.</w:t>
      </w:r>
      <w:r>
        <w:tab/>
        <w:t>"Parent" means the parent of a member who was receiving at least one-half of his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A63310" w:rsidRDefault="00A63310" w:rsidP="00A63310">
      <w:pPr>
        <w:tabs>
          <w:tab w:val="clear" w:pos="1440"/>
          <w:tab w:val="left" w:pos="1170"/>
        </w:tabs>
      </w:pPr>
      <w:r>
        <w:tab/>
        <w:t xml:space="preserve"> </w:t>
      </w:r>
      <w:proofErr w:type="spellStart"/>
      <w:r>
        <w:t>i</w:t>
      </w:r>
      <w:proofErr w:type="spellEnd"/>
      <w:r>
        <w:t>.</w:t>
      </w:r>
      <w:r>
        <w:tab/>
        <w:t>(1)</w:t>
      </w:r>
      <w:r>
        <w:tab/>
        <w:t>"Final compensation" means the average compensation received by the member in the last 12 months of creditable service preceding his retirement or death.  Such term includes the value of the member's maintenance allowance for this same period.</w:t>
      </w:r>
    </w:p>
    <w:p w:rsidR="00A63310" w:rsidRDefault="00A63310" w:rsidP="00A63310">
      <w:r>
        <w:tab/>
        <w:t>(2)</w:t>
      </w:r>
      <w:r>
        <w:tab/>
        <w:t>In the case of a person who becomes a member of the retirement system on or after the effective date of P.L.2010, c.1, "final compensation" means the average annual compensation for service for which contributions are made during any three fiscal years of membership providing the largest possible benefit to the member or the member's beneficiary.  Such term includes the value of the member's maintenance allowance for this same period.</w:t>
      </w:r>
    </w:p>
    <w:p w:rsidR="00A63310" w:rsidRDefault="00A63310" w:rsidP="00A63310">
      <w:pPr>
        <w:tabs>
          <w:tab w:val="clear" w:pos="1440"/>
          <w:tab w:val="left" w:pos="1170"/>
        </w:tabs>
      </w:pPr>
      <w:r>
        <w:tab/>
        <w:t xml:space="preserve"> j.</w:t>
      </w:r>
      <w:r>
        <w:tab/>
        <w:t>(1)</w:t>
      </w:r>
      <w:r>
        <w:tab/>
        <w:t>"Final salary" means the average salary received by the member in the last 12 months of creditable service preceding his retirement or death.  Such term shall not include the value of the member's maintenance allowance.</w:t>
      </w:r>
    </w:p>
    <w:p w:rsidR="00A63310" w:rsidRDefault="00A63310" w:rsidP="00A63310">
      <w:r>
        <w:lastRenderedPageBreak/>
        <w:tab/>
        <w:t>(2)</w:t>
      </w:r>
      <w:r>
        <w:tab/>
        <w:t>In the case of a person who becomes a member of the retirement system on or after the effective date of P.L.2010, c.1, "final salary" means the average annual salary for service for which contributions are made during any three fiscal years of membership providing the largest possible benefit to the member or the member's beneficiary.  Such term shall not include the value of the member's maintenance allowance.</w:t>
      </w:r>
    </w:p>
    <w:p w:rsidR="00A63310" w:rsidRDefault="00A63310" w:rsidP="00A63310">
      <w:r>
        <w:tab/>
        <w:t xml:space="preserve"> k.</w:t>
      </w:r>
      <w:r>
        <w:tab/>
        <w:t>"Fiscal year" means any year commencing with July 1 and ending with June 30 next following.</w:t>
      </w:r>
    </w:p>
    <w:p w:rsidR="00A63310" w:rsidRDefault="00A63310" w:rsidP="00A63310">
      <w:r>
        <w:tab/>
        <w:t xml:space="preserve"> l.</w:t>
      </w:r>
      <w:r>
        <w:tab/>
        <w:t>"Medical board" means the board of physicians provided for in section 30 of this act.</w:t>
      </w:r>
    </w:p>
    <w:p w:rsidR="00A63310" w:rsidRDefault="00A63310" w:rsidP="00A63310">
      <w:r>
        <w:tab/>
        <w:t xml:space="preserve"> m.</w:t>
      </w:r>
      <w:r>
        <w:tab/>
        <w:t>"Member" means any full-time, commissioned officer, non-commissioned officer or trooper of the Division of State Police of the Department of Law and Public Safety of the State of New Jersey enrolled in the retirement system established by this act.</w:t>
      </w:r>
    </w:p>
    <w:p w:rsidR="00A63310" w:rsidRDefault="00A63310" w:rsidP="00A63310">
      <w:r>
        <w:tab/>
        <w:t xml:space="preserve"> n.</w:t>
      </w:r>
      <w:r>
        <w:tab/>
        <w:t>"Pension" means payment for life derived from contributions by the State.</w:t>
      </w:r>
    </w:p>
    <w:p w:rsidR="00A63310" w:rsidRDefault="00A63310" w:rsidP="00A63310">
      <w:r>
        <w:tab/>
        <w:t xml:space="preserve"> o.</w:t>
      </w:r>
      <w:r>
        <w:tab/>
        <w:t>"Pension reserve" means the present value of all payments to be made on account of any pension or benefit in lieu of any pension computed on the basis of such mortality tables recommended by the actuary as shall be adopted by the board of trustees and regular interest.</w:t>
      </w:r>
    </w:p>
    <w:p w:rsidR="00A63310" w:rsidRDefault="00A63310" w:rsidP="00A63310">
      <w:r>
        <w:tab/>
        <w:t xml:space="preserve"> p.</w:t>
      </w:r>
      <w:r>
        <w:tab/>
        <w:t>"Regular interest" means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p>
    <w:p w:rsidR="00A63310" w:rsidRDefault="00A63310" w:rsidP="00A63310">
      <w:r>
        <w:tab/>
        <w:t xml:space="preserve"> q.</w:t>
      </w:r>
      <w:r>
        <w:tab/>
        <w:t>"</w:t>
      </w:r>
      <w:proofErr w:type="spellStart"/>
      <w:r>
        <w:t>Retirant</w:t>
      </w:r>
      <w:proofErr w:type="spellEnd"/>
      <w:r>
        <w:t>" means any former member receiving a retirement allowance as provided by this act.</w:t>
      </w:r>
    </w:p>
    <w:p w:rsidR="00A63310" w:rsidRDefault="00A63310" w:rsidP="00A63310">
      <w:r>
        <w:tab/>
        <w:t xml:space="preserve"> r.</w:t>
      </w:r>
      <w:r>
        <w:tab/>
        <w:t>"Retirement allowance" means the pension plus the annuity.</w:t>
      </w:r>
    </w:p>
    <w:p w:rsidR="00A63310" w:rsidRDefault="00A63310" w:rsidP="00A63310">
      <w:r>
        <w:tab/>
        <w:t xml:space="preserve"> s.</w:t>
      </w:r>
      <w:r>
        <w:tab/>
        <w:t>"State Police Retirement System of New Jersey," herein also referred to as the "retirement system" or "system," is the corporate name of the arrangement for the payment of retirement allowances and of the benefits under the provisions of this act including the several funds placed under said system.  By that name, all of its business shall be transacted, its funds invested, warrants for moneys drawn, and payments made and all of its cash and securities and other property held.  All assets held in the name of the former "State Police Retirement and Benevolent Fund" shall be transferred to the retirement system established by this act.</w:t>
      </w:r>
    </w:p>
    <w:p w:rsidR="00A63310" w:rsidRDefault="00A63310" w:rsidP="00A63310">
      <w:r>
        <w:tab/>
        <w:t xml:space="preserve"> t.</w:t>
      </w:r>
      <w:r>
        <w:tab/>
        <w:t xml:space="preserve">"Surviving spouse" means the person to whom a member or a </w:t>
      </w:r>
      <w:proofErr w:type="spellStart"/>
      <w:r>
        <w:t>retirant</w:t>
      </w:r>
      <w:proofErr w:type="spellEnd"/>
      <w:r>
        <w:t xml:space="preserve"> was married, or a domestic partner as defined in section 3 of P.L.2003, c.246 (C.26:8A-3), on the date of the death of the member or </w:t>
      </w:r>
      <w:proofErr w:type="spellStart"/>
      <w:r>
        <w:t>retirant</w:t>
      </w:r>
      <w:proofErr w:type="spellEnd"/>
      <w:r>
        <w:t xml:space="preserve">. The dependency of such a surviving spouse will </w:t>
      </w:r>
      <w:r>
        <w:lastRenderedPageBreak/>
        <w:t xml:space="preserve">be considered terminated by the marriage of, or establishment of a domestic partnership by, the surviving spouse subsequent to the member's or the </w:t>
      </w:r>
      <w:proofErr w:type="spellStart"/>
      <w:r>
        <w:t>retirant's</w:t>
      </w:r>
      <w:proofErr w:type="spellEnd"/>
      <w:r>
        <w:t xml:space="preserve"> death, except that in the event of the payment of accidental death benefits, pursuant to section 14 of P.L.1965, c.89 (C.53:5A-14), the dependency of such a surviving spouse or domestic partner will not be considered terminated by the marriage of, or establishment of a domestic partnership by, the surviving spouse subsequent to the member's death.</w:t>
      </w:r>
    </w:p>
    <w:p w:rsidR="00A63310" w:rsidRDefault="00A63310" w:rsidP="00A63310">
      <w:pPr>
        <w:tabs>
          <w:tab w:val="clear" w:pos="1440"/>
          <w:tab w:val="left" w:pos="1170"/>
        </w:tabs>
      </w:pPr>
      <w:r>
        <w:tab/>
        <w:t xml:space="preserve"> u.</w:t>
      </w:r>
      <w:r>
        <w:tab/>
        <w:t>(1)</w:t>
      </w:r>
      <w:r>
        <w:tab/>
        <w:t>"Compensation" for purposes of computing pension contributions means the base salary, for services as a member as defined in this act, which is in accordance with established salary policies of the State for all employees in the same position but shall not include individual salary adjustments which are granted primarily in anticipation of the member's retirement or additional remuneration for performing temporary duties beyond the regular workday or shift.</w:t>
      </w:r>
    </w:p>
    <w:p w:rsidR="00A63310" w:rsidRDefault="00A63310" w:rsidP="00A63310">
      <w:r>
        <w:tab/>
        <w:t>(2)</w:t>
      </w:r>
      <w:r>
        <w:tab/>
        <w:t>In the case of a person who becomes a member of the retirement system on or after the effective date of P.L.2010, c.1, "compensation" means the amount of base salary equivalent to the annual maximum wage contribution base for Social Security, pursuant to the Federal Insurance Contributions Act, for services as a member as defined in this act, which is in accordance with established salary policies of the State for all employees in the same position but shall not include individual salary adjustments which are granted primarily in anticipation of the member's retirement or additional remuneration for performing temporary duties beyond the regular workday or shift.</w:t>
      </w:r>
    </w:p>
    <w:p w:rsidR="00A63310" w:rsidRDefault="00A63310" w:rsidP="00A63310">
      <w:r>
        <w:tab/>
        <w:t xml:space="preserve"> v.</w:t>
      </w:r>
      <w:r>
        <w:tab/>
        <w:t xml:space="preserve">"Veteran" means any person who has served in the United States Armed Forces and has or shall be discharged or released therefrom under conditions other than dishonorable, in any of the following wars or emergencies, </w:t>
      </w:r>
      <w:r>
        <w:rPr>
          <w:u w:val="single"/>
        </w:rPr>
        <w:t>or campaigns or expeditions,</w:t>
      </w:r>
      <w:r>
        <w:t xml:space="preserve"> and who has presented to the retirement system evidence of such record of service in form and content satisfactory to the retirement system:</w:t>
      </w:r>
    </w:p>
    <w:p w:rsidR="00A63310" w:rsidRDefault="00A63310" w:rsidP="00A63310">
      <w:r>
        <w:tab/>
        <w:t>(1)</w:t>
      </w:r>
      <w:r>
        <w:tab/>
        <w:t xml:space="preserve">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 (d)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w:t>
      </w:r>
      <w:r>
        <w:lastRenderedPageBreak/>
        <w:t>disability shall be classed as a veteran whether or not that person has completed the 90 days' service as herein provided;</w:t>
      </w:r>
    </w:p>
    <w:p w:rsidR="00A63310" w:rsidRDefault="00A63310" w:rsidP="00A63310">
      <w:r>
        <w:tab/>
        <w:t>(2)</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r>
        <w:tab/>
        <w:t>(3)</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r>
        <w:tab/>
        <w:t>(4)</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r>
        <w:tab/>
        <w:t>(5)</w:t>
      </w:r>
      <w:r>
        <w:tab/>
        <w:t xml:space="preserve">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w:t>
      </w:r>
      <w:r>
        <w:lastRenderedPageBreak/>
        <w:t>or disability shall be classed as a veteran whether or not that person has completed the 14 days' service as herein provided;</w:t>
      </w:r>
    </w:p>
    <w:p w:rsidR="00A63310" w:rsidRDefault="00A63310" w:rsidP="00A63310">
      <w:r>
        <w:tab/>
        <w:t>(6)</w:t>
      </w: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A63310" w:rsidRDefault="00A63310" w:rsidP="00A63310">
      <w:r>
        <w:tab/>
        <w:t>(7)</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A63310" w:rsidRDefault="00A63310" w:rsidP="00A63310">
      <w:r>
        <w:tab/>
        <w:t>(8)</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A63310" w:rsidRDefault="00A63310" w:rsidP="00A63310">
      <w:r>
        <w:tab/>
        <w:t>(9)</w:t>
      </w:r>
      <w:r>
        <w:tab/>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292C4F">
        <w:rPr>
          <w:rFonts w:ascii="Albertus Extra Bold" w:hAnsi="Albertus Extra Bold"/>
          <w:b/>
        </w:rPr>
        <w:t>[</w:t>
      </w:r>
      <w:r>
        <w:t>and</w:t>
      </w:r>
      <w:r w:rsidRPr="00292C4F">
        <w:rPr>
          <w:rFonts w:ascii="Albertus Extra Bold" w:hAnsi="Albertus Extra Bold"/>
          <w:b/>
        </w:rPr>
        <w:t>]</w:t>
      </w:r>
    </w:p>
    <w:p w:rsidR="00A63310" w:rsidRPr="00292C4F" w:rsidRDefault="00A63310" w:rsidP="00A63310">
      <w:pPr>
        <w:tabs>
          <w:tab w:val="clear" w:pos="720"/>
          <w:tab w:val="left" w:pos="900"/>
        </w:tabs>
        <w:rPr>
          <w:u w:val="single"/>
        </w:rPr>
      </w:pPr>
      <w:r>
        <w:lastRenderedPageBreak/>
        <w:tab/>
        <w:t>(10)</w:t>
      </w: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Pr>
          <w:u w:val="single"/>
        </w:rPr>
        <w:t>; and</w:t>
      </w:r>
    </w:p>
    <w:p w:rsidR="00A63310" w:rsidRDefault="00A63310" w:rsidP="00A63310">
      <w:pPr>
        <w:tabs>
          <w:tab w:val="clear" w:pos="720"/>
          <w:tab w:val="left" w:pos="900"/>
        </w:tabs>
      </w:pPr>
      <w:r>
        <w:tab/>
      </w:r>
      <w:r>
        <w:rPr>
          <w:u w:val="single"/>
        </w:rPr>
        <w:t>(11)</w:t>
      </w:r>
      <w:r>
        <w:rPr>
          <w:u w:val="single"/>
        </w:rPr>
        <w:tab/>
      </w:r>
      <w:r w:rsidRPr="001E1F2A">
        <w:rPr>
          <w:u w:val="single"/>
        </w:rPr>
        <w:t>Campaign or expedition for which a service badge, medal, or ribbon has been authorized and awarded to the service member for serving in support of military combat operations</w:t>
      </w:r>
      <w:r w:rsidRPr="001C66CC">
        <w:rPr>
          <w:u w:val="single"/>
        </w:rPr>
        <w:t>.</w:t>
      </w:r>
      <w:r>
        <w:rPr>
          <w:u w:val="single"/>
        </w:rPr>
        <w:t xml:space="preserve">  </w:t>
      </w:r>
    </w:p>
    <w:p w:rsidR="00A63310" w:rsidRDefault="00A63310" w:rsidP="00A63310">
      <w:r>
        <w:t>(</w:t>
      </w:r>
      <w:proofErr w:type="spellStart"/>
      <w:r>
        <w:t>cf</w:t>
      </w:r>
      <w:proofErr w:type="spellEnd"/>
      <w:r>
        <w:t>: P.L.2016, c.26, s.1)</w:t>
      </w:r>
    </w:p>
    <w:p w:rsidR="00A63310" w:rsidRDefault="00A63310" w:rsidP="00A63310"/>
    <w:p w:rsidR="00A63310" w:rsidRDefault="00A63310" w:rsidP="00A63310">
      <w:r>
        <w:tab/>
        <w:t xml:space="preserve"> 6.</w:t>
      </w:r>
      <w:r>
        <w:tab/>
        <w:t xml:space="preserve">Section 1 of P.L.1963, c.171 (C.54:4-8.10) is amended to read as follows:  </w:t>
      </w:r>
    </w:p>
    <w:p w:rsidR="00A63310" w:rsidRDefault="00A63310" w:rsidP="00A63310">
      <w:pPr>
        <w:tabs>
          <w:tab w:val="clear" w:pos="1440"/>
          <w:tab w:val="left" w:pos="1170"/>
        </w:tabs>
      </w:pPr>
      <w:r>
        <w:tab/>
        <w:t xml:space="preserve"> 1.</w:t>
      </w:r>
      <w:r>
        <w:tab/>
        <w:t>(a)</w:t>
      </w:r>
      <w:r>
        <w:tab/>
        <w:t>"Active service in time of war" means active service by a person, while in the United States Armed Forces, at some time during one of the following periods:</w:t>
      </w:r>
    </w:p>
    <w:p w:rsidR="00A63310" w:rsidRPr="00176F84" w:rsidRDefault="00A63310" w:rsidP="00A63310">
      <w:r w:rsidRPr="00176F84">
        <w:tab/>
      </w:r>
      <w:r w:rsidRPr="001E1F2A">
        <w:rPr>
          <w:u w:val="single"/>
        </w:rPr>
        <w:t>Campaign or expedition for which a service badge, medal, or ribbon has been authorized and awarded to the service member for serving in support of military combat operations</w:t>
      </w:r>
      <w:r>
        <w:rPr>
          <w:u w:val="single"/>
        </w:rPr>
        <w:t>;</w:t>
      </w:r>
      <w:r w:rsidRPr="00176F84">
        <w:rPr>
          <w:u w:val="single"/>
        </w:rPr>
        <w:t xml:space="preserve">  </w:t>
      </w:r>
    </w:p>
    <w:p w:rsidR="00A63310" w:rsidRDefault="00A63310" w:rsidP="00A63310">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A63310" w:rsidRDefault="00A63310" w:rsidP="00A63310">
      <w:r>
        <w:tab/>
        <w:t>The period of rescue and recovery of the victims of the terrorist attack on the World Trade Center in New York, New York, on September 11, 2001, who served on the pile of rubble that resulted from the attacks on the World Trade Center in direct support of that rescue and recovery effort for a period, continuously or in the aggregate, of at least 14 days in such active service commencing on September 11, 2001 and ending on May 30, 2002; provided, that any person receiving an actual service-incurred injury or disability while engaged in such service shall be classed as a veteran whether or not that person has completed the 14 days' service as herein provided;</w:t>
      </w:r>
    </w:p>
    <w:p w:rsidR="00A63310" w:rsidRDefault="00A63310" w:rsidP="00A63310">
      <w:r>
        <w:lastRenderedPageBreak/>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A63310" w:rsidRDefault="00A63310" w:rsidP="00A63310">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A63310" w:rsidRDefault="00A63310" w:rsidP="00A63310">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A63310" w:rsidRDefault="00A63310" w:rsidP="00A63310">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A63310" w:rsidRDefault="00A63310" w:rsidP="00A63310">
      <w:r>
        <w:tab/>
        <w:t xml:space="preserve">Operation "Desert Shield/Desert Storm" mission in the Arabian peninsula and the Persian Gulf, on or after August 2, 1990 or the date of inception of that operation, as proclaimed by the President </w:t>
      </w:r>
      <w:r>
        <w:lastRenderedPageBreak/>
        <w:t>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r>
        <w:tab/>
        <w:t>The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r>
        <w:tab/>
        <w:t>The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r>
        <w:tab/>
        <w:t>The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r>
        <w:tab/>
        <w:t>The Vietnam conflict, December 31, 1960, to May 7, 1975;</w:t>
      </w:r>
    </w:p>
    <w:p w:rsidR="00A63310" w:rsidRDefault="00A63310" w:rsidP="00A63310">
      <w:r>
        <w:tab/>
        <w:t xml:space="preserve">The Lebanon crisis, on or after July 1, 1958, who has served in Lebanon or on board any ship actively engaged in patrolling the </w:t>
      </w:r>
      <w:r>
        <w:lastRenderedPageBreak/>
        <w:t>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3310" w:rsidRDefault="00A63310" w:rsidP="00A63310">
      <w:r>
        <w:tab/>
        <w:t>The Korean conflict, June 23, 1950 to January 31, 1955;</w:t>
      </w:r>
    </w:p>
    <w:p w:rsidR="00A63310" w:rsidRDefault="00A63310" w:rsidP="00A63310">
      <w:r>
        <w:tab/>
        <w:t>World War II, September 16, 1940 to December 31, 1946;</w:t>
      </w:r>
    </w:p>
    <w:p w:rsidR="00A63310" w:rsidRDefault="00A63310" w:rsidP="00A63310">
      <w:r>
        <w:tab/>
        <w:t>World War I, April 6, 1917 to November 11, 1918, and in the case of service with the United States military forces in Russia, April 6, 1917 to April 1, 1920;</w:t>
      </w:r>
    </w:p>
    <w:p w:rsidR="00A63310" w:rsidRDefault="00A63310" w:rsidP="00A63310">
      <w:r>
        <w:tab/>
        <w:t>Spanish-American War, April 21, 1898 to August 13, 1898;</w:t>
      </w:r>
    </w:p>
    <w:p w:rsidR="00A63310" w:rsidRDefault="00A63310" w:rsidP="00A63310">
      <w:r>
        <w:tab/>
        <w:t>Civil War, April 15, 1861 to May 26, 1865; or, as to any subsequent war, during the period from the date of declaration of war to the date on which actual hostilities shall cease.</w:t>
      </w:r>
    </w:p>
    <w:p w:rsidR="00A63310" w:rsidRDefault="00A63310" w:rsidP="00A63310">
      <w:r>
        <w:tab/>
        <w:t>(b)</w:t>
      </w:r>
      <w:r>
        <w:tab/>
        <w:t>"Assessor" means the assessor, board of assessors or any other official or body of a taxing district charged with the duty of assessing real and personal property for the purpose of general taxation.</w:t>
      </w:r>
    </w:p>
    <w:p w:rsidR="00A63310" w:rsidRDefault="00A63310" w:rsidP="00A63310">
      <w:r>
        <w:tab/>
        <w:t>(c)</w:t>
      </w:r>
      <w:r>
        <w:tab/>
        <w:t xml:space="preserve">"Collector" means the collector or receiver of taxes of a taxing district. </w:t>
      </w:r>
    </w:p>
    <w:p w:rsidR="00A63310" w:rsidRDefault="00A63310" w:rsidP="00A63310">
      <w:r>
        <w:tab/>
        <w:t>(d)</w:t>
      </w:r>
      <w:r>
        <w:tab/>
        <w:t>"Honorably discharged or released under honorable circumstances from active service in time of war," means and includes every form of separation from active, full-time duty with military or naval pay and allowances in some branch of the Armed Forces of the United States in time of war, other than those marked "dishonorable," "undesirable," "bad conduct," "by sentence of general court martial," "by sentence of summary court martial" or similar expression indicating that the discharge or release was not under honorable circumstances.  A disenrollment certificate or other form of release terminating temporary service in a military or naval branch of the armed forces rendered on a voluntary and part-time basis without pay, or a release from or deferment of induction into the active military or naval service shall not be deemed to be included in the aforementioned phrase.</w:t>
      </w:r>
    </w:p>
    <w:p w:rsidR="00A63310" w:rsidRDefault="00A63310" w:rsidP="00A63310">
      <w:r>
        <w:tab/>
        <w:t>(e)</w:t>
      </w:r>
      <w:r>
        <w:tab/>
        <w:t>"Pre-tax year" means the particular calendar year immediately preceding the "tax year."</w:t>
      </w:r>
    </w:p>
    <w:p w:rsidR="00A63310" w:rsidRDefault="00A63310" w:rsidP="00A63310">
      <w:r>
        <w:tab/>
        <w:t>(f)</w:t>
      </w:r>
      <w:r>
        <w:tab/>
        <w:t>"Resident" means one legally domiciled within the State of New Jersey.  Mere seasonal or temporary residence within the State, of whatever duration, shall not constitute domicile within the State for the purposes of this act.  Absence from this State for a period of 12 months shall be prima facie evidence of abandonment of domicile in this State. The burden of establishing legal domicile within the State shall be upon the claimant.</w:t>
      </w:r>
    </w:p>
    <w:p w:rsidR="00A63310" w:rsidRDefault="00A63310" w:rsidP="00A63310">
      <w:r>
        <w:tab/>
        <w:t>(g)</w:t>
      </w:r>
      <w:r>
        <w:tab/>
        <w:t>"Tax year" means the particular calendar year in which the general property tax is due and payable.</w:t>
      </w:r>
    </w:p>
    <w:p w:rsidR="00A63310" w:rsidRDefault="00A63310" w:rsidP="00A63310">
      <w:r>
        <w:lastRenderedPageBreak/>
        <w:tab/>
        <w:t>(h)</w:t>
      </w:r>
      <w:r>
        <w:tab/>
        <w:t>"Veteran" means any citizen and resident of this State honorably discharged or released under honorable circumstances from active service in time of war in any branch of the Armed Forces of the United States.</w:t>
      </w:r>
    </w:p>
    <w:p w:rsidR="00A63310" w:rsidRDefault="00A63310" w:rsidP="00A63310">
      <w:r>
        <w:tab/>
        <w:t>(</w:t>
      </w:r>
      <w:proofErr w:type="spellStart"/>
      <w:r>
        <w:t>i</w:t>
      </w:r>
      <w:proofErr w:type="spellEnd"/>
      <w:r>
        <w:t>)</w:t>
      </w:r>
      <w:r>
        <w:tab/>
        <w:t>"Veteran's deduction" means the deduction against the taxes payable by any person, allowable pursuant to this act.</w:t>
      </w:r>
    </w:p>
    <w:p w:rsidR="00A63310" w:rsidRDefault="00A63310" w:rsidP="00A63310">
      <w:r>
        <w:tab/>
        <w:t>(j)</w:t>
      </w:r>
      <w:r>
        <w:tab/>
        <w:t xml:space="preserve">"Surviving spouse" means the surviving wife or husband of any of the following, while he or she is a resident of this State, during widowhood or </w:t>
      </w:r>
      <w:proofErr w:type="spellStart"/>
      <w:r>
        <w:t>widowerhood</w:t>
      </w:r>
      <w:proofErr w:type="spellEnd"/>
      <w:r>
        <w:t>:</w:t>
      </w:r>
    </w:p>
    <w:p w:rsidR="00A63310" w:rsidRDefault="009F5CB8" w:rsidP="00A63310">
      <w:r>
        <w:tab/>
      </w:r>
      <w:r w:rsidR="00A63310">
        <w:t>1.</w:t>
      </w:r>
      <w:r w:rsidR="00A63310">
        <w:tab/>
        <w:t>A citizen and resident of this State who has died or shall die while on active duty in time of war in any branch of the Armed Forces of the United States; or</w:t>
      </w:r>
    </w:p>
    <w:p w:rsidR="00A63310" w:rsidRDefault="009F5CB8" w:rsidP="00A63310">
      <w:r>
        <w:tab/>
      </w:r>
      <w:r w:rsidR="00A63310">
        <w:t>2.</w:t>
      </w:r>
      <w:r w:rsidR="00A63310">
        <w:tab/>
        <w:t>A citizen and resident of this State who has had or shall hereafter have active service in time of war in any branch of the Armed Forces of the United States and who died or shall die while on active duty in a branch of the Armed Forces of the United States; or</w:t>
      </w:r>
    </w:p>
    <w:p w:rsidR="00A63310" w:rsidRDefault="00A63310" w:rsidP="00A63310">
      <w:r>
        <w:tab/>
        <w:t>3.</w:t>
      </w:r>
      <w:r>
        <w:tab/>
        <w:t>A citizen and resident of this State who has been or may hereafter be honorably discharged or released under honorable circumstances from active service in time of war in any branch of the Armed Forces of the United States.</w:t>
      </w:r>
    </w:p>
    <w:p w:rsidR="00A63310" w:rsidRDefault="00A63310" w:rsidP="00A63310">
      <w:r>
        <w:tab/>
        <w:t>(k)</w:t>
      </w:r>
      <w:r>
        <w:tab/>
        <w:t>"Cooperative" means a housing corporation or association incorporated or organized under the laws of New Jersey which entitles a shareholder thereof to possess and occupy for dwelling purposes a house, apartment or other structure owned or leased by the corporation or association.</w:t>
      </w:r>
    </w:p>
    <w:p w:rsidR="00A63310" w:rsidRDefault="00A63310" w:rsidP="00A63310">
      <w:r>
        <w:tab/>
        <w:t>(l)</w:t>
      </w:r>
      <w:r>
        <w:tab/>
        <w:t>"Mutual housing corporation" means a corporation not-for-profit incorporated under the laws of New Jersey on a mutual or cooperative basis within the scope of section 607 of the "National Defense Housing Act," Pub.L.76-849 (42 U.S.C.s.1521 et seq.), which acquired a National Defense Housing Project pursuant to that act.</w:t>
      </w:r>
    </w:p>
    <w:p w:rsidR="00A63310" w:rsidRDefault="00A63310" w:rsidP="00A63310">
      <w:r>
        <w:t>(</w:t>
      </w:r>
      <w:proofErr w:type="spellStart"/>
      <w:r>
        <w:t>cf</w:t>
      </w:r>
      <w:proofErr w:type="spellEnd"/>
      <w:r>
        <w:t>: P.L.2017, c.134, s.1)</w:t>
      </w:r>
    </w:p>
    <w:p w:rsidR="00A63310" w:rsidRPr="00D71D68" w:rsidRDefault="00A63310" w:rsidP="00A63310"/>
    <w:p w:rsidR="00A63310" w:rsidRPr="00AA7880" w:rsidRDefault="00A63310" w:rsidP="00A63310">
      <w:r>
        <w:tab/>
        <w:t>7.</w:t>
      </w:r>
      <w:r>
        <w:tab/>
        <w:t xml:space="preserve">This act shall take effect immediately, but sections 1 and 6 shall remain inoperative until an authorizing State constitutional amendment is approved by the voters.  </w:t>
      </w:r>
    </w:p>
    <w:p w:rsidR="00A63310" w:rsidRDefault="00A63310" w:rsidP="00A63310"/>
    <w:p w:rsidR="00A63310" w:rsidRPr="00CE7BD8" w:rsidRDefault="00A63310" w:rsidP="00A63310"/>
    <w:p w:rsidR="00A63310" w:rsidRPr="00AA7880" w:rsidRDefault="00A63310" w:rsidP="00A63310">
      <w:pPr>
        <w:jc w:val="center"/>
      </w:pPr>
      <w:r w:rsidRPr="00D71D68">
        <w:t>STATEMENT</w:t>
      </w:r>
    </w:p>
    <w:p w:rsidR="00A63310" w:rsidRDefault="00A63310" w:rsidP="00A63310"/>
    <w:p w:rsidR="00A63310" w:rsidRDefault="00A63310" w:rsidP="00A63310">
      <w:r w:rsidRPr="00695B74">
        <w:tab/>
        <w:t xml:space="preserve">This bill extends </w:t>
      </w:r>
      <w:r>
        <w:t xml:space="preserve">certain </w:t>
      </w:r>
      <w:r w:rsidRPr="00695B74">
        <w:t xml:space="preserve">veterans benefits to persons who served in a </w:t>
      </w:r>
      <w:r>
        <w:t>c</w:t>
      </w:r>
      <w:r w:rsidRPr="001E1F2A">
        <w:t>ampaign or expedition for which a service badge, medal, or ribbon has been authorized and awarded to the service member for serving in support of military combat operations</w:t>
      </w:r>
      <w:r w:rsidRPr="00695B74">
        <w:t xml:space="preserve">.   </w:t>
      </w:r>
    </w:p>
    <w:p w:rsidR="009F5CB8" w:rsidRDefault="00A63310" w:rsidP="009F5CB8">
      <w:r w:rsidRPr="00CF00AA">
        <w:tab/>
        <w:t xml:space="preserve">The criteria for the badge, medal, or ribbon generally include, but are not limited to, </w:t>
      </w:r>
      <w:r>
        <w:t xml:space="preserve">service where the combat is actually </w:t>
      </w:r>
      <w:r w:rsidR="009F5CB8">
        <w:br w:type="page"/>
      </w:r>
    </w:p>
    <w:p w:rsidR="00A63310" w:rsidRPr="00CF00AA" w:rsidRDefault="00A63310" w:rsidP="00A63310">
      <w:r>
        <w:lastRenderedPageBreak/>
        <w:t xml:space="preserve">occurring, service in areas supporting major combat operations, service in </w:t>
      </w:r>
      <w:r w:rsidRPr="00CF00AA">
        <w:t>military operations with active or potentially active opposing hostile forces</w:t>
      </w:r>
      <w:r>
        <w:t>,</w:t>
      </w:r>
      <w:r w:rsidRPr="00CF00AA">
        <w:t xml:space="preserve"> and performance under enemy fire with a risk of grave danger. </w:t>
      </w:r>
    </w:p>
    <w:p w:rsidR="00A63310" w:rsidRPr="00695B74" w:rsidRDefault="00A63310" w:rsidP="00A63310">
      <w:r w:rsidRPr="00695B74">
        <w:tab/>
        <w:t>Under this bill, a veteran who received such a badge, medal, or ribbon</w:t>
      </w:r>
      <w:r>
        <w:t>,</w:t>
      </w:r>
      <w:r w:rsidRPr="00695B74">
        <w:t xml:space="preserve"> but did not serve in a theater of operation </w:t>
      </w:r>
      <w:r>
        <w:t xml:space="preserve">or for the specified period of time in a war or emergency, </w:t>
      </w:r>
      <w:r w:rsidRPr="00695B74">
        <w:t xml:space="preserve">will be eligible for </w:t>
      </w:r>
      <w:r>
        <w:t xml:space="preserve">various </w:t>
      </w:r>
      <w:r w:rsidRPr="00695B74">
        <w:t>State benefits.  The benefits are</w:t>
      </w:r>
      <w:r>
        <w:t xml:space="preserve">: </w:t>
      </w:r>
      <w:r w:rsidRPr="00695B74">
        <w:t xml:space="preserve"> (1) a civil service </w:t>
      </w:r>
      <w:r>
        <w:t xml:space="preserve">hiring </w:t>
      </w:r>
      <w:r w:rsidRPr="00695B74">
        <w:t xml:space="preserve">preference; (2) a veteran's retirement allowance under the Teachers' Pension and Annuity Fund (TPAF) or the Public Employees' Retirement System (PERS); (3) the purchase of additional military service credit in the Police and Firemen's Retirement System </w:t>
      </w:r>
      <w:r>
        <w:t>or the State Police Retirement System</w:t>
      </w:r>
      <w:r w:rsidRPr="00695B74">
        <w:t xml:space="preserve">, TPAF and PERS; </w:t>
      </w:r>
      <w:r>
        <w:t xml:space="preserve">and </w:t>
      </w:r>
      <w:r w:rsidRPr="00695B74">
        <w:t xml:space="preserve">(4) </w:t>
      </w:r>
      <w:r w:rsidRPr="00292C4F">
        <w:t xml:space="preserve">the property tax exemption or </w:t>
      </w:r>
      <w:r w:rsidRPr="00695B74">
        <w:t xml:space="preserve">the </w:t>
      </w:r>
      <w:r>
        <w:t>$250</w:t>
      </w:r>
      <w:r w:rsidRPr="00695B74">
        <w:t xml:space="preserve"> property tax </w:t>
      </w:r>
      <w:r>
        <w:t>deduction</w:t>
      </w:r>
      <w:r w:rsidRPr="00695B74">
        <w:t xml:space="preserve">.  </w:t>
      </w:r>
    </w:p>
    <w:p w:rsidR="00A63310" w:rsidRPr="00E7752C" w:rsidRDefault="00A63310" w:rsidP="00E7752C">
      <w:r w:rsidRPr="00695B74">
        <w:tab/>
        <w:t xml:space="preserve">Eligibility for the civil service and property tax benefits are contingent upon voter approval of an authorizing amendment to the </w:t>
      </w:r>
    </w:p>
    <w:sectPr w:rsidR="00A63310" w:rsidRPr="00E7752C" w:rsidSect="00A258B5">
      <w:headerReference w:type="default" r:id="rId14"/>
      <w:footerReference w:type="default" r:id="rId15"/>
      <w:headerReference w:type="first" r:id="rId16"/>
      <w:footerReference w:type="first" r:id="rId17"/>
      <w:pgSz w:w="12240" w:h="20160" w:code="5"/>
      <w:pgMar w:top="1440" w:right="2520" w:bottom="1728" w:left="2880" w:header="1181" w:footer="12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310" w:rsidRDefault="00A63310">
      <w:r>
        <w:separator/>
      </w:r>
    </w:p>
  </w:endnote>
  <w:endnote w:type="continuationSeparator" w:id="0">
    <w:p w:rsidR="00A63310" w:rsidRDefault="00A63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E0C" w:rsidRDefault="003C1E0C" w:rsidP="003C1E0C">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8B5" w:rsidRPr="00921C91" w:rsidRDefault="00A258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58B5" w:rsidRPr="00921C91" w:rsidRDefault="00A258B5">
    <w:pPr>
      <w:pStyle w:val="Footer"/>
      <w:rPr>
        <w:szCs w:val="18"/>
      </w:rPr>
    </w:pPr>
  </w:p>
  <w:p w:rsidR="00A258B5" w:rsidRPr="00921C91" w:rsidRDefault="00A258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58B5" w:rsidRDefault="00A258B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310" w:rsidRDefault="00A63310">
      <w:r>
        <w:separator/>
      </w:r>
    </w:p>
  </w:footnote>
  <w:footnote w:type="continuationSeparator" w:id="0">
    <w:p w:rsidR="00A63310" w:rsidRDefault="00A63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66E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76A6" w:rsidRDefault="003876A6" w:rsidP="003876A6">
    <w:pPr>
      <w:pStyle w:val="bpuHeadSpon"/>
    </w:pPr>
    <w:r w:rsidRPr="003876A6">
      <w:rPr>
        <w:rStyle w:val="bpuHeadSponChar"/>
      </w:rPr>
      <w:t>A278</w:t>
    </w:r>
    <w:r>
      <w:t xml:space="preserve"> ARMATO, MAZZEO</w:t>
    </w:r>
  </w:p>
  <w:p w:rsidR="003876A6" w:rsidRDefault="003876A6" w:rsidP="003876A6">
    <w:pPr>
      <w:pStyle w:val="bpuHeadSpon"/>
    </w:pPr>
    <w:r>
      <w:fldChar w:fldCharType="begin"/>
    </w:r>
    <w:r>
      <w:instrText xml:space="preserve"> PAGE  \* MERGEFORMAT </w:instrText>
    </w:r>
    <w:r>
      <w:fldChar w:fldCharType="separate"/>
    </w:r>
    <w:r w:rsidR="00166E20">
      <w:rPr>
        <w:noProof/>
      </w:rPr>
      <w:t>20</w:t>
    </w:r>
    <w:r>
      <w:fldChar w:fldCharType="end"/>
    </w:r>
  </w:p>
  <w:p w:rsidR="003876A6" w:rsidRPr="00AF575C" w:rsidRDefault="003876A6" w:rsidP="003876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76A6" w:rsidRDefault="003876A6" w:rsidP="003876A6">
    <w:pPr>
      <w:pStyle w:val="bpuHeadSpon"/>
    </w:pPr>
    <w:r w:rsidRPr="003876A6">
      <w:rPr>
        <w:rStyle w:val="bpuHeadSponChar"/>
      </w:rPr>
      <w:t>A278</w:t>
    </w:r>
    <w:r>
      <w:t xml:space="preserve"> ARMATO, MAZZEO</w:t>
    </w:r>
  </w:p>
  <w:p w:rsidR="003876A6" w:rsidRDefault="003876A6" w:rsidP="003876A6">
    <w:pPr>
      <w:pStyle w:val="bpuHeadSpon"/>
    </w:pPr>
    <w:r>
      <w:fldChar w:fldCharType="begin"/>
    </w:r>
    <w:r>
      <w:instrText xml:space="preserve"> PAGE  \* MERGEFORMAT </w:instrText>
    </w:r>
    <w:r>
      <w:fldChar w:fldCharType="separate"/>
    </w:r>
    <w:r w:rsidR="00166E20">
      <w:rPr>
        <w:noProof/>
      </w:rPr>
      <w:t>2</w:t>
    </w:r>
    <w:r>
      <w:fldChar w:fldCharType="end"/>
    </w:r>
  </w:p>
  <w:p w:rsidR="003876A6" w:rsidRDefault="003876A6" w:rsidP="003876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31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6F38"/>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E20"/>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09EF"/>
    <w:rsid w:val="00352F8B"/>
    <w:rsid w:val="00354D07"/>
    <w:rsid w:val="0037458C"/>
    <w:rsid w:val="00381407"/>
    <w:rsid w:val="0038486B"/>
    <w:rsid w:val="003876A6"/>
    <w:rsid w:val="003941E5"/>
    <w:rsid w:val="003A19B9"/>
    <w:rsid w:val="003A213D"/>
    <w:rsid w:val="003B7F50"/>
    <w:rsid w:val="003C1E0C"/>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6E7"/>
    <w:rsid w:val="00626BB3"/>
    <w:rsid w:val="00636138"/>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5E0D"/>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1F4"/>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1F57"/>
    <w:rsid w:val="009D5C82"/>
    <w:rsid w:val="009E1345"/>
    <w:rsid w:val="009E2D24"/>
    <w:rsid w:val="009F2BAB"/>
    <w:rsid w:val="009F5CB8"/>
    <w:rsid w:val="00A003CF"/>
    <w:rsid w:val="00A01CC5"/>
    <w:rsid w:val="00A04BAB"/>
    <w:rsid w:val="00A072DB"/>
    <w:rsid w:val="00A12C37"/>
    <w:rsid w:val="00A15F7D"/>
    <w:rsid w:val="00A16418"/>
    <w:rsid w:val="00A224BB"/>
    <w:rsid w:val="00A22502"/>
    <w:rsid w:val="00A258B5"/>
    <w:rsid w:val="00A40A31"/>
    <w:rsid w:val="00A469CC"/>
    <w:rsid w:val="00A55E7F"/>
    <w:rsid w:val="00A63229"/>
    <w:rsid w:val="00A63310"/>
    <w:rsid w:val="00A64CED"/>
    <w:rsid w:val="00A7050B"/>
    <w:rsid w:val="00A721B4"/>
    <w:rsid w:val="00A72513"/>
    <w:rsid w:val="00A95220"/>
    <w:rsid w:val="00AA2A56"/>
    <w:rsid w:val="00AA3B15"/>
    <w:rsid w:val="00AA6194"/>
    <w:rsid w:val="00AA64D0"/>
    <w:rsid w:val="00AB4C5C"/>
    <w:rsid w:val="00AC4B4B"/>
    <w:rsid w:val="00AD7C41"/>
    <w:rsid w:val="00AD7F33"/>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E09"/>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62CC"/>
    <w:rsid w:val="00CE58F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5BC1"/>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C1C3A7"/>
  <w15:docId w15:val="{1A385247-180B-4675-BDE3-A48EE6B78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876A6"/>
  </w:style>
  <w:style w:type="paragraph" w:styleId="BalloonText">
    <w:name w:val="Balloon Text"/>
    <w:basedOn w:val="Normal"/>
    <w:link w:val="BalloonTextChar"/>
    <w:semiHidden/>
    <w:unhideWhenUsed/>
    <w:rsid w:val="00CD62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62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2B3AD-A211-4733-A9C2-55E8B7AA8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38</Pages>
  <Words>17511</Words>
  <Characters>87449</Characters>
  <Application>Microsoft Office Word</Application>
  <DocSecurity>0</DocSecurity>
  <Lines>1762</Lines>
  <Paragraphs>263</Paragraphs>
  <ScaleCrop>false</ScaleCrop>
  <HeadingPairs>
    <vt:vector size="2" baseType="variant">
      <vt:variant>
        <vt:lpstr>Title</vt:lpstr>
      </vt:variant>
      <vt:variant>
        <vt:i4>1</vt:i4>
      </vt:variant>
    </vt:vector>
  </HeadingPairs>
  <TitlesOfParts>
    <vt:vector size="1" baseType="lpstr">
      <vt:lpstr>A278</vt:lpstr>
    </vt:vector>
  </TitlesOfParts>
  <Manager>R230</Manager>
  <Company>OFFICE of LEGISLATIVE SERVICES</Company>
  <LinksUpToDate>false</LinksUpToDate>
  <CharactersWithSpaces>105071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dc:title>
  <dc:creator>Assemblyman  ARMATO, Assemblyman  MAZZEO</dc:creator>
  <cp:keywords>A278|38|CL |311|0|0|!|0|</cp:keywords>
  <dc:description>PREFILED 2020</dc:description>
  <cp:lastModifiedBy>Todaro, Vivian</cp:lastModifiedBy>
  <cp:revision>2</cp:revision>
  <cp:lastPrinted>2020-04-27T13:46:00Z</cp:lastPrinted>
  <dcterms:created xsi:type="dcterms:W3CDTF">2020-04-27T13:46:00Z</dcterms:created>
  <dcterms:modified xsi:type="dcterms:W3CDTF">2020-04-27T13:46:00Z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