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6FD3"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6FD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DC5343" w:rsidRDefault="00D33775" w:rsidP="00DC534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6FD3">
        <w:rPr>
          <w:caps/>
          <w:szCs w:val="24"/>
        </w:rPr>
        <w:t>JUNE 16, 2020</w:t>
      </w:r>
    </w:p>
    <w:p w:rsidR="00401681" w:rsidRDefault="00401681" w:rsidP="0083060A"/>
    <w:p w:rsidR="004B2ABF" w:rsidRDefault="00026FD3" w:rsidP="0083060A">
      <w:r>
        <w:tab/>
        <w:t xml:space="preserve">The Assembly Budget Committee reports </w:t>
      </w:r>
      <w:r w:rsidR="00525473">
        <w:t>favorably Assembly Bill No. 299</w:t>
      </w:r>
      <w:r>
        <w:t>.</w:t>
      </w:r>
    </w:p>
    <w:p w:rsidR="00525473" w:rsidRDefault="00026FD3" w:rsidP="00525473">
      <w:r>
        <w:tab/>
      </w:r>
      <w:r w:rsidR="00525473">
        <w:t>This bill allows alcoholic beverages to be consumed from open containers on certain outdoor property located within the Atlantic City Tourism District. The bill defines an “open container area” as portions of the beach, boardwalk, and other areas within the Atlantic City tourism district, as determined by the Casino Reinvestment Development Authority (CRDA), in which pedestrians are permitted to carry and consume open containers of alcoholic beverages.</w:t>
      </w:r>
    </w:p>
    <w:p w:rsidR="00026FD3" w:rsidRDefault="00525473" w:rsidP="0083060A">
      <w:r>
        <w:tab/>
        <w:t>Under the bill, upon approval of a resolution adopted by the CRDA, the holder of a license to sell alcoholic beverages for consumption on the licensed premises may allow a patron who is at least 21 years of age to remove a single alcoholic beverage for consumption in an open container area.  The bill requires the CRDA to hold a public hearing on the merits of establishing an open container area prior to adopting the resolution.</w:t>
      </w:r>
    </w:p>
    <w:p w:rsidR="00026FD3" w:rsidRDefault="00026FD3" w:rsidP="0083060A">
      <w:r>
        <w:tab/>
        <w:t>This bill was pre</w:t>
      </w:r>
      <w:r w:rsidR="00E46A08">
        <w:t>-</w:t>
      </w:r>
      <w:r>
        <w:t>filed for introduction in the 2020-2021 se</w:t>
      </w:r>
      <w:r w:rsidR="00E46A08">
        <w:t>ssion pending technical review.</w:t>
      </w:r>
      <w:r>
        <w:t xml:space="preserve"> As reported, the bill includes </w:t>
      </w:r>
      <w:r w:rsidR="00E46A08">
        <w:t>any</w:t>
      </w:r>
      <w:r>
        <w:t xml:space="preserve"> changes required by technical review, which has been performed.</w:t>
      </w:r>
    </w:p>
    <w:p w:rsidR="00026FD3" w:rsidRDefault="00026FD3" w:rsidP="0083060A"/>
    <w:p w:rsidR="00026FD3" w:rsidRDefault="00026FD3" w:rsidP="0083060A">
      <w:r>
        <w:rPr>
          <w:u w:val="double"/>
        </w:rPr>
        <w:t>FISCAL IMPACT</w:t>
      </w:r>
      <w:r>
        <w:t>:</w:t>
      </w:r>
    </w:p>
    <w:p w:rsidR="00026FD3" w:rsidRPr="00026FD3" w:rsidRDefault="00026FD3" w:rsidP="00DC5343">
      <w:r>
        <w:tab/>
      </w:r>
      <w:r w:rsidR="00E46A08">
        <w:t xml:space="preserve">This bill is not certified as requiring a fiscal note. </w:t>
      </w:r>
    </w:p>
    <w:sectPr w:rsidR="00026FD3" w:rsidRPr="00026FD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FD3" w:rsidRDefault="00026FD3">
      <w:r>
        <w:separator/>
      </w:r>
    </w:p>
  </w:endnote>
  <w:endnote w:type="continuationSeparator" w:id="0">
    <w:p w:rsidR="00026FD3" w:rsidRDefault="00026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FD3" w:rsidRDefault="00026FD3">
      <w:r>
        <w:separator/>
      </w:r>
    </w:p>
  </w:footnote>
  <w:footnote w:type="continuationSeparator" w:id="0">
    <w:p w:rsidR="00026FD3" w:rsidRDefault="00026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C5343" w:rsidP="00DC5343">
    <w:pPr>
      <w:pStyle w:val="Header"/>
      <w:jc w:val="center"/>
    </w:pPr>
    <w:r>
      <w:fldChar w:fldCharType="begin"/>
    </w:r>
    <w:r>
      <w:instrText xml:space="preserve"> PAGE  \* MERGEFORMAT </w:instrText>
    </w:r>
    <w:r>
      <w:fldChar w:fldCharType="separate"/>
    </w:r>
    <w:r>
      <w:rPr>
        <w:noProof/>
      </w:rPr>
      <w:t>2</w:t>
    </w:r>
    <w:r>
      <w:fldChar w:fldCharType="end"/>
    </w:r>
  </w:p>
  <w:p w:rsidR="00DC5343" w:rsidRDefault="00DC5343" w:rsidP="00DC534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FD3"/>
    <w:rsid w:val="00010CB9"/>
    <w:rsid w:val="00011315"/>
    <w:rsid w:val="000123C0"/>
    <w:rsid w:val="00015342"/>
    <w:rsid w:val="00015369"/>
    <w:rsid w:val="000213D6"/>
    <w:rsid w:val="00022DFB"/>
    <w:rsid w:val="00023013"/>
    <w:rsid w:val="00025E25"/>
    <w:rsid w:val="00026FD3"/>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E51BE"/>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728A"/>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473"/>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7F3E8C"/>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119B"/>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5E6"/>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5343"/>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46A08"/>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45FC550-A03E-4896-99DC-53F4072E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CB57E-C666-45A3-82E6-4A36C1833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209</Words>
  <Characters>1109</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A299 ABU Statement JUNE 16, 2020</vt:lpstr>
    </vt:vector>
  </TitlesOfParts>
  <Manager>R229</Manager>
  <Company>NJ OLS DMU</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 ABU Statement 6/16/20</dc:title>
  <dc:subject/>
  <dc:creator>Assembly ABU</dc:creator>
  <cp:keywords>A299|1|RF |298|0|0|!||</cp:keywords>
  <dc:description/>
  <cp:lastModifiedBy>Bell, Careema</cp:lastModifiedBy>
  <cp:revision>2</cp:revision>
  <cp:lastPrinted>1999-09-30T17:29:00Z</cp:lastPrinted>
  <dcterms:created xsi:type="dcterms:W3CDTF">2020-06-16T23:31:00Z</dcterms:created>
  <dcterms:modified xsi:type="dcterms:W3CDTF">2020-06-16T23:31:00Z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