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57F" w:rsidRDefault="003F757F" w:rsidP="003F757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314 </w:t>
      </w:r>
    </w:p>
    <w:p w:rsidR="003F757F" w:rsidRPr="003F757F" w:rsidRDefault="003F757F" w:rsidP="003F757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5011656" r:id="rId8"/>
        </w:object>
      </w:r>
    </w:p>
    <w:p w:rsidR="003F757F" w:rsidRDefault="003F757F" w:rsidP="003F757F">
      <w:pPr>
        <w:pStyle w:val="bpuState"/>
      </w:pPr>
      <w:r>
        <w:t>STATE OF NEW JERSEY</w:t>
      </w:r>
    </w:p>
    <w:p w:rsidR="003F757F" w:rsidRDefault="003F757F" w:rsidP="003F757F">
      <w:pPr>
        <w:pStyle w:val="bpuLegislature"/>
      </w:pPr>
      <w:r>
        <w:t>219th LEGISLATURE</w:t>
      </w:r>
    </w:p>
    <w:p w:rsidR="003F757F" w:rsidRDefault="003F757F" w:rsidP="003F757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5011657" r:id="rId9"/>
        </w:object>
      </w:r>
      <w:r>
        <w:t xml:space="preserve">  </w:t>
      </w:r>
    </w:p>
    <w:p w:rsidR="003F757F" w:rsidRDefault="003F757F" w:rsidP="003F757F">
      <w:pPr>
        <w:pStyle w:val="bpuIntro"/>
      </w:pPr>
      <w:r>
        <w:t>PRE-FILED FOR INTRODUCTION IN THE 2020 SESSION</w:t>
      </w:r>
    </w:p>
    <w:p w:rsidR="003F757F" w:rsidRDefault="003F757F" w:rsidP="003F757F">
      <w:pPr>
        <w:pStyle w:val="bpuIntro"/>
      </w:pPr>
    </w:p>
    <w:p w:rsidR="003F757F" w:rsidRDefault="003F757F" w:rsidP="003F757F">
      <w:pPr>
        <w:pStyle w:val="bpuIntro"/>
        <w:sectPr w:rsidR="003F757F" w:rsidSect="003F757F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3F757F" w:rsidRDefault="003F757F" w:rsidP="003F757F">
      <w:pPr>
        <w:pStyle w:val="bpuIntro"/>
      </w:pPr>
    </w:p>
    <w:p w:rsidR="003F757F" w:rsidRDefault="003F757F" w:rsidP="003F757F">
      <w:pPr>
        <w:pStyle w:val="bpuSponsor"/>
      </w:pPr>
      <w:r>
        <w:t>Sponsored by:</w:t>
      </w:r>
    </w:p>
    <w:p w:rsidR="003F757F" w:rsidRDefault="003F757F" w:rsidP="003F757F">
      <w:pPr>
        <w:pStyle w:val="bpuSponsor"/>
      </w:pPr>
      <w:r>
        <w:t>Assemblyman  JOE DANIELSEN</w:t>
      </w:r>
    </w:p>
    <w:p w:rsidR="003F757F" w:rsidRDefault="003F757F" w:rsidP="003F757F">
      <w:pPr>
        <w:pStyle w:val="bpuSponsor"/>
      </w:pPr>
      <w:r>
        <w:t>District 17 (Middlesex and Somerset)</w:t>
      </w:r>
    </w:p>
    <w:p w:rsidR="003F757F" w:rsidRDefault="003F757F" w:rsidP="003F757F">
      <w:pPr>
        <w:pStyle w:val="bpuSponsor"/>
      </w:pPr>
      <w:r>
        <w:t>Assemblyman  JAMEL C. HOLLEY</w:t>
      </w:r>
    </w:p>
    <w:p w:rsidR="003F757F" w:rsidRDefault="003F757F" w:rsidP="003F757F">
      <w:pPr>
        <w:pStyle w:val="bpuSponsor"/>
      </w:pPr>
      <w:r>
        <w:t>District 20 (Union)</w:t>
      </w:r>
    </w:p>
    <w:p w:rsidR="003F757F" w:rsidRDefault="003F757F" w:rsidP="003F757F">
      <w:pPr>
        <w:pStyle w:val="bpuSponsor"/>
      </w:pPr>
    </w:p>
    <w:p w:rsidR="003F757F" w:rsidRDefault="003F757F" w:rsidP="003F757F">
      <w:pPr>
        <w:pStyle w:val="bpuSponsor"/>
      </w:pPr>
    </w:p>
    <w:p w:rsidR="003F757F" w:rsidRDefault="003F757F" w:rsidP="003F757F">
      <w:pPr>
        <w:pStyle w:val="bpuSponsor"/>
      </w:pPr>
    </w:p>
    <w:p w:rsidR="003F757F" w:rsidRDefault="003F757F" w:rsidP="003F757F">
      <w:pPr>
        <w:pStyle w:val="bpuSponsor"/>
      </w:pPr>
    </w:p>
    <w:p w:rsidR="003F757F" w:rsidRDefault="003F757F" w:rsidP="003F757F">
      <w:pPr>
        <w:pStyle w:val="bpuSponsor"/>
      </w:pPr>
      <w:r>
        <w:t>SYNOPSIS</w:t>
      </w:r>
    </w:p>
    <w:p w:rsidR="003F757F" w:rsidRDefault="003F757F" w:rsidP="003F757F">
      <w:pPr>
        <w:pStyle w:val="bpuNormText"/>
      </w:pPr>
      <w:r>
        <w:tab/>
        <w:t xml:space="preserve">Requires financial institutions to cash payroll checks under certain circumstances. </w:t>
      </w:r>
    </w:p>
    <w:p w:rsidR="003F757F" w:rsidRDefault="003F757F" w:rsidP="003F757F">
      <w:pPr>
        <w:pStyle w:val="bpuNormText"/>
      </w:pPr>
    </w:p>
    <w:p w:rsidR="003F757F" w:rsidRDefault="003F757F" w:rsidP="003F757F">
      <w:pPr>
        <w:pStyle w:val="bpuSponsor"/>
      </w:pPr>
      <w:r>
        <w:t xml:space="preserve">CURRENT VERSION OF TEXT </w:t>
      </w:r>
    </w:p>
    <w:p w:rsidR="003F757F" w:rsidRDefault="009717F6" w:rsidP="003F757F">
      <w:pPr>
        <w:pStyle w:val="bpuNormText"/>
      </w:pPr>
      <w:r>
        <w:tab/>
        <w:t>As reported by the Assembly Financial Institutions and Insurance Committee with technical review.</w:t>
      </w:r>
    </w:p>
    <w:p w:rsidR="003F757F" w:rsidRDefault="003F757F" w:rsidP="003F757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F757F" w:rsidRDefault="003F757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F757F" w:rsidSect="003F757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7A63DB" w:rsidRPr="009D7CCF" w:rsidRDefault="007A63DB" w:rsidP="007A63DB">
      <w:pPr>
        <w:pStyle w:val="HangingAnAct"/>
      </w:pPr>
      <w:r w:rsidRPr="00856C9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financial institutions and check cashing practices and supplementing Title 17 of the Revised Statutes.</w:t>
      </w:r>
    </w:p>
    <w:p w:rsidR="007A63DB" w:rsidRDefault="007A63DB" w:rsidP="007A63DB"/>
    <w:p w:rsidR="007A63DB" w:rsidRDefault="007A63DB" w:rsidP="007A63D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A63DB" w:rsidRDefault="007A63DB" w:rsidP="007A63DB"/>
    <w:p w:rsidR="007A63DB" w:rsidRDefault="007A63DB" w:rsidP="007A63DB">
      <w:r>
        <w:tab/>
        <w:t>1.</w:t>
      </w:r>
      <w:r>
        <w:tab/>
        <w:t>As used in this act:</w:t>
      </w:r>
    </w:p>
    <w:p w:rsidR="007A63DB" w:rsidRDefault="007A63DB" w:rsidP="007A63DB">
      <w:r>
        <w:tab/>
        <w:t>“Financial institution” means a State or federally chartered bank, savings bank, savings and loan association or credit union doing business in the State.</w:t>
      </w:r>
    </w:p>
    <w:p w:rsidR="007A63DB" w:rsidRDefault="007A63DB" w:rsidP="007A63DB">
      <w:r>
        <w:tab/>
        <w:t>“Minor” means an individual who is under 18 years of age.</w:t>
      </w:r>
    </w:p>
    <w:p w:rsidR="007A63DB" w:rsidRDefault="007A63DB" w:rsidP="007A63DB">
      <w:r>
        <w:tab/>
        <w:t>“Payroll check” means a check issued by an employer to its employee in payment of salary or wages for services rendered by the employee.</w:t>
      </w:r>
    </w:p>
    <w:p w:rsidR="007A63DB" w:rsidRDefault="007A63DB" w:rsidP="007A63DB"/>
    <w:p w:rsidR="007A63DB" w:rsidRDefault="007A63DB" w:rsidP="007A63DB">
      <w:r>
        <w:tab/>
        <w:t>2.</w:t>
      </w:r>
      <w:r>
        <w:tab/>
        <w:t xml:space="preserve">Notwithstanding any other law to the contrary, a financial institution shall, upon the request of </w:t>
      </w:r>
      <w:r w:rsidRPr="00093BE5">
        <w:t>any person, including</w:t>
      </w:r>
      <w:r w:rsidRPr="00F31135">
        <w:t xml:space="preserve"> </w:t>
      </w:r>
      <w:r>
        <w:t>a minor</w:t>
      </w:r>
      <w:r w:rsidRPr="00A34FDD">
        <w:t>,</w:t>
      </w:r>
      <w:r>
        <w:t xml:space="preserve"> who presents a payroll check and who provides </w:t>
      </w:r>
      <w:r w:rsidRPr="00093BE5">
        <w:t xml:space="preserve">photographic </w:t>
      </w:r>
      <w:r>
        <w:t xml:space="preserve">identification indicating that he or she is the payee on that payroll check, cash the check without charging any fee for that service, as long as the </w:t>
      </w:r>
      <w:r w:rsidRPr="00665C51">
        <w:t>person</w:t>
      </w:r>
      <w:r>
        <w:t xml:space="preserve"> has an account with that financial institution or the check is drawn on that institution.</w:t>
      </w:r>
    </w:p>
    <w:p w:rsidR="007A63DB" w:rsidRDefault="007A63DB" w:rsidP="007A63DB"/>
    <w:p w:rsidR="007A63DB" w:rsidRDefault="007A63DB" w:rsidP="007A63DB">
      <w:r>
        <w:tab/>
        <w:t>3.</w:t>
      </w:r>
      <w:r>
        <w:tab/>
        <w:t xml:space="preserve">A financial institution which violates a provision of this act shall: </w:t>
      </w:r>
    </w:p>
    <w:p w:rsidR="007A63DB" w:rsidRDefault="007A63DB" w:rsidP="007A63DB">
      <w:r>
        <w:tab/>
        <w:t>a.</w:t>
      </w:r>
      <w:r>
        <w:tab/>
        <w:t xml:space="preserve">be subject to a fine of not more than $500 for each violation, which shall be collected by the Commissioner of Banking and Insurance in a summary manner pursuant to the “Penalty Enforcement Law of 1999,” P.L.1999, c.274 (C.2A:58-10 et seq.); and </w:t>
      </w:r>
    </w:p>
    <w:p w:rsidR="007A63DB" w:rsidRDefault="007A63DB" w:rsidP="007A63DB">
      <w:r>
        <w:tab/>
        <w:t>b.</w:t>
      </w:r>
      <w:r>
        <w:tab/>
        <w:t xml:space="preserve">reimburse the </w:t>
      </w:r>
      <w:r w:rsidRPr="00093BE5">
        <w:t xml:space="preserve"> person</w:t>
      </w:r>
      <w:r>
        <w:t xml:space="preserve"> for any attorney’s fees incurred by the  </w:t>
      </w:r>
      <w:r w:rsidRPr="00093BE5">
        <w:t xml:space="preserve">person with respect to any legal services necessary to enforce the  person’s </w:t>
      </w:r>
      <w:r>
        <w:t>rights under this act or to bring a civil action to recover damages caused by the financial institution’s failure to comply with the provisions of this act.</w:t>
      </w:r>
    </w:p>
    <w:p w:rsidR="007A63DB" w:rsidRDefault="007A63DB" w:rsidP="007A63DB"/>
    <w:p w:rsidR="00AD75E8" w:rsidRDefault="007A63DB" w:rsidP="009717F6">
      <w:r>
        <w:tab/>
        <w:t>4.</w:t>
      </w:r>
      <w:r>
        <w:tab/>
        <w:t>This act shall take effect on the 90</w:t>
      </w:r>
      <w:r w:rsidRPr="00093BE5">
        <w:rPr>
          <w:vertAlign w:val="superscript"/>
        </w:rPr>
        <w:t>th</w:t>
      </w:r>
      <w:r>
        <w:t xml:space="preserve"> day next following enactment.</w:t>
      </w:r>
    </w:p>
    <w:sectPr w:rsidR="00AD75E8" w:rsidSect="003F757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308" w:rsidRDefault="00805308">
      <w:r>
        <w:separator/>
      </w:r>
    </w:p>
  </w:endnote>
  <w:endnote w:type="continuationSeparator" w:id="0">
    <w:p w:rsidR="00805308" w:rsidRDefault="00805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308" w:rsidRDefault="00805308">
      <w:r>
        <w:separator/>
      </w:r>
    </w:p>
  </w:footnote>
  <w:footnote w:type="continuationSeparator" w:id="0">
    <w:p w:rsidR="00805308" w:rsidRDefault="00805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5282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0B0" w:rsidRDefault="00A52828" w:rsidP="00FD00B0">
    <w:pPr>
      <w:pStyle w:val="bpuHeadSpon"/>
      <w:rPr>
        <w:rStyle w:val="PageNumber"/>
        <w:szCs w:val="24"/>
      </w:rPr>
    </w:pPr>
  </w:p>
  <w:p w:rsidR="003F757F" w:rsidRDefault="003F757F" w:rsidP="003F757F">
    <w:pPr>
      <w:pStyle w:val="bpuHeadSpon"/>
    </w:pPr>
    <w:r w:rsidRPr="003F757F">
      <w:rPr>
        <w:rStyle w:val="bpuHeadSponChar"/>
      </w:rPr>
      <w:t>A314</w:t>
    </w:r>
    <w:r>
      <w:t xml:space="preserve"> DANIELSEN, HOLLEY</w:t>
    </w:r>
  </w:p>
  <w:p w:rsidR="003F757F" w:rsidRDefault="003F757F" w:rsidP="003F757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17F6">
      <w:rPr>
        <w:noProof/>
      </w:rPr>
      <w:t>3</w:t>
    </w:r>
    <w:r>
      <w:fldChar w:fldCharType="end"/>
    </w:r>
  </w:p>
  <w:p w:rsidR="003F757F" w:rsidRPr="00AF575C" w:rsidRDefault="003F757F" w:rsidP="003F757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FD00B0" w:rsidRPr="003F757F" w:rsidRDefault="003F757F" w:rsidP="00FD00B0">
    <w:pPr>
      <w:pStyle w:val="bpuHeadSpon"/>
      <w:rPr>
        <w:b/>
      </w:rPr>
    </w:pPr>
    <w:r w:rsidRPr="003F757F">
      <w:rPr>
        <w:b/>
      </w:rPr>
      <w:t>A3</w:t>
    </w:r>
    <w:r w:rsidRPr="003F757F">
      <w:rPr>
        <w:rStyle w:val="bpuHeadSponChar"/>
      </w:rPr>
      <w:t xml:space="preserve">14 </w:t>
    </w:r>
    <w:r w:rsidR="00B51289">
      <w:t>DANIELSEN, HOLLEY</w:t>
    </w:r>
  </w:p>
  <w:p w:rsidR="00FD00B0" w:rsidRDefault="00B51289" w:rsidP="00FD00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52828">
      <w:rPr>
        <w:noProof/>
      </w:rPr>
      <w:t>2</w:t>
    </w:r>
    <w:r>
      <w:fldChar w:fldCharType="end"/>
    </w:r>
  </w:p>
  <w:p w:rsidR="003F757F" w:rsidRDefault="003F757F" w:rsidP="00FD00B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08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51E05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3F757F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54D74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3776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2C99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63DB"/>
    <w:rsid w:val="007C1354"/>
    <w:rsid w:val="007D0F64"/>
    <w:rsid w:val="007F02BF"/>
    <w:rsid w:val="007F2A14"/>
    <w:rsid w:val="0080085C"/>
    <w:rsid w:val="00802AF0"/>
    <w:rsid w:val="00805308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9477C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717F6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2828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5E8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C8"/>
    <w:rsid w:val="00B211F7"/>
    <w:rsid w:val="00B21C53"/>
    <w:rsid w:val="00B23EFE"/>
    <w:rsid w:val="00B24336"/>
    <w:rsid w:val="00B3656D"/>
    <w:rsid w:val="00B51289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47F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0122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AE04B9B-24A9-4DCC-B858-4CA78D95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A63DB"/>
  </w:style>
  <w:style w:type="paragraph" w:styleId="BalloonText">
    <w:name w:val="Balloon Text"/>
    <w:basedOn w:val="Normal"/>
    <w:link w:val="BalloonTextChar"/>
    <w:semiHidden/>
    <w:unhideWhenUsed/>
    <w:rsid w:val="006D2C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D2C9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430DA-AAE3-4236-9DF4-6E02CA731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348</Words>
  <Characters>1796</Characters>
  <Application>Microsoft Office Word</Application>
  <DocSecurity>0</DocSecurity>
  <Lines>65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A314 TR</vt:lpstr>
    </vt:vector>
  </TitlesOfParts>
  <Manager>R56</Manager>
  <Company>OFFICE of LEGISLATIVE SERVICES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A314 TR</dc:title>
  <dc:creator>Assemblyman  DANIELSEN, Assemblyman  HOLLEY</dc:creator>
  <cp:keywords>A314|2|CL |307|0|307|!|0|</cp:keywords>
  <dc:description>PREFILED 2020_x000d_
TR 3/5/2020</dc:description>
  <cp:lastModifiedBy>Todaro, Vivian</cp:lastModifiedBy>
  <cp:revision>2</cp:revision>
  <cp:lastPrinted>2020-03-06T18:01:00Z</cp:lastPrinted>
  <dcterms:created xsi:type="dcterms:W3CDTF">2020-03-06T19:54:00Z</dcterms:created>
  <dcterms:modified xsi:type="dcterms:W3CDTF">2020-03-06T19:54:00Z</dcterms:modified>
  <cp:category>ss. 1-3: 17: 16AA-1 et seq. to 2019/436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