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9E1" w:rsidRDefault="002B79E1" w:rsidP="002B79E1">
      <w:pPr>
        <w:pStyle w:val="bpuBill"/>
      </w:pPr>
      <w:bookmarkStart w:id="0" w:name="bpuFrontPg"/>
      <w:bookmarkStart w:id="1" w:name="_GoBack"/>
      <w:bookmarkEnd w:id="0"/>
      <w:bookmarkEnd w:id="1"/>
      <w:r>
        <w:t xml:space="preserve">ASSEMBLY, No. 342 </w:t>
      </w:r>
    </w:p>
    <w:p w:rsidR="002B79E1" w:rsidRPr="002B79E1" w:rsidRDefault="002B79E1" w:rsidP="002B79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3604" r:id="rId8"/>
        </w:object>
      </w:r>
    </w:p>
    <w:p w:rsidR="002B79E1" w:rsidRDefault="002B79E1" w:rsidP="002B79E1">
      <w:pPr>
        <w:pStyle w:val="bpuState"/>
      </w:pPr>
      <w:r>
        <w:t>STATE OF NEW JERSEY</w:t>
      </w:r>
    </w:p>
    <w:p w:rsidR="002B79E1" w:rsidRDefault="002B79E1" w:rsidP="002B79E1">
      <w:pPr>
        <w:pStyle w:val="bpuLegislature"/>
      </w:pPr>
      <w:r>
        <w:t>219th LEGISLATURE</w:t>
      </w:r>
    </w:p>
    <w:p w:rsidR="002B79E1" w:rsidRDefault="002B79E1" w:rsidP="002B79E1">
      <w:pPr>
        <w:pStyle w:val="bpuWpGraphic"/>
      </w:pPr>
      <w:r>
        <w:object w:dxaOrig="8985" w:dyaOrig="255">
          <v:shape id="_x0000_i1026" type="#_x0000_t75" style="width:6in;height:12pt" o:ole="">
            <v:imagedata r:id="rId7" o:title=""/>
          </v:shape>
          <o:OLEObject Type="Embed" ProgID="WPWin6.1" ShapeID="_x0000_i1026" DrawAspect="Content" ObjectID="_1681893605" r:id="rId9"/>
        </w:object>
      </w:r>
      <w:r>
        <w:t xml:space="preserve">  </w:t>
      </w:r>
    </w:p>
    <w:p w:rsidR="002B79E1" w:rsidRDefault="002B79E1" w:rsidP="002B79E1">
      <w:pPr>
        <w:pStyle w:val="bpuIntro"/>
      </w:pPr>
      <w:r>
        <w:t>PRE-FILED FOR INTRODUCTION IN THE 2020 SESSION</w:t>
      </w:r>
    </w:p>
    <w:p w:rsidR="002B79E1" w:rsidRDefault="002B79E1" w:rsidP="002B79E1">
      <w:pPr>
        <w:pStyle w:val="bpuIntro"/>
      </w:pPr>
    </w:p>
    <w:p w:rsidR="002B79E1" w:rsidRDefault="002B79E1" w:rsidP="002B79E1">
      <w:pPr>
        <w:pStyle w:val="bpuIntro"/>
        <w:sectPr w:rsidR="002B79E1" w:rsidSect="0035392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79E1" w:rsidRDefault="002B79E1" w:rsidP="002B79E1">
      <w:pPr>
        <w:pStyle w:val="bpuIntro"/>
      </w:pPr>
    </w:p>
    <w:p w:rsidR="002B79E1" w:rsidRDefault="002B79E1" w:rsidP="002B79E1">
      <w:pPr>
        <w:pStyle w:val="bpuSponsor"/>
      </w:pPr>
      <w:r>
        <w:t>Sponsored by:</w:t>
      </w:r>
    </w:p>
    <w:p w:rsidR="002B79E1" w:rsidRDefault="002B79E1" w:rsidP="002B79E1">
      <w:pPr>
        <w:pStyle w:val="bpuSponsor"/>
      </w:pPr>
      <w:r>
        <w:t>Assemblyman  SEAN T. KEAN</w:t>
      </w:r>
    </w:p>
    <w:p w:rsidR="002B79E1" w:rsidRDefault="002B79E1" w:rsidP="002B79E1">
      <w:pPr>
        <w:pStyle w:val="bpuSponsor"/>
      </w:pPr>
      <w:r>
        <w:t>District 30 (Monmouth and Ocean)</w:t>
      </w:r>
    </w:p>
    <w:p w:rsidR="002B79E1" w:rsidRDefault="002B79E1" w:rsidP="002B79E1">
      <w:pPr>
        <w:pStyle w:val="bpuSponsor"/>
      </w:pPr>
    </w:p>
    <w:p w:rsidR="002B79E1" w:rsidRDefault="0035392C" w:rsidP="0035392C">
      <w:pPr>
        <w:pStyle w:val="bpuSponsor"/>
      </w:pPr>
      <w:r>
        <w:t>Co-Sponsored by:</w:t>
      </w:r>
    </w:p>
    <w:p w:rsidR="0035392C" w:rsidRDefault="0035392C" w:rsidP="0035392C">
      <w:pPr>
        <w:pStyle w:val="bpuSponsor"/>
      </w:pPr>
      <w:r w:rsidRPr="0035392C">
        <w:t>Assemblymen McClellan and Simonsen</w:t>
      </w:r>
    </w:p>
    <w:p w:rsidR="0035392C" w:rsidRDefault="0035392C" w:rsidP="0035392C"/>
    <w:p w:rsidR="0035392C" w:rsidRPr="0035392C" w:rsidRDefault="0035392C" w:rsidP="0035392C"/>
    <w:p w:rsidR="002B79E1" w:rsidRDefault="002B79E1" w:rsidP="002B79E1">
      <w:pPr>
        <w:pStyle w:val="bpuSponsor"/>
      </w:pPr>
    </w:p>
    <w:p w:rsidR="002B79E1" w:rsidRDefault="002B79E1" w:rsidP="002B79E1">
      <w:pPr>
        <w:pStyle w:val="bpuSponsor"/>
      </w:pPr>
    </w:p>
    <w:p w:rsidR="002B79E1" w:rsidRDefault="002B79E1" w:rsidP="002B79E1">
      <w:pPr>
        <w:pStyle w:val="bpuSponsor"/>
      </w:pPr>
      <w:r>
        <w:t>SYNOPSIS</w:t>
      </w:r>
    </w:p>
    <w:p w:rsidR="002B79E1" w:rsidRDefault="002B79E1" w:rsidP="002B79E1">
      <w:pPr>
        <w:pStyle w:val="bpuNormText"/>
      </w:pPr>
      <w:r>
        <w:tab/>
        <w:t xml:space="preserve">Concerns eligibility for unemployment compensation benefits for certain seasonal employees. </w:t>
      </w:r>
    </w:p>
    <w:p w:rsidR="002B79E1" w:rsidRDefault="002B79E1" w:rsidP="002B79E1">
      <w:pPr>
        <w:pStyle w:val="bpuNormText"/>
      </w:pPr>
    </w:p>
    <w:p w:rsidR="002B79E1" w:rsidRDefault="002B79E1" w:rsidP="002B79E1">
      <w:pPr>
        <w:pStyle w:val="bpuSponsor"/>
      </w:pPr>
      <w:r>
        <w:t xml:space="preserve">CURRENT VERSION OF TEXT </w:t>
      </w:r>
    </w:p>
    <w:p w:rsidR="002B79E1" w:rsidRDefault="002B79E1" w:rsidP="002B79E1">
      <w:pPr>
        <w:pStyle w:val="bpuNormText"/>
      </w:pPr>
      <w:r>
        <w:tab/>
        <w:t>Introduced Pending Technical Review by Legislative Counsel.</w:t>
      </w:r>
    </w:p>
    <w:p w:rsidR="002B79E1" w:rsidRDefault="002B79E1" w:rsidP="002B79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79E1" w:rsidRDefault="002B79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79E1" w:rsidSect="002B79E1">
          <w:type w:val="continuous"/>
          <w:pgSz w:w="12240" w:h="20160" w:code="5"/>
          <w:pgMar w:top="2160" w:right="2275" w:bottom="1440" w:left="2275" w:header="72" w:footer="720" w:gutter="0"/>
          <w:pgNumType w:start="1"/>
          <w:cols w:space="720"/>
          <w:docGrid w:linePitch="360"/>
        </w:sectPr>
      </w:pPr>
    </w:p>
    <w:p w:rsidR="004577C0" w:rsidRPr="00677316" w:rsidRDefault="004577C0" w:rsidP="004577C0">
      <w:pPr>
        <w:pStyle w:val="HangingAnAct"/>
        <w:rPr>
          <w:rStyle w:val="HangingAnActChar"/>
        </w:rPr>
      </w:pPr>
      <w:r w:rsidRPr="004577C0">
        <w:rPr>
          <w:rStyle w:val="BillHead"/>
        </w:rPr>
        <w:lastRenderedPageBreak/>
        <w:t>An Act</w:t>
      </w:r>
      <w:r w:rsidRPr="006B7FA7">
        <w:rPr>
          <w:rStyle w:val="HangingAnActChar"/>
        </w:rPr>
        <w:t xml:space="preserve"> </w:t>
      </w:r>
      <w:r>
        <w:rPr>
          <w:rStyle w:val="HangingAnActChar"/>
        </w:rPr>
        <w:t>concerning benefit eligibility for unemployment compensation and amending R.S.43:21-4.</w:t>
      </w:r>
    </w:p>
    <w:p w:rsidR="004577C0" w:rsidRPr="00D71D68" w:rsidRDefault="004577C0" w:rsidP="004577C0"/>
    <w:p w:rsidR="004577C0" w:rsidRPr="00AA7880" w:rsidRDefault="004577C0" w:rsidP="004577C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577C0" w:rsidRPr="00D71D68" w:rsidRDefault="004577C0" w:rsidP="004577C0"/>
    <w:p w:rsidR="004577C0" w:rsidRDefault="004577C0" w:rsidP="004577C0">
      <w:r>
        <w:tab/>
        <w:t>1.</w:t>
      </w:r>
      <w:r>
        <w:tab/>
        <w:t>R.S.43:21-4 is amended to read as follows:</w:t>
      </w:r>
    </w:p>
    <w:p w:rsidR="004577C0" w:rsidRDefault="004577C0" w:rsidP="004577C0">
      <w:r>
        <w:tab/>
        <w:t>43:21-4.</w:t>
      </w:r>
      <w:r>
        <w:tab/>
        <w:t>Benefit eligibility conditions. An unemployed individual shall be eligible to receive benefits with respect to any week only if:</w:t>
      </w:r>
    </w:p>
    <w:p w:rsidR="004577C0" w:rsidRDefault="004577C0" w:rsidP="004577C0">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4577C0" w:rsidRDefault="004577C0" w:rsidP="004577C0">
      <w:r>
        <w:tab/>
        <w:t>(b)</w:t>
      </w:r>
      <w:r>
        <w:tab/>
        <w:t>The individual has made a claim for benefits in accordance with the provisions of subsection (a) of R.S.43:21-6.</w:t>
      </w:r>
    </w:p>
    <w:p w:rsidR="004577C0" w:rsidRDefault="004577C0" w:rsidP="004577C0">
      <w:r>
        <w:tab/>
        <w:t>(c)</w:t>
      </w:r>
      <w:r>
        <w:tab/>
        <w:t>(1)  The individual is able to work, and is available for work, and has demonstrated to be actively seeking work, except as hereinafter provided in this subsection or in subsection (f) of this section.</w:t>
      </w:r>
    </w:p>
    <w:p w:rsidR="004577C0" w:rsidRDefault="004577C0" w:rsidP="004577C0">
      <w:r>
        <w:tab/>
        <w:t>(2)</w:t>
      </w:r>
      <w:r>
        <w:tab/>
        <w:t>The director may modify the requirement of actively seeking work if such modification of this requirement is warranted by economic conditions.</w:t>
      </w:r>
    </w:p>
    <w:p w:rsidR="004577C0" w:rsidRDefault="004577C0" w:rsidP="004577C0">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4577C0" w:rsidRDefault="004577C0" w:rsidP="004577C0">
      <w:r>
        <w:tab/>
        <w:t>(4)</w:t>
      </w:r>
      <w:r>
        <w:tab/>
        <w:t>(A)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4577C0" w:rsidRDefault="004577C0" w:rsidP="004577C0">
      <w:r>
        <w:lastRenderedPageBreak/>
        <w:tab/>
        <w:t>(B)</w:t>
      </w:r>
      <w:r>
        <w:tab/>
        <w:t>For the purpose of this paragraph (4), any training program shall be regarded as approved by the division for the individual if the program and the individual meet the following requirements:</w:t>
      </w:r>
    </w:p>
    <w:p w:rsidR="004577C0" w:rsidRDefault="004577C0" w:rsidP="004577C0">
      <w:r>
        <w:tab/>
        <w:t>(i)</w:t>
      </w:r>
      <w:r>
        <w:tab/>
        <w:t>The training is for a labor demand occupation and is likely to enhance the individual's marketable skills and earning power;</w:t>
      </w:r>
    </w:p>
    <w:p w:rsidR="004577C0" w:rsidRDefault="004577C0" w:rsidP="004577C0">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4577C0" w:rsidRDefault="004577C0" w:rsidP="004577C0">
      <w:r>
        <w:tab/>
        <w:t>(iii)</w:t>
      </w:r>
      <w:r>
        <w:tab/>
        <w:t>The individual can reasonably be expected to complete the program, either during or after the period of benefits;</w:t>
      </w:r>
    </w:p>
    <w:p w:rsidR="004577C0" w:rsidRDefault="004577C0" w:rsidP="004577C0">
      <w:r>
        <w:tab/>
        <w:t>(iv)</w:t>
      </w:r>
      <w:r>
        <w:tab/>
        <w:t>The training does not include on the job training or other training under which the individual is paid by an employer for work performed by the individual during the time that the individual receives benefits; and</w:t>
      </w:r>
    </w:p>
    <w:p w:rsidR="004577C0" w:rsidRDefault="004577C0" w:rsidP="004577C0">
      <w:r>
        <w:tab/>
        <w:t>(v)</w:t>
      </w:r>
      <w:r>
        <w:tab/>
        <w:t>The individual enrolls in vocational training, remedial education or a combination of both on a full-time basis.</w:t>
      </w:r>
    </w:p>
    <w:p w:rsidR="004577C0" w:rsidRDefault="004577C0" w:rsidP="004577C0">
      <w:r>
        <w:tab/>
        <w:t>(C)</w:t>
      </w:r>
      <w:r>
        <w:tab/>
        <w:t>If the requirements of subparagraph (B) of this paragraph (4) are met, the division shall not withhold approval of the training program for the individual for any of the following reasons:</w:t>
      </w:r>
    </w:p>
    <w:p w:rsidR="004577C0" w:rsidRDefault="004577C0" w:rsidP="004577C0">
      <w:r>
        <w:tab/>
        <w:t>(i)</w:t>
      </w:r>
      <w:r>
        <w:tab/>
        <w:t>The training includes remedial basic skills education necessary for the individual to successfully complete the vocational component of the training;</w:t>
      </w:r>
    </w:p>
    <w:p w:rsidR="004577C0" w:rsidRDefault="004577C0" w:rsidP="004577C0">
      <w:r>
        <w:tab/>
        <w:t>(ii)</w:t>
      </w:r>
      <w:r>
        <w:tab/>
        <w:t>The training is provided in connection with a program under which the individual may obtain a college degree, including a post-graduate degree;</w:t>
      </w:r>
    </w:p>
    <w:p w:rsidR="004577C0" w:rsidRDefault="004577C0" w:rsidP="004577C0">
      <w:r>
        <w:tab/>
        <w:t>(iii)</w:t>
      </w:r>
      <w:r>
        <w:tab/>
        <w:t>The length of the training period under the program; or</w:t>
      </w:r>
    </w:p>
    <w:p w:rsidR="004577C0" w:rsidRDefault="004577C0" w:rsidP="004577C0">
      <w:r>
        <w:tab/>
        <w:t>(iv)</w:t>
      </w:r>
      <w:r>
        <w:tab/>
        <w:t>The lack of a prior guarantee of employment upon completion of the training.</w:t>
      </w:r>
    </w:p>
    <w:p w:rsidR="004577C0" w:rsidRDefault="004577C0" w:rsidP="004577C0">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4577C0" w:rsidRDefault="004577C0" w:rsidP="004577C0">
      <w:r>
        <w:tab/>
        <w:t>(5)</w:t>
      </w:r>
      <w:r>
        <w:tab/>
        <w:t>An unemployed individual, who is otherwise eligible, shall not be deemed unavailable for work or ineligible solely by reason of the individual's attendance before a court in response to a summons for service on a jury.</w:t>
      </w:r>
    </w:p>
    <w:p w:rsidR="004577C0" w:rsidRDefault="004577C0" w:rsidP="004577C0">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4577C0" w:rsidRDefault="004577C0" w:rsidP="004577C0">
      <w:r>
        <w:tab/>
        <w:t>For purposes of this paragraph, "immediate family member" includes any of the following individuals: father, mother, mother-</w:t>
      </w:r>
      <w:r>
        <w:lastRenderedPageBreak/>
        <w:t>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4577C0" w:rsidRDefault="004577C0" w:rsidP="004577C0">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4577C0" w:rsidRDefault="004577C0" w:rsidP="004577C0">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4577C0" w:rsidRDefault="004577C0" w:rsidP="004577C0">
      <w:r>
        <w:tab/>
        <w:t>(A)</w:t>
      </w:r>
      <w:r>
        <w:tab/>
        <w:t>The individual has completed the reemployment services; or</w:t>
      </w:r>
    </w:p>
    <w:p w:rsidR="004577C0" w:rsidRDefault="004577C0" w:rsidP="004577C0">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4577C0" w:rsidRDefault="004577C0" w:rsidP="004577C0">
      <w:r>
        <w:tab/>
        <w:t>(9)</w:t>
      </w:r>
      <w:r>
        <w:tab/>
        <w:t>An unemployed individual, who is otherwise eligible, shall not be deemed unavailable for work or ineligible solely by reason of the individual's work as a board worker for a county board of elections on an election day.</w:t>
      </w:r>
    </w:p>
    <w:p w:rsidR="004577C0" w:rsidRDefault="004577C0" w:rsidP="004577C0">
      <w:r>
        <w:tab/>
        <w:t>(d)</w:t>
      </w:r>
      <w:r>
        <w:tab/>
        <w:t xml:space="preserve">With respect to any benefit year commencing before </w:t>
      </w:r>
      <w:smartTag w:uri="urn:schemas-microsoft-com:office:smarttags" w:element="date">
        <w:smartTagPr>
          <w:attr w:name="Year" w:val="2002"/>
          <w:attr w:name="Day" w:val="1"/>
          <w:attr w:name="Month" w:val="1"/>
        </w:smartTagPr>
        <w:r>
          <w:t>January 1, 2002</w:t>
        </w:r>
      </w:smartTag>
      <w:r>
        <w:t>,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4577C0" w:rsidRDefault="004577C0" w:rsidP="004577C0">
      <w:r>
        <w:tab/>
        <w:t>(1)</w:t>
      </w:r>
      <w:r>
        <w:tab/>
        <w:t>If benefits have been paid, or are payable with respect thereto; provided that the requirements of this paragraph shall be waived with respect to any benefits paid or payable for a waiting period as provided in this subsection;</w:t>
      </w:r>
    </w:p>
    <w:p w:rsidR="004577C0" w:rsidRDefault="004577C0" w:rsidP="004577C0">
      <w:r>
        <w:tab/>
        <w:t>(2)</w:t>
      </w:r>
      <w:r>
        <w:tab/>
        <w:t>If it has constituted a waiting period week under the "Temporary Disability Benefits Law," P.L.1948, c.110 (C.43:21-25 et al.);</w:t>
      </w:r>
    </w:p>
    <w:p w:rsidR="004577C0" w:rsidRDefault="004577C0" w:rsidP="004577C0">
      <w:r>
        <w:lastRenderedPageBreak/>
        <w:tab/>
        <w:t>(3)</w:t>
      </w:r>
      <w:r>
        <w:tab/>
        <w:t>Unless the individual fulfills the requirements of subsections (a) and (c) of this section;</w:t>
      </w:r>
    </w:p>
    <w:p w:rsidR="004577C0" w:rsidRDefault="004577C0" w:rsidP="004577C0">
      <w:r>
        <w:tab/>
        <w:t>(4)</w:t>
      </w:r>
      <w:r>
        <w:tab/>
        <w:t>If with respect thereto, claimant was disqualified for benefits in accordance with the provisions of subsection (d) of R.S.43:21-5.</w:t>
      </w:r>
    </w:p>
    <w:p w:rsidR="004577C0" w:rsidRDefault="004577C0" w:rsidP="004577C0">
      <w:r>
        <w:tab/>
      </w:r>
      <w:r w:rsidRPr="00DC0E2F">
        <w:rPr>
          <w:rFonts w:ascii="Albertus Extra Bold" w:hAnsi="Albertus Extra Bold"/>
          <w:b/>
        </w:rPr>
        <w:t>[</w:t>
      </w:r>
      <w:r>
        <w:t xml:space="preserve">The waiting period provided by this subsection shall not apply to benefit years commencing on or after </w:t>
      </w:r>
      <w:smartTag w:uri="urn:schemas-microsoft-com:office:smarttags" w:element="date">
        <w:smartTagPr>
          <w:attr w:name="Year" w:val="2002"/>
          <w:attr w:name="Day" w:val="1"/>
          <w:attr w:name="Month" w:val="1"/>
        </w:smartTagPr>
        <w:r>
          <w:t>January 1, 2002</w:t>
        </w:r>
      </w:smartTag>
      <w:r>
        <w:t>.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r w:rsidRPr="00DC0E2F">
        <w:rPr>
          <w:rFonts w:ascii="Albertus Extra Bold" w:hAnsi="Albertus Extra Bold"/>
          <w:b/>
        </w:rPr>
        <w:t>]</w:t>
      </w:r>
    </w:p>
    <w:p w:rsidR="004577C0" w:rsidRDefault="004577C0" w:rsidP="004577C0">
      <w:r>
        <w:tab/>
        <w:t>(e)</w:t>
      </w:r>
      <w:r>
        <w:tab/>
        <w:t>(1) (Deleted by amendment, P.L.2001, c.17).</w:t>
      </w:r>
    </w:p>
    <w:p w:rsidR="004577C0" w:rsidRDefault="004577C0" w:rsidP="004577C0">
      <w:r>
        <w:tab/>
        <w:t>(2)</w:t>
      </w:r>
      <w:r>
        <w:tab/>
        <w:t>(Deleted by amendment, P.L.2008, c.17).</w:t>
      </w:r>
    </w:p>
    <w:p w:rsidR="004577C0" w:rsidRDefault="004577C0" w:rsidP="004577C0">
      <w:r>
        <w:tab/>
        <w:t>(3)</w:t>
      </w:r>
      <w:r>
        <w:tab/>
        <w:t>(Deleted by amendment, P.L.2008, c.17).</w:t>
      </w:r>
    </w:p>
    <w:p w:rsidR="004577C0" w:rsidRDefault="004577C0" w:rsidP="004577C0">
      <w:r>
        <w:tab/>
        <w:t>(4)</w:t>
      </w:r>
      <w:r>
        <w:tab/>
        <w:t xml:space="preserve">With respect to benefit years commencing on or after </w:t>
      </w:r>
      <w:smartTag w:uri="urn:schemas-microsoft-com:office:smarttags" w:element="date">
        <w:smartTagPr>
          <w:attr w:name="Year" w:val="2001"/>
          <w:attr w:name="Day" w:val="7"/>
          <w:attr w:name="Month" w:val="1"/>
        </w:smartTagPr>
        <w:r>
          <w:t>January 7, 2001</w:t>
        </w:r>
      </w:smartTag>
      <w:r>
        <w:t>, except as otherwise provided in paragraph (5) of this subsection, the individual has, during his base year as defined in subsection (c) of R.S.43:21-19:</w:t>
      </w:r>
    </w:p>
    <w:p w:rsidR="004577C0" w:rsidRDefault="004577C0" w:rsidP="004577C0">
      <w:r>
        <w:tab/>
        <w:t>(A)</w:t>
      </w:r>
      <w:r>
        <w:tab/>
        <w:t>Established at least 20 base weeks as defined in paragraphs (2) and (3) of subsection (t) of R.S.43:21-19; or</w:t>
      </w:r>
    </w:p>
    <w:p w:rsidR="004577C0" w:rsidRDefault="004577C0" w:rsidP="004577C0">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4577C0" w:rsidRDefault="004577C0" w:rsidP="004577C0">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4577C0" w:rsidRDefault="004577C0" w:rsidP="004577C0">
      <w:r>
        <w:tab/>
        <w:t>(A)</w:t>
      </w:r>
      <w:r>
        <w:tab/>
        <w:t>Has established at least 20 base weeks as defined in paragraphs (2) and (3) of subsection (t) of R.S.43:21-19; or</w:t>
      </w:r>
    </w:p>
    <w:p w:rsidR="004577C0" w:rsidRDefault="004577C0" w:rsidP="004577C0">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4577C0" w:rsidRDefault="004577C0" w:rsidP="004577C0">
      <w:r>
        <w:tab/>
        <w:t>(C)</w:t>
      </w:r>
      <w:r>
        <w:tab/>
        <w:t>Has performed at least 770 hours of service in the production and harvesting of agricultural crops.</w:t>
      </w:r>
    </w:p>
    <w:p w:rsidR="004577C0" w:rsidRDefault="004577C0" w:rsidP="004577C0">
      <w:r>
        <w:lastRenderedPageBreak/>
        <w:tab/>
        <w:t>(6)</w:t>
      </w:r>
      <w:r>
        <w:tab/>
        <w:t xml:space="preserve"> 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4577C0" w:rsidRDefault="004577C0" w:rsidP="004577C0">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4577C0" w:rsidRDefault="004577C0" w:rsidP="004577C0">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4577C0" w:rsidRDefault="004577C0" w:rsidP="004577C0">
      <w:r>
        <w:tab/>
        <w:t>(B)</w:t>
      </w:r>
      <w:r>
        <w:tab/>
        <w:t>(Deleted by amendment, P.L.1980, c.90.)</w:t>
      </w:r>
    </w:p>
    <w:p w:rsidR="004577C0" w:rsidRDefault="004577C0" w:rsidP="004577C0">
      <w:r>
        <w:tab/>
        <w:t>(C)</w:t>
      </w:r>
      <w:r>
        <w:tab/>
        <w:t>For any period of disability due to willfully or intentionally self-inflicted injury, or to injuries sustained in the perpetration by the individual of a crime of the first, second or third degree;</w:t>
      </w:r>
    </w:p>
    <w:p w:rsidR="004577C0" w:rsidRDefault="004577C0" w:rsidP="004577C0">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4577C0" w:rsidRDefault="004577C0" w:rsidP="004577C0">
      <w:r>
        <w:tab/>
        <w:t>(E)</w:t>
      </w:r>
      <w:r>
        <w:tab/>
        <w:t>For any week with respect to which or part of which the individual has received or is seeking disability benefits under the "Temporary Disability Benefits Law," P.L.1948, c.110 (C.43:21-25 et al.);</w:t>
      </w:r>
    </w:p>
    <w:p w:rsidR="004577C0" w:rsidRDefault="004577C0" w:rsidP="004577C0">
      <w:r>
        <w:tab/>
        <w:t>(F)</w:t>
      </w:r>
      <w:r>
        <w:tab/>
        <w:t>For any period of disability commencing while such individual is a "covered individual," as defined in subsection (b) of section 3 of the "Temporary Disability Benefits Law," P.L.1948, c.110 (C.43:21-27).</w:t>
      </w:r>
    </w:p>
    <w:p w:rsidR="004577C0" w:rsidRDefault="004577C0" w:rsidP="004577C0">
      <w:r>
        <w:lastRenderedPageBreak/>
        <w:tab/>
        <w:t>(2)</w:t>
      </w:r>
      <w:r>
        <w:tab/>
        <w:t>The individual is taking family temporary disability leave to provide care for a family member with a serious health condition or to be with a child during the first 12 months after the child's birth or placement of the child for adoption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4577C0" w:rsidRDefault="004577C0" w:rsidP="004577C0">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4577C0" w:rsidRDefault="004577C0" w:rsidP="004577C0">
      <w:r>
        <w:tab/>
        <w:t>(B)</w:t>
      </w:r>
      <w:r>
        <w:tab/>
        <w:t>For any week with respect to which or part of which the individual has received or is seeking disability benefits for a disability of the individual under the "Temporary Disability Benefits Law," P.L.1948, c.110 (C.43:21-25 et al.);</w:t>
      </w:r>
    </w:p>
    <w:p w:rsidR="004577C0" w:rsidRDefault="004577C0" w:rsidP="004577C0">
      <w:r>
        <w:tab/>
        <w:t>(C)</w:t>
      </w:r>
      <w:r>
        <w:tab/>
        <w:t>For any period of family temporary disability leave commencing while the individual is a "covered individual," as defined in subsection (b) of section 3 of the "Temporary Disability Benefits Law," P.L.1948, c.110 (C.43:21-27); or</w:t>
      </w:r>
    </w:p>
    <w:p w:rsidR="004577C0" w:rsidRDefault="004577C0" w:rsidP="004577C0">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4577C0" w:rsidRDefault="004577C0" w:rsidP="004577C0">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4577C0" w:rsidRDefault="004577C0" w:rsidP="004577C0">
      <w:r>
        <w:lastRenderedPageBreak/>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4577C0" w:rsidRDefault="004577C0" w:rsidP="004577C0">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4577C0" w:rsidRDefault="004577C0" w:rsidP="004577C0">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4577C0" w:rsidRDefault="004577C0" w:rsidP="004577C0">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4577C0" w:rsidRDefault="004577C0" w:rsidP="004577C0">
      <w:r>
        <w:tab/>
        <w:t>(4)</w:t>
      </w:r>
      <w:r>
        <w:tab/>
        <w:t xml:space="preserve">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w:t>
      </w:r>
      <w:r>
        <w:lastRenderedPageBreak/>
        <w:t>agency" means a governmental agency or governmental entity which is established and operated exclusively for the purpose of providing those services to one or more educational institutions.</w:t>
      </w:r>
    </w:p>
    <w:p w:rsidR="004577C0" w:rsidRDefault="004577C0" w:rsidP="004577C0">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4577C0" w:rsidRDefault="004577C0" w:rsidP="004577C0">
      <w:r>
        <w:tab/>
        <w:t>(i)</w:t>
      </w:r>
      <w:r>
        <w:tab/>
        <w:t>(1)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w:t>
      </w:r>
      <w:r w:rsidRPr="001D2E7C">
        <w:rPr>
          <w:rFonts w:ascii="Albertus Extra Bold" w:hAnsi="Albertus Extra Bold"/>
          <w:b/>
        </w:rPr>
        <w:t>[</w:t>
      </w:r>
      <w:r>
        <w:t>28</w:t>
      </w:r>
      <w:r w:rsidRPr="001D2E7C">
        <w:rPr>
          <w:rFonts w:ascii="Albertus Extra Bold" w:hAnsi="Albertus Extra Bold"/>
          <w:b/>
        </w:rPr>
        <w:t>]</w:t>
      </w:r>
      <w:r>
        <w:t xml:space="preserve"> </w:t>
      </w:r>
      <w:r>
        <w:rPr>
          <w:u w:val="single"/>
        </w:rPr>
        <w:t>26</w:t>
      </w:r>
      <w:r>
        <w:t xml:space="preserve"> U.S.C. s.3304 (a)(14)),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4577C0" w:rsidRDefault="004577C0" w:rsidP="004577C0">
      <w:r>
        <w:tab/>
        <w:t>(2)</w:t>
      </w:r>
      <w:r>
        <w:tab/>
        <w:t>Any data or information required of individuals applying for benefits to determine whether benefits are not payable to them because of their alien status shall be uniformly required from all applicants for benefits.</w:t>
      </w:r>
    </w:p>
    <w:p w:rsidR="004577C0" w:rsidRDefault="004577C0" w:rsidP="004577C0">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4577C0" w:rsidRDefault="004577C0" w:rsidP="004577C0">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4577C0" w:rsidRDefault="004577C0" w:rsidP="004577C0">
      <w:pPr>
        <w:rPr>
          <w:u w:val="single"/>
        </w:rPr>
      </w:pPr>
      <w:r>
        <w:tab/>
      </w:r>
      <w:r>
        <w:rPr>
          <w:u w:val="single"/>
        </w:rPr>
        <w:t>(k)</w:t>
      </w:r>
      <w:r>
        <w:rPr>
          <w:u w:val="single"/>
        </w:rPr>
        <w:tab/>
        <w:t>Benefits shall not be paid to any individual on the basis of</w:t>
      </w:r>
      <w:r w:rsidRPr="00422DDE">
        <w:rPr>
          <w:u w:val="single"/>
        </w:rPr>
        <w:t xml:space="preserve"> service</w:t>
      </w:r>
      <w:r>
        <w:rPr>
          <w:u w:val="single"/>
        </w:rPr>
        <w:t>s</w:t>
      </w:r>
      <w:r w:rsidRPr="00422DDE">
        <w:rPr>
          <w:u w:val="single"/>
        </w:rPr>
        <w:t xml:space="preserve"> p</w:t>
      </w:r>
      <w:r>
        <w:rPr>
          <w:u w:val="single"/>
        </w:rPr>
        <w:t>erformed</w:t>
      </w:r>
      <w:r w:rsidRPr="00422DDE">
        <w:rPr>
          <w:u w:val="single"/>
        </w:rPr>
        <w:t xml:space="preserve"> in the employ of this State</w:t>
      </w:r>
      <w:r>
        <w:rPr>
          <w:u w:val="single"/>
        </w:rPr>
        <w:t>, or any county, municipality, school district</w:t>
      </w:r>
      <w:r w:rsidRPr="00422DDE">
        <w:rPr>
          <w:u w:val="single"/>
        </w:rPr>
        <w:t xml:space="preserve"> or </w:t>
      </w:r>
      <w:r>
        <w:rPr>
          <w:u w:val="single"/>
        </w:rPr>
        <w:t xml:space="preserve">other political subdivision of the </w:t>
      </w:r>
      <w:r>
        <w:rPr>
          <w:u w:val="single"/>
        </w:rPr>
        <w:lastRenderedPageBreak/>
        <w:t>State if such individual performed such services less than 100 days during his base year in a seasonal industry or occupation, unless he has earned wages during his base year in other covered employment not less than 10 times his average weekly wage.</w:t>
      </w:r>
    </w:p>
    <w:p w:rsidR="004577C0" w:rsidRPr="00882FB4" w:rsidRDefault="004577C0" w:rsidP="004577C0">
      <w:pPr>
        <w:rPr>
          <w:u w:val="single"/>
        </w:rPr>
      </w:pPr>
      <w:r w:rsidRPr="00F42187">
        <w:tab/>
      </w:r>
      <w:r>
        <w:rPr>
          <w:u w:val="single"/>
        </w:rPr>
        <w:t>For purposes of this subsection, “seasonal industry or occupation” means an industry or occupation which, because climactic conditions make it impractical or impossible to do otherwise, customarily operates only during a regularly recurring period or periods of less than 26 weeks of work in a calendar year.</w:t>
      </w:r>
    </w:p>
    <w:p w:rsidR="004577C0" w:rsidRDefault="004577C0" w:rsidP="004577C0">
      <w:r>
        <w:t>(cf: P.L.2008, c.17, s.14)</w:t>
      </w:r>
    </w:p>
    <w:p w:rsidR="004577C0" w:rsidRDefault="004577C0" w:rsidP="004577C0"/>
    <w:p w:rsidR="004577C0" w:rsidRDefault="004577C0" w:rsidP="004577C0">
      <w:r>
        <w:tab/>
        <w:t>2.</w:t>
      </w:r>
      <w:r>
        <w:tab/>
        <w:t>This act shall take effect immediately.</w:t>
      </w:r>
    </w:p>
    <w:p w:rsidR="004577C0" w:rsidRDefault="004577C0" w:rsidP="004577C0"/>
    <w:p w:rsidR="004577C0" w:rsidRPr="00CE7BD8" w:rsidRDefault="004577C0" w:rsidP="004577C0"/>
    <w:p w:rsidR="004577C0" w:rsidRPr="00AA7880" w:rsidRDefault="004577C0" w:rsidP="004577C0">
      <w:pPr>
        <w:jc w:val="center"/>
      </w:pPr>
      <w:r w:rsidRPr="00D71D68">
        <w:t>STATEMENT</w:t>
      </w:r>
    </w:p>
    <w:p w:rsidR="004577C0" w:rsidRDefault="004577C0" w:rsidP="004577C0"/>
    <w:p w:rsidR="004577C0" w:rsidRPr="00E7752C" w:rsidRDefault="004577C0" w:rsidP="00E7752C">
      <w:r>
        <w:tab/>
        <w:t>This bill alters benefit eligibility conditions of unemployment insurance (UI) for seasonal workers employed by the State, or any county, municipality, school district or other political subdivision of the State. The bill provides that an individual working less than 100</w:t>
      </w:r>
      <w:r w:rsidRPr="00354F1D">
        <w:t xml:space="preserve"> days during his base year in a seasonal industry or occupation</w:t>
      </w:r>
      <w:r>
        <w:t xml:space="preserve"> will not receive UI benefits</w:t>
      </w:r>
      <w:r w:rsidRPr="00354F1D">
        <w:t>, unless he has earned wages during his base year in other cove</w:t>
      </w:r>
      <w:r>
        <w:t>red employment not less than 10 times his average wee</w:t>
      </w:r>
      <w:r w:rsidRPr="00354F1D">
        <w:t xml:space="preserve">kly </w:t>
      </w:r>
      <w:r>
        <w:t>wage</w:t>
      </w:r>
      <w:r w:rsidRPr="00354F1D">
        <w:t>.</w:t>
      </w:r>
      <w:r>
        <w:t xml:space="preserve"> For purposes of this bill</w:t>
      </w:r>
      <w:r w:rsidRPr="00354F1D">
        <w:t>, “seasonal industry or occupation” mean</w:t>
      </w:r>
      <w:r>
        <w:t>s</w:t>
      </w:r>
      <w:r w:rsidRPr="00354F1D">
        <w:t xml:space="preserve"> an industry or </w:t>
      </w:r>
      <w:r>
        <w:t>occupation which, because clima</w:t>
      </w:r>
      <w:r w:rsidRPr="00354F1D">
        <w:t>tic conditions</w:t>
      </w:r>
      <w:r>
        <w:t xml:space="preserve"> </w:t>
      </w:r>
      <w:r w:rsidRPr="00354F1D">
        <w:t xml:space="preserve">make it impractical or impossible to do otherwise, customarily operates only during a regularly recurring period or periods of </w:t>
      </w:r>
      <w:r>
        <w:t>less than 26</w:t>
      </w:r>
      <w:r w:rsidRPr="00354F1D">
        <w:t xml:space="preserve"> weeks</w:t>
      </w:r>
      <w:r>
        <w:t xml:space="preserve"> of work</w:t>
      </w:r>
      <w:r w:rsidRPr="00354F1D">
        <w:t xml:space="preserve"> in a calendar year. </w:t>
      </w:r>
    </w:p>
    <w:sectPr w:rsidR="004577C0" w:rsidRPr="00E7752C" w:rsidSect="002B79E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32A" w:rsidRDefault="00C1032A">
      <w:r>
        <w:separator/>
      </w:r>
    </w:p>
  </w:endnote>
  <w:endnote w:type="continuationSeparator" w:id="0">
    <w:p w:rsidR="00C1032A" w:rsidRDefault="00C1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92C" w:rsidRDefault="0035392C" w:rsidP="0035392C">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9E1" w:rsidRPr="00921C91" w:rsidRDefault="002B79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79E1" w:rsidRPr="00921C91" w:rsidRDefault="002B79E1">
    <w:pPr>
      <w:pStyle w:val="Footer"/>
      <w:rPr>
        <w:szCs w:val="18"/>
      </w:rPr>
    </w:pPr>
  </w:p>
  <w:p w:rsidR="002B79E1" w:rsidRPr="00921C91" w:rsidRDefault="002B79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79E1" w:rsidRDefault="002B79E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32A" w:rsidRDefault="00C1032A">
      <w:r>
        <w:separator/>
      </w:r>
    </w:p>
  </w:footnote>
  <w:footnote w:type="continuationSeparator" w:id="0">
    <w:p w:rsidR="00C1032A" w:rsidRDefault="00C10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5D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79E1" w:rsidRDefault="002B79E1" w:rsidP="002B79E1">
    <w:pPr>
      <w:pStyle w:val="bpuHeadSpon"/>
    </w:pPr>
    <w:r w:rsidRPr="002B79E1">
      <w:rPr>
        <w:rStyle w:val="bpuHeadSponChar"/>
      </w:rPr>
      <w:t>A342</w:t>
    </w:r>
    <w:r>
      <w:t xml:space="preserve"> S.KEAN</w:t>
    </w:r>
  </w:p>
  <w:p w:rsidR="002B79E1" w:rsidRDefault="002B79E1" w:rsidP="002B79E1">
    <w:pPr>
      <w:pStyle w:val="bpuHeadSpon"/>
    </w:pPr>
    <w:r>
      <w:fldChar w:fldCharType="begin"/>
    </w:r>
    <w:r>
      <w:instrText xml:space="preserve"> PAGE  \* MERGEFORMAT </w:instrText>
    </w:r>
    <w:r>
      <w:fldChar w:fldCharType="separate"/>
    </w:r>
    <w:r w:rsidR="00445DB7">
      <w:rPr>
        <w:noProof/>
      </w:rPr>
      <w:t>10</w:t>
    </w:r>
    <w:r>
      <w:fldChar w:fldCharType="end"/>
    </w:r>
  </w:p>
  <w:p w:rsidR="002B79E1" w:rsidRPr="00AF575C" w:rsidRDefault="002B79E1" w:rsidP="002B79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79E1" w:rsidRDefault="002B79E1" w:rsidP="002B79E1">
    <w:pPr>
      <w:pStyle w:val="bpuHeadSpon"/>
    </w:pPr>
    <w:r w:rsidRPr="002B79E1">
      <w:rPr>
        <w:rStyle w:val="bpuHeadSponChar"/>
      </w:rPr>
      <w:t>A342</w:t>
    </w:r>
    <w:r>
      <w:t xml:space="preserve"> S.KEAN</w:t>
    </w:r>
  </w:p>
  <w:p w:rsidR="002B79E1" w:rsidRDefault="002B79E1" w:rsidP="002B79E1">
    <w:pPr>
      <w:pStyle w:val="bpuHeadSpon"/>
    </w:pPr>
    <w:r>
      <w:fldChar w:fldCharType="begin"/>
    </w:r>
    <w:r>
      <w:instrText xml:space="preserve"> PAGE  \* MERGEFORMAT </w:instrText>
    </w:r>
    <w:r>
      <w:fldChar w:fldCharType="separate"/>
    </w:r>
    <w:r w:rsidR="00445DB7">
      <w:rPr>
        <w:noProof/>
      </w:rPr>
      <w:t>2</w:t>
    </w:r>
    <w:r>
      <w:fldChar w:fldCharType="end"/>
    </w:r>
  </w:p>
  <w:p w:rsidR="002B79E1" w:rsidRDefault="002B79E1" w:rsidP="002B79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3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80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9E1"/>
    <w:rsid w:val="002C58D4"/>
    <w:rsid w:val="002E1440"/>
    <w:rsid w:val="002E2980"/>
    <w:rsid w:val="00304565"/>
    <w:rsid w:val="00307F11"/>
    <w:rsid w:val="0031075B"/>
    <w:rsid w:val="00317C73"/>
    <w:rsid w:val="003212E6"/>
    <w:rsid w:val="00333EF1"/>
    <w:rsid w:val="00346CF5"/>
    <w:rsid w:val="00352F8B"/>
    <w:rsid w:val="0035392C"/>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DB7"/>
    <w:rsid w:val="004577C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754"/>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8EB"/>
    <w:rsid w:val="008F6A7A"/>
    <w:rsid w:val="00902B2D"/>
    <w:rsid w:val="00915B98"/>
    <w:rsid w:val="00933C9C"/>
    <w:rsid w:val="0094377E"/>
    <w:rsid w:val="009467BF"/>
    <w:rsid w:val="0094723D"/>
    <w:rsid w:val="009564BC"/>
    <w:rsid w:val="0095650E"/>
    <w:rsid w:val="00966445"/>
    <w:rsid w:val="00967FED"/>
    <w:rsid w:val="00980A56"/>
    <w:rsid w:val="00982E2B"/>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032A"/>
    <w:rsid w:val="00C3401C"/>
    <w:rsid w:val="00C473B8"/>
    <w:rsid w:val="00C603F9"/>
    <w:rsid w:val="00C614C5"/>
    <w:rsid w:val="00C83317"/>
    <w:rsid w:val="00C937A1"/>
    <w:rsid w:val="00C93F56"/>
    <w:rsid w:val="00CB344E"/>
    <w:rsid w:val="00CC226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41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F5F0940"/>
  <w15:docId w15:val="{739F10F7-30E3-491B-8C23-6C50BD7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79E1"/>
  </w:style>
  <w:style w:type="paragraph" w:styleId="BalloonText">
    <w:name w:val="Balloon Text"/>
    <w:basedOn w:val="Normal"/>
    <w:link w:val="BalloonTextChar"/>
    <w:semiHidden/>
    <w:unhideWhenUsed/>
    <w:rsid w:val="00090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8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321EB-A812-4D6B-8924-40CF7010F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3824</Words>
  <Characters>20386</Characters>
  <Application>Microsoft Office Word</Application>
  <DocSecurity>0</DocSecurity>
  <Lines>431</Lines>
  <Paragraphs>89</Paragraphs>
  <ScaleCrop>false</ScaleCrop>
  <HeadingPairs>
    <vt:vector size="2" baseType="variant">
      <vt:variant>
        <vt:lpstr>Title</vt:lpstr>
      </vt:variant>
      <vt:variant>
        <vt:i4>1</vt:i4>
      </vt:variant>
    </vt:vector>
  </HeadingPairs>
  <TitlesOfParts>
    <vt:vector size="1" baseType="lpstr">
      <vt:lpstr>A342</vt:lpstr>
    </vt:vector>
  </TitlesOfParts>
  <Manager>R56</Manager>
  <Company>OFFICE of LEGISLATIVE SERVICES</Company>
  <LinksUpToDate>false</LinksUpToDate>
  <CharactersWithSpaces>24210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dc:title>
  <dc:creator>Assemblyman  KEAN</dc:creator>
  <cp:keywords>A342|10|SG |310|0|0|!|0|</cp:keywords>
  <dc:description>PREFILED 2020</dc:description>
  <cp:lastModifiedBy>Siracusa, Nicole</cp:lastModifiedBy>
  <cp:revision>2</cp:revision>
  <cp:lastPrinted>2021-05-07T15:52:00Z</cp:lastPrinted>
  <dcterms:created xsi:type="dcterms:W3CDTF">2021-05-07T15:52:00Z</dcterms:created>
  <dcterms:modified xsi:type="dcterms:W3CDTF">2021-05-07T15:52:00Z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