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256" w:rsidRDefault="00593256" w:rsidP="00593256">
      <w:pPr>
        <w:pStyle w:val="bpuBill"/>
      </w:pPr>
      <w:bookmarkStart w:id="0" w:name="bpuFrontPg"/>
      <w:bookmarkEnd w:id="0"/>
      <w:r>
        <w:t xml:space="preserve">ASSEMBLY, No. 418 </w:t>
      </w:r>
    </w:p>
    <w:p w:rsidR="00593256" w:rsidRPr="00593256" w:rsidRDefault="00593256" w:rsidP="005932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3236" r:id="rId8"/>
        </w:object>
      </w:r>
    </w:p>
    <w:p w:rsidR="00593256" w:rsidRDefault="00593256" w:rsidP="00593256">
      <w:pPr>
        <w:pStyle w:val="bpuState"/>
      </w:pPr>
      <w:r>
        <w:t>STATE OF NEW JERSEY</w:t>
      </w:r>
    </w:p>
    <w:p w:rsidR="00593256" w:rsidRDefault="00593256" w:rsidP="00593256">
      <w:pPr>
        <w:pStyle w:val="bpuLegislature"/>
      </w:pPr>
      <w:r>
        <w:t>219th LEGISLATURE</w:t>
      </w:r>
    </w:p>
    <w:p w:rsidR="00593256" w:rsidRDefault="00593256" w:rsidP="00593256">
      <w:pPr>
        <w:pStyle w:val="bpuWpGraphic"/>
      </w:pPr>
      <w:r>
        <w:object w:dxaOrig="8985" w:dyaOrig="255">
          <v:shape id="_x0000_i1026" type="#_x0000_t75" style="width:6in;height:12pt" o:ole="">
            <v:imagedata r:id="rId7" o:title=""/>
          </v:shape>
          <o:OLEObject Type="Embed" ProgID="WPWin6.1" ShapeID="_x0000_i1026" DrawAspect="Content" ObjectID="_1642503237" r:id="rId9"/>
        </w:object>
      </w:r>
      <w:r>
        <w:t xml:space="preserve">  </w:t>
      </w:r>
    </w:p>
    <w:p w:rsidR="00593256" w:rsidRDefault="00593256" w:rsidP="00593256">
      <w:pPr>
        <w:pStyle w:val="bpuIntro"/>
      </w:pPr>
      <w:r>
        <w:t>PRE-FILED FOR INTRODUCTION IN THE 2020 SESSION</w:t>
      </w:r>
    </w:p>
    <w:p w:rsidR="00593256" w:rsidRDefault="00593256" w:rsidP="00593256">
      <w:pPr>
        <w:pStyle w:val="bpuIntro"/>
      </w:pPr>
    </w:p>
    <w:p w:rsidR="00593256" w:rsidRDefault="00593256" w:rsidP="00593256">
      <w:pPr>
        <w:pStyle w:val="bpuIntro"/>
        <w:sectPr w:rsidR="00593256" w:rsidSect="000841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3256" w:rsidRDefault="00593256" w:rsidP="00593256">
      <w:pPr>
        <w:pStyle w:val="bpuIntro"/>
      </w:pPr>
    </w:p>
    <w:p w:rsidR="00593256" w:rsidRDefault="00593256" w:rsidP="00593256">
      <w:pPr>
        <w:pStyle w:val="bpuSponsor"/>
      </w:pPr>
      <w:r>
        <w:t>Sponsored by:</w:t>
      </w:r>
    </w:p>
    <w:p w:rsidR="00593256" w:rsidRDefault="00593256" w:rsidP="00593256">
      <w:pPr>
        <w:pStyle w:val="bpuSponsor"/>
      </w:pPr>
      <w:r>
        <w:t>Assemblyman  GREGORY P. MCGUCKIN</w:t>
      </w:r>
    </w:p>
    <w:p w:rsidR="00593256" w:rsidRDefault="00593256" w:rsidP="00593256">
      <w:pPr>
        <w:pStyle w:val="bpuSponsor"/>
      </w:pPr>
      <w:r>
        <w:t>District 10 (Ocean)</w:t>
      </w:r>
    </w:p>
    <w:p w:rsidR="00593256" w:rsidRDefault="00084182" w:rsidP="00084182">
      <w:pPr>
        <w:pStyle w:val="bpuSponsor"/>
      </w:pPr>
      <w:r>
        <w:t>Assemblyman  JOHN CATALANO</w:t>
      </w:r>
    </w:p>
    <w:p w:rsidR="00084182" w:rsidRDefault="00084182" w:rsidP="00084182">
      <w:pPr>
        <w:pStyle w:val="bpuSponsor"/>
      </w:pPr>
      <w:r>
        <w:t>District 10 (Ocean)</w:t>
      </w:r>
    </w:p>
    <w:p w:rsidR="00084182" w:rsidRPr="00084182" w:rsidRDefault="00084182" w:rsidP="00084182">
      <w:pPr>
        <w:pStyle w:val="bpuSponsor"/>
      </w:pPr>
    </w:p>
    <w:p w:rsidR="00593256" w:rsidRDefault="00593256" w:rsidP="00593256">
      <w:pPr>
        <w:pStyle w:val="bpuSponsor"/>
      </w:pPr>
    </w:p>
    <w:p w:rsidR="00593256" w:rsidRDefault="00593256" w:rsidP="00593256">
      <w:pPr>
        <w:pStyle w:val="bpuSponsor"/>
      </w:pPr>
    </w:p>
    <w:p w:rsidR="00593256" w:rsidRDefault="00593256" w:rsidP="00593256">
      <w:pPr>
        <w:pStyle w:val="bpuSponsor"/>
      </w:pPr>
    </w:p>
    <w:p w:rsidR="00593256" w:rsidRDefault="00593256" w:rsidP="00593256">
      <w:pPr>
        <w:pStyle w:val="bpuSponsor"/>
      </w:pPr>
      <w:r>
        <w:t>SYNOPSIS</w:t>
      </w:r>
    </w:p>
    <w:p w:rsidR="00593256" w:rsidRDefault="00593256" w:rsidP="00593256">
      <w:pPr>
        <w:pStyle w:val="bpuNormText"/>
      </w:pPr>
      <w:r>
        <w:tab/>
        <w:t xml:space="preserve">Provides State income tax credit for removal of lawns near Barnegat Bay. </w:t>
      </w:r>
    </w:p>
    <w:p w:rsidR="00593256" w:rsidRDefault="00593256" w:rsidP="00593256">
      <w:pPr>
        <w:pStyle w:val="bpuNormText"/>
      </w:pPr>
    </w:p>
    <w:p w:rsidR="00593256" w:rsidRDefault="00593256" w:rsidP="00593256">
      <w:pPr>
        <w:pStyle w:val="bpuSponsor"/>
      </w:pPr>
      <w:r>
        <w:t xml:space="preserve">CURRENT VERSION OF TEXT </w:t>
      </w:r>
    </w:p>
    <w:p w:rsidR="00593256" w:rsidRDefault="00593256" w:rsidP="00593256">
      <w:pPr>
        <w:pStyle w:val="bpuNormText"/>
      </w:pPr>
      <w:r>
        <w:tab/>
        <w:t>Introduced Pending Technical Review by Legislative Counsel.</w:t>
      </w:r>
    </w:p>
    <w:p w:rsidR="00593256" w:rsidRDefault="00593256" w:rsidP="005932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93256" w:rsidRDefault="005932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3256" w:rsidSect="00593256">
          <w:type w:val="continuous"/>
          <w:pgSz w:w="12240" w:h="20160" w:code="5"/>
          <w:pgMar w:top="2160" w:right="2275" w:bottom="1440" w:left="2275" w:header="72" w:footer="720" w:gutter="0"/>
          <w:pgNumType w:start="1"/>
          <w:cols w:space="720"/>
          <w:docGrid w:linePitch="360"/>
        </w:sectPr>
      </w:pPr>
    </w:p>
    <w:p w:rsidR="00F54CDF" w:rsidRPr="00D30424" w:rsidRDefault="00F54CDF" w:rsidP="00F54CDF">
      <w:pPr>
        <w:pStyle w:val="HangingAnAct"/>
      </w:pPr>
      <w:r w:rsidRPr="00F54CDF">
        <w:rPr>
          <w:rStyle w:val="BillHead"/>
        </w:rPr>
        <w:lastRenderedPageBreak/>
        <w:t>An Act</w:t>
      </w:r>
      <w:r w:rsidRPr="006B7FA7">
        <w:rPr>
          <w:rStyle w:val="HangingAnActChar"/>
        </w:rPr>
        <w:t xml:space="preserve"> </w:t>
      </w:r>
      <w:r w:rsidRPr="003E6FE6">
        <w:t xml:space="preserve">providing a gross income tax credit for certain homeowners who remove grass lawns near </w:t>
      </w:r>
      <w:smartTag w:uri="urn:schemas-microsoft-com:office:smarttags" w:element="place">
        <w:smartTag w:uri="urn:schemas-microsoft-com:office:smarttags" w:element="PlaceName">
          <w:r w:rsidRPr="003E6FE6">
            <w:t>Barnegat</w:t>
          </w:r>
        </w:smartTag>
        <w:r w:rsidRPr="003E6FE6">
          <w:t xml:space="preserve"> </w:t>
        </w:r>
        <w:smartTag w:uri="urn:schemas-microsoft-com:office:smarttags" w:element="PlaceType">
          <w:r w:rsidRPr="003E6FE6">
            <w:t>Bay</w:t>
          </w:r>
        </w:smartTag>
      </w:smartTag>
      <w:r w:rsidRPr="003E6FE6">
        <w:t xml:space="preserve"> and supplementing N.J.S.54A:1-1 et seq.</w:t>
      </w:r>
    </w:p>
    <w:p w:rsidR="00F54CDF" w:rsidRPr="00D71D68" w:rsidRDefault="00F54CDF" w:rsidP="00F54CDF"/>
    <w:p w:rsidR="00F54CDF" w:rsidRPr="00AA7880" w:rsidRDefault="00F54CDF" w:rsidP="00F54CD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54CDF" w:rsidRDefault="00F54CDF" w:rsidP="00F54CDF"/>
    <w:p w:rsidR="00F54CDF" w:rsidRDefault="00F54CDF" w:rsidP="00593256">
      <w:pPr>
        <w:tabs>
          <w:tab w:val="clear" w:pos="1440"/>
          <w:tab w:val="left" w:pos="1080"/>
        </w:tabs>
      </w:pPr>
      <w:r>
        <w:tab/>
      </w:r>
      <w:r w:rsidRPr="00D30424">
        <w:t>1.</w:t>
      </w:r>
      <w:r w:rsidR="00593256">
        <w:tab/>
        <w:t>a.</w:t>
      </w:r>
      <w:r w:rsidR="00593256">
        <w:tab/>
      </w:r>
      <w:r w:rsidRPr="00D30424">
        <w:t xml:space="preserve">A taxpayer </w:t>
      </w:r>
      <w:r>
        <w:t xml:space="preserve">owning property within 1,000 feet of Barnegat Bay and its tributaries, as defined by the Division of Taxation in consultation with the Department of Environmental Protection, </w:t>
      </w:r>
      <w:r w:rsidRPr="00D30424">
        <w:t>shall be entitled to claim a</w:t>
      </w:r>
      <w:r>
        <w:t xml:space="preserve"> recurring annual </w:t>
      </w:r>
      <w:r w:rsidRPr="00D30424">
        <w:t xml:space="preserve">credit </w:t>
      </w:r>
      <w:r>
        <w:t xml:space="preserve">of $250 against </w:t>
      </w:r>
      <w:r w:rsidRPr="00D30424">
        <w:t>the</w:t>
      </w:r>
      <w:r>
        <w:t xml:space="preserve"> </w:t>
      </w:r>
      <w:r w:rsidRPr="00D30424">
        <w:t>State tax otherwise due under the "New Jersey Gross Income Tax Act," N.J.S.54A:1-1 et seq.</w:t>
      </w:r>
      <w:r>
        <w:t>,</w:t>
      </w:r>
      <w:r w:rsidRPr="00D30424">
        <w:t xml:space="preserve"> </w:t>
      </w:r>
      <w:r>
        <w:t>for replacing all grass lawns on the taxpayer’s property with stones, crushed shells or other similar materials that require no maintenance from fertilizers, liming materials, insecticides, pesticides, herbicides or other chemical agents that could eventually flow into Barnegat Bay.</w:t>
      </w:r>
    </w:p>
    <w:p w:rsidR="00F54CDF" w:rsidRDefault="00F54CDF" w:rsidP="00F54CDF">
      <w:r>
        <w:tab/>
        <w:t>The annual tax credit shall also be available to eligible property owners who have replaced grass lawns in the manner described in this section prior to the effective date of this act.</w:t>
      </w:r>
    </w:p>
    <w:p w:rsidR="00F54CDF" w:rsidRDefault="00F54CDF" w:rsidP="00F54CDF">
      <w:r>
        <w:tab/>
        <w:t>b</w:t>
      </w:r>
      <w:r w:rsidRPr="00D30424">
        <w:t>.</w:t>
      </w:r>
      <w:r>
        <w:tab/>
      </w:r>
      <w:r w:rsidRPr="00D30424">
        <w:t>The Director of the Division of Taxation shall adopt, in accordance with the "Administrative Procedure Act," P.L.1968, c.410 (C.52:14B-1 et seq.), rules and regulations necessary to effectuate the provisions of this act.</w:t>
      </w:r>
    </w:p>
    <w:p w:rsidR="00F54CDF" w:rsidRPr="00D30424" w:rsidRDefault="00F54CDF" w:rsidP="00F54CDF"/>
    <w:p w:rsidR="00F54CDF" w:rsidRDefault="00F54CDF" w:rsidP="00F54CDF">
      <w:r>
        <w:tab/>
        <w:t>2</w:t>
      </w:r>
      <w:r w:rsidRPr="00D30424">
        <w:t>.</w:t>
      </w:r>
      <w:r>
        <w:tab/>
      </w:r>
      <w:r w:rsidRPr="00D30424">
        <w:t>This act shall take effect immediately and apply to taxable years beginning January 1</w:t>
      </w:r>
      <w:r>
        <w:t xml:space="preserve"> next occurring after the effective date of this act.</w:t>
      </w:r>
    </w:p>
    <w:p w:rsidR="00F54CDF" w:rsidRDefault="00F54CDF" w:rsidP="00F54CDF"/>
    <w:p w:rsidR="00F54CDF" w:rsidRPr="00CE7BD8" w:rsidRDefault="00F54CDF" w:rsidP="00F54CDF"/>
    <w:p w:rsidR="00F54CDF" w:rsidRPr="00AA7880" w:rsidRDefault="00F54CDF" w:rsidP="00F54CDF">
      <w:pPr>
        <w:jc w:val="center"/>
      </w:pPr>
      <w:r w:rsidRPr="00D71D68">
        <w:t>STATEMENT</w:t>
      </w:r>
    </w:p>
    <w:p w:rsidR="00F54CDF" w:rsidRDefault="00F54CDF" w:rsidP="00F54CDF"/>
    <w:p w:rsidR="00F54CDF" w:rsidRPr="00E7752C" w:rsidRDefault="00F54CDF" w:rsidP="00593256">
      <w:r>
        <w:tab/>
        <w:t xml:space="preserve">This bill authorizes a recurring annual tax credit of $250 against the State income tax to owners of properties situated within 1,000 feet of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xml:space="preserve"> and its tributaries who replace grass lawns with stone, crushed shells, or other similar materials.  Property owners with existing stone or crushed shell lawns would also be eligible for this benefit.  The bill’s objective is to provide an incentive to property owners to reduce the amount of lawn fertilizers and other chemical agents used in landscaping that flow into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xml:space="preserve">.  These substances are believed to be one of the major causes of the degradation of the bay’s waters and ecosystems. </w:t>
      </w:r>
      <w:bookmarkStart w:id="1" w:name="_GoBack"/>
      <w:bookmarkEnd w:id="1"/>
    </w:p>
    <w:sectPr w:rsidR="00F54CDF" w:rsidRPr="00E7752C" w:rsidSect="00593256">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D19" w:rsidRDefault="00493D19">
      <w:r>
        <w:separator/>
      </w:r>
    </w:p>
  </w:endnote>
  <w:endnote w:type="continuationSeparator" w:id="0">
    <w:p w:rsidR="00493D19" w:rsidRDefault="00493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182" w:rsidRDefault="00084182" w:rsidP="0008418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D19" w:rsidRDefault="00493D19">
      <w:r>
        <w:separator/>
      </w:r>
    </w:p>
  </w:footnote>
  <w:footnote w:type="continuationSeparator" w:id="0">
    <w:p w:rsidR="00493D19" w:rsidRDefault="00493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47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3256" w:rsidRDefault="00593256" w:rsidP="00593256">
    <w:pPr>
      <w:pStyle w:val="bpuHeadSpon"/>
    </w:pPr>
    <w:r w:rsidRPr="00593256">
      <w:rPr>
        <w:rStyle w:val="bpuHeadSponChar"/>
      </w:rPr>
      <w:t>A418</w:t>
    </w:r>
    <w:r>
      <w:t xml:space="preserve"> MCGUCKIN</w:t>
    </w:r>
  </w:p>
  <w:p w:rsidR="00593256" w:rsidRDefault="00593256" w:rsidP="00593256">
    <w:pPr>
      <w:pStyle w:val="bpuHeadSpon"/>
    </w:pPr>
    <w:r>
      <w:fldChar w:fldCharType="begin"/>
    </w:r>
    <w:r>
      <w:instrText xml:space="preserve"> PAGE  \* MERGEFORMAT </w:instrText>
    </w:r>
    <w:r>
      <w:fldChar w:fldCharType="separate"/>
    </w:r>
    <w:r>
      <w:rPr>
        <w:noProof/>
      </w:rPr>
      <w:t>3</w:t>
    </w:r>
    <w:r>
      <w:fldChar w:fldCharType="end"/>
    </w:r>
  </w:p>
  <w:p w:rsidR="00593256" w:rsidRPr="00AF575C" w:rsidRDefault="00593256" w:rsidP="005932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3256" w:rsidRDefault="00593256" w:rsidP="00593256">
    <w:pPr>
      <w:pStyle w:val="bpuHeadSpon"/>
    </w:pPr>
    <w:r w:rsidRPr="00593256">
      <w:rPr>
        <w:rStyle w:val="bpuHeadSponChar"/>
      </w:rPr>
      <w:t>A418</w:t>
    </w:r>
    <w:r>
      <w:t xml:space="preserve"> MCGUCKIN</w:t>
    </w:r>
    <w:r w:rsidR="00084182">
      <w:t xml:space="preserve">, </w:t>
    </w:r>
    <w:r w:rsidR="00084182">
      <w:t>CATALANO</w:t>
    </w:r>
  </w:p>
  <w:p w:rsidR="00593256" w:rsidRDefault="00593256" w:rsidP="00593256">
    <w:pPr>
      <w:pStyle w:val="bpuHeadSpon"/>
    </w:pPr>
    <w:r>
      <w:fldChar w:fldCharType="begin"/>
    </w:r>
    <w:r>
      <w:instrText xml:space="preserve"> PAGE  \* MERGEFORMAT </w:instrText>
    </w:r>
    <w:r>
      <w:fldChar w:fldCharType="separate"/>
    </w:r>
    <w:r w:rsidR="001C474F">
      <w:rPr>
        <w:noProof/>
      </w:rPr>
      <w:t>2</w:t>
    </w:r>
    <w:r>
      <w:fldChar w:fldCharType="end"/>
    </w:r>
  </w:p>
  <w:p w:rsidR="00593256" w:rsidRDefault="00593256" w:rsidP="005932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D19"/>
    <w:rsid w:val="00000169"/>
    <w:rsid w:val="00000B1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18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474F"/>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F3E"/>
    <w:rsid w:val="002A71FA"/>
    <w:rsid w:val="002B4DA4"/>
    <w:rsid w:val="002B67F7"/>
    <w:rsid w:val="002C58D4"/>
    <w:rsid w:val="002E1440"/>
    <w:rsid w:val="002E2980"/>
    <w:rsid w:val="00304565"/>
    <w:rsid w:val="00307F11"/>
    <w:rsid w:val="0031075B"/>
    <w:rsid w:val="00317C73"/>
    <w:rsid w:val="003212E6"/>
    <w:rsid w:val="00333D6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9A9"/>
    <w:rsid w:val="003E3338"/>
    <w:rsid w:val="003E7B4E"/>
    <w:rsid w:val="003F145F"/>
    <w:rsid w:val="003F4A22"/>
    <w:rsid w:val="004040F9"/>
    <w:rsid w:val="00406A85"/>
    <w:rsid w:val="0041453D"/>
    <w:rsid w:val="00423114"/>
    <w:rsid w:val="0044404C"/>
    <w:rsid w:val="00470114"/>
    <w:rsid w:val="00470ABF"/>
    <w:rsid w:val="0048038F"/>
    <w:rsid w:val="00484B8A"/>
    <w:rsid w:val="00493D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256"/>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FB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DA0"/>
    <w:rsid w:val="00EE77BF"/>
    <w:rsid w:val="00EF5225"/>
    <w:rsid w:val="00F0415D"/>
    <w:rsid w:val="00F14E45"/>
    <w:rsid w:val="00F17CFC"/>
    <w:rsid w:val="00F42480"/>
    <w:rsid w:val="00F54CD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DA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6CBBF52"/>
  <w15:docId w15:val="{6DCF7D5C-02C4-47B1-AA46-B8063534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0FBD"/>
    <w:rPr>
      <w:rFonts w:ascii="Segoe UI" w:hAnsi="Segoe UI" w:cs="Segoe UI"/>
      <w:spacing w:val="4"/>
      <w:sz w:val="18"/>
      <w:szCs w:val="18"/>
    </w:rPr>
  </w:style>
  <w:style w:type="character" w:styleId="LineNumber">
    <w:name w:val="line number"/>
    <w:basedOn w:val="DefaultParagraphFont"/>
    <w:semiHidden/>
    <w:unhideWhenUsed/>
    <w:rsid w:val="00593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2CC19-B33A-483E-8CC4-6FEC6F046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387</Words>
  <Characters>2073</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A418</vt:lpstr>
    </vt:vector>
  </TitlesOfParts>
  <Manager>R230</Manager>
  <Company>OFFICE of LEGISLATIVE SERVICES</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dc:title>
  <dc:creator>Assemblyman  MCGUCKIN</dc:creator>
  <cp:keywords>A418|2|ER |65|0|0|!|0|</cp:keywords>
  <dc:description>PREFILED 2020</dc:description>
  <cp:lastModifiedBy>Todaro, Vivian</cp:lastModifiedBy>
  <cp:revision>2</cp:revision>
  <cp:lastPrinted>2020-02-06T19:06:00Z</cp:lastPrinted>
  <dcterms:created xsi:type="dcterms:W3CDTF">2020-02-06T19:06:00Z</dcterms:created>
  <dcterms:modified xsi:type="dcterms:W3CDTF">2020-02-06T19:06:00Z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