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8A7" w:rsidRDefault="005918A7" w:rsidP="005918A7">
      <w:pPr>
        <w:pStyle w:val="bpuBill"/>
      </w:pPr>
      <w:bookmarkStart w:id="0" w:name="bpuFrontPg"/>
      <w:bookmarkStart w:id="1" w:name="_GoBack"/>
      <w:bookmarkEnd w:id="0"/>
      <w:bookmarkEnd w:id="1"/>
      <w:r>
        <w:t xml:space="preserve">ASSEMBLY, No. 460 </w:t>
      </w:r>
    </w:p>
    <w:p w:rsidR="005918A7" w:rsidRPr="005918A7" w:rsidRDefault="005918A7" w:rsidP="005918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945" r:id="rId8"/>
        </w:object>
      </w:r>
    </w:p>
    <w:p w:rsidR="005918A7" w:rsidRDefault="005918A7" w:rsidP="005918A7">
      <w:pPr>
        <w:pStyle w:val="bpuState"/>
      </w:pPr>
      <w:r>
        <w:t>STATE OF NEW JERSEY</w:t>
      </w:r>
    </w:p>
    <w:p w:rsidR="005918A7" w:rsidRDefault="005918A7" w:rsidP="005918A7">
      <w:pPr>
        <w:pStyle w:val="bpuLegislature"/>
      </w:pPr>
      <w:r>
        <w:t>219th LEGISLATURE</w:t>
      </w:r>
    </w:p>
    <w:p w:rsidR="005918A7" w:rsidRDefault="005918A7" w:rsidP="005918A7">
      <w:pPr>
        <w:pStyle w:val="bpuWpGraphic"/>
      </w:pPr>
      <w:r>
        <w:object w:dxaOrig="8985" w:dyaOrig="255">
          <v:shape id="_x0000_i1026" type="#_x0000_t75" style="width:6in;height:12pt" o:ole="">
            <v:imagedata r:id="rId7" o:title=""/>
          </v:shape>
          <o:OLEObject Type="Embed" ProgID="WPWin6.1" ShapeID="_x0000_i1026" DrawAspect="Content" ObjectID="_1637583946" r:id="rId9"/>
        </w:object>
      </w:r>
      <w:r>
        <w:t xml:space="preserve">  </w:t>
      </w:r>
    </w:p>
    <w:p w:rsidR="005918A7" w:rsidRDefault="005918A7" w:rsidP="005918A7">
      <w:pPr>
        <w:pStyle w:val="bpuIntro"/>
      </w:pPr>
      <w:r>
        <w:t>PRE-FILED FOR INTRODUCTION IN THE 2020 SESSION</w:t>
      </w:r>
    </w:p>
    <w:p w:rsidR="005918A7" w:rsidRDefault="005918A7" w:rsidP="005918A7">
      <w:pPr>
        <w:pStyle w:val="bpuIntro"/>
      </w:pPr>
    </w:p>
    <w:p w:rsidR="005918A7" w:rsidRDefault="005918A7" w:rsidP="005918A7">
      <w:pPr>
        <w:pStyle w:val="bpuIntro"/>
        <w:sectPr w:rsidR="005918A7" w:rsidSect="005918A7">
          <w:headerReference w:type="even" r:id="rId10"/>
          <w:headerReference w:type="default" r:id="rId11"/>
          <w:pgSz w:w="12240" w:h="20160" w:code="5"/>
          <w:pgMar w:top="2160" w:right="1440" w:bottom="1440" w:left="1440" w:header="720" w:footer="720" w:gutter="0"/>
          <w:pgNumType w:start="1"/>
          <w:cols w:space="720"/>
          <w:docGrid w:linePitch="360"/>
        </w:sectPr>
      </w:pPr>
    </w:p>
    <w:p w:rsidR="005918A7" w:rsidRDefault="005918A7" w:rsidP="005918A7">
      <w:pPr>
        <w:pStyle w:val="bpuIntro"/>
      </w:pPr>
    </w:p>
    <w:p w:rsidR="005918A7" w:rsidRDefault="005918A7" w:rsidP="005918A7">
      <w:pPr>
        <w:pStyle w:val="bpuSponsor"/>
      </w:pPr>
      <w:r>
        <w:t>Sponsored by:</w:t>
      </w:r>
    </w:p>
    <w:p w:rsidR="005918A7" w:rsidRDefault="005918A7" w:rsidP="005918A7">
      <w:pPr>
        <w:pStyle w:val="bpuSponsor"/>
      </w:pPr>
      <w:r>
        <w:t>Assemblyman  JOHN CATALANO</w:t>
      </w:r>
    </w:p>
    <w:p w:rsidR="005918A7" w:rsidRDefault="005918A7" w:rsidP="005918A7">
      <w:pPr>
        <w:pStyle w:val="bpuSponsor"/>
      </w:pPr>
      <w:r>
        <w:t>District 10 (Ocean)</w:t>
      </w:r>
    </w:p>
    <w:p w:rsidR="005918A7" w:rsidRDefault="005918A7" w:rsidP="005918A7">
      <w:pPr>
        <w:pStyle w:val="bpuSponsor"/>
      </w:pPr>
      <w:r>
        <w:t>Assemblyman  GREGORY P. MCGUCKIN</w:t>
      </w:r>
    </w:p>
    <w:p w:rsidR="005918A7" w:rsidRDefault="005918A7" w:rsidP="005918A7">
      <w:pPr>
        <w:pStyle w:val="bpuSponsor"/>
      </w:pPr>
      <w:r>
        <w:t>District 10 (Ocean)</w:t>
      </w:r>
    </w:p>
    <w:p w:rsidR="005918A7" w:rsidRDefault="005918A7" w:rsidP="005918A7">
      <w:pPr>
        <w:pStyle w:val="bpuSponsor"/>
      </w:pPr>
    </w:p>
    <w:p w:rsidR="005918A7" w:rsidRDefault="005918A7" w:rsidP="005918A7">
      <w:pPr>
        <w:pStyle w:val="bpuSponsor"/>
      </w:pPr>
    </w:p>
    <w:p w:rsidR="005918A7" w:rsidRDefault="005918A7" w:rsidP="005918A7">
      <w:pPr>
        <w:pStyle w:val="bpuSponsor"/>
      </w:pPr>
    </w:p>
    <w:p w:rsidR="005918A7" w:rsidRDefault="005918A7" w:rsidP="005918A7">
      <w:pPr>
        <w:pStyle w:val="bpuSponsor"/>
      </w:pPr>
    </w:p>
    <w:p w:rsidR="005918A7" w:rsidRDefault="005918A7" w:rsidP="005918A7">
      <w:pPr>
        <w:pStyle w:val="bpuSponsor"/>
      </w:pPr>
      <w:r>
        <w:t>SYNOPSIS</w:t>
      </w:r>
    </w:p>
    <w:p w:rsidR="005918A7" w:rsidRDefault="005918A7" w:rsidP="005918A7">
      <w:pPr>
        <w:pStyle w:val="bpuNormText"/>
      </w:pPr>
      <w:r>
        <w:tab/>
        <w:t xml:space="preserve">Requires labeling of ingredients and restricts phosphorus in household cleansing products. </w:t>
      </w:r>
    </w:p>
    <w:p w:rsidR="005918A7" w:rsidRDefault="005918A7" w:rsidP="005918A7">
      <w:pPr>
        <w:pStyle w:val="bpuNormText"/>
      </w:pPr>
    </w:p>
    <w:p w:rsidR="005918A7" w:rsidRDefault="005918A7" w:rsidP="005918A7">
      <w:pPr>
        <w:pStyle w:val="bpuSponsor"/>
      </w:pPr>
      <w:r>
        <w:t xml:space="preserve">CURRENT VERSION OF TEXT </w:t>
      </w:r>
    </w:p>
    <w:p w:rsidR="005918A7" w:rsidRDefault="005918A7" w:rsidP="005918A7">
      <w:pPr>
        <w:pStyle w:val="bpuNormText"/>
      </w:pPr>
      <w:r>
        <w:tab/>
        <w:t>Introduced Pending Technical Review by Legislative Counsel.</w:t>
      </w:r>
    </w:p>
    <w:p w:rsidR="005918A7" w:rsidRDefault="005918A7" w:rsidP="005918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18A7" w:rsidRDefault="005918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18A7" w:rsidSect="005918A7">
          <w:type w:val="continuous"/>
          <w:pgSz w:w="12240" w:h="20160" w:code="5"/>
          <w:pgMar w:top="2160" w:right="2275" w:bottom="1440" w:left="2275" w:header="72" w:footer="720" w:gutter="0"/>
          <w:pgNumType w:start="1"/>
          <w:cols w:space="720"/>
          <w:docGrid w:linePitch="360"/>
        </w:sectPr>
      </w:pPr>
    </w:p>
    <w:p w:rsidR="00AA124B" w:rsidRPr="00677316" w:rsidRDefault="00AA124B" w:rsidP="00AA124B">
      <w:pPr>
        <w:pStyle w:val="HangingAnAct"/>
        <w:rPr>
          <w:rStyle w:val="HangingAnActChar"/>
        </w:rPr>
      </w:pPr>
      <w:r w:rsidRPr="00AA124B">
        <w:rPr>
          <w:rStyle w:val="BillHead"/>
        </w:rPr>
        <w:lastRenderedPageBreak/>
        <w:t>An Act</w:t>
      </w:r>
      <w:r w:rsidRPr="006B7FA7">
        <w:rPr>
          <w:rStyle w:val="HangingAnActChar"/>
        </w:rPr>
        <w:t xml:space="preserve"> </w:t>
      </w:r>
      <w:r>
        <w:t>concerning ingredients in household cleansing products and supplementing Title 58 of the Revised Statutes.</w:t>
      </w:r>
    </w:p>
    <w:p w:rsidR="00AA124B" w:rsidRPr="00D71D68" w:rsidRDefault="00AA124B" w:rsidP="00AA124B"/>
    <w:p w:rsidR="00AA124B" w:rsidRPr="00AA7880" w:rsidRDefault="00AA124B" w:rsidP="00AA12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124B" w:rsidRPr="00D71D68" w:rsidRDefault="00AA124B" w:rsidP="00AA124B"/>
    <w:p w:rsidR="00AA124B" w:rsidRPr="00B3152D" w:rsidRDefault="00AA124B" w:rsidP="00AA124B">
      <w:r w:rsidRPr="00B3152D">
        <w:tab/>
        <w:t>1.</w:t>
      </w:r>
      <w:r w:rsidRPr="00B3152D">
        <w:tab/>
        <w:t>As used in this act:</w:t>
      </w:r>
    </w:p>
    <w:p w:rsidR="00AA124B" w:rsidRDefault="00AA124B" w:rsidP="00AA124B">
      <w:r w:rsidRPr="00B76389">
        <w:tab/>
        <w:t>“Commercial establishment” means any premises used for the purpose of carrying on or exercising any trade, business, profession, vocation, or commercial or charitable activity, including but not limited to laundries, hospitals, retail establishments, and food or restaurant establishments.</w:t>
      </w:r>
    </w:p>
    <w:p w:rsidR="00AA124B" w:rsidRPr="00B3152D" w:rsidRDefault="00AA124B" w:rsidP="00AA124B">
      <w:r w:rsidRPr="00B3152D">
        <w:tab/>
        <w:t>“Commissioner” means the Commissioner of Environmental Protection.</w:t>
      </w:r>
    </w:p>
    <w:p w:rsidR="00AA124B" w:rsidRDefault="00AA124B" w:rsidP="00AA124B">
      <w:r>
        <w:tab/>
        <w:t>“Department” means the Department of Environmental Protection.</w:t>
      </w:r>
    </w:p>
    <w:p w:rsidR="00AA124B" w:rsidRPr="00B3152D" w:rsidRDefault="00AA124B" w:rsidP="00AA124B">
      <w:r w:rsidRPr="00B3152D">
        <w:tab/>
        <w:t>“Household cleansing product” means any product, including but not limited to soaps and detergents, containing a surfactant as a wetting or dirt emulsifying agent and used primarily for domestic or commercial cleaning purposes, including but not limited to, the cleansing of fabrics, dishes, food utensils</w:t>
      </w:r>
      <w:r>
        <w:t>,</w:t>
      </w:r>
      <w:r w:rsidRPr="00B3152D">
        <w:t xml:space="preserve"> and household and commercial premises. </w:t>
      </w:r>
      <w:r>
        <w:t>“H</w:t>
      </w:r>
      <w:r w:rsidRPr="00B3152D">
        <w:t>ousehold cleansing product</w:t>
      </w:r>
      <w:r>
        <w:t>”</w:t>
      </w:r>
      <w:r w:rsidRPr="00B3152D">
        <w:t xml:space="preserve"> shall not mean foods, drugs, cosmetics, insecticides, fungicides and rodenticides</w:t>
      </w:r>
      <w:r>
        <w:t>,</w:t>
      </w:r>
      <w:r w:rsidRPr="00B3152D">
        <w:t xml:space="preserve"> or cleansing products used primarily in industrial manufacturing, production</w:t>
      </w:r>
      <w:r>
        <w:t>,</w:t>
      </w:r>
      <w:r w:rsidRPr="00B3152D">
        <w:t xml:space="preserve"> and assembling processes.</w:t>
      </w:r>
    </w:p>
    <w:p w:rsidR="00AA124B" w:rsidRDefault="00AA124B" w:rsidP="00AA124B">
      <w:r>
        <w:tab/>
        <w:t>“Manufacturer” means the producer or generator of a household cleansing product which is distributed, sold, or offered for sale in the State.</w:t>
      </w:r>
    </w:p>
    <w:p w:rsidR="00AA124B" w:rsidRDefault="00AA124B" w:rsidP="00AA124B"/>
    <w:p w:rsidR="00AA124B" w:rsidRDefault="00AA124B" w:rsidP="00AA124B">
      <w:pPr>
        <w:tabs>
          <w:tab w:val="left" w:pos="1080"/>
        </w:tabs>
      </w:pPr>
      <w:r>
        <w:tab/>
      </w:r>
      <w:r w:rsidRPr="00A00A92">
        <w:t>2.</w:t>
      </w:r>
      <w:r w:rsidRPr="00A00A92">
        <w:tab/>
        <w:t>a.</w:t>
      </w:r>
      <w:r w:rsidRPr="00A00A92">
        <w:tab/>
        <w:t xml:space="preserve">No person may distribute, sell, </w:t>
      </w:r>
      <w:r w:rsidRPr="00B100D0">
        <w:t xml:space="preserve">or offer for sale in the State a household cleansing product unless </w:t>
      </w:r>
      <w:r>
        <w:t>the</w:t>
      </w:r>
      <w:r w:rsidRPr="00B100D0">
        <w:t xml:space="preserve"> wrapper or container </w:t>
      </w:r>
      <w:r>
        <w:t>thereof is</w:t>
      </w:r>
      <w:r w:rsidRPr="00B100D0">
        <w:t xml:space="preserve"> labeled</w:t>
      </w:r>
      <w:r>
        <w:t xml:space="preserve"> in the manner required</w:t>
      </w:r>
      <w:r w:rsidRPr="00B100D0">
        <w:t xml:space="preserve"> pursuant to subsection b. of this section.</w:t>
      </w:r>
    </w:p>
    <w:p w:rsidR="00AA124B" w:rsidRDefault="00AA124B" w:rsidP="00AA124B">
      <w:pPr>
        <w:tabs>
          <w:tab w:val="left" w:pos="1080"/>
        </w:tabs>
      </w:pPr>
      <w:r>
        <w:tab/>
        <w:t>b.</w:t>
      </w:r>
      <w:r>
        <w:tab/>
      </w:r>
      <w:r w:rsidRPr="00A00A92">
        <w:t xml:space="preserve">The wrapper or container of every household cleansing product </w:t>
      </w:r>
      <w:r>
        <w:t>shall</w:t>
      </w:r>
      <w:r w:rsidRPr="00A00A92">
        <w:t xml:space="preserve"> list the weight of each ingredient</w:t>
      </w:r>
      <w:r>
        <w:t>,</w:t>
      </w:r>
      <w:r w:rsidRPr="004B2DEC">
        <w:t xml:space="preserve"> </w:t>
      </w:r>
      <w:r w:rsidRPr="00A00A92">
        <w:t>including but not limited to phosphorus</w:t>
      </w:r>
      <w:r>
        <w:t>,</w:t>
      </w:r>
      <w:r w:rsidRPr="00A00A92">
        <w:t xml:space="preserve"> which the commissioner determines may adversely</w:t>
      </w:r>
      <w:r w:rsidRPr="006F29BD">
        <w:t xml:space="preserve"> </w:t>
      </w:r>
      <w:r w:rsidRPr="00A00A92">
        <w:t xml:space="preserve">affect human health </w:t>
      </w:r>
      <w:r>
        <w:t>or the environment</w:t>
      </w:r>
      <w:r w:rsidRPr="00A00A92">
        <w:t xml:space="preserve">. </w:t>
      </w:r>
      <w:r>
        <w:t>The l</w:t>
      </w:r>
      <w:r w:rsidRPr="00A00A92">
        <w:t xml:space="preserve">abeling of ingredients shall </w:t>
      </w:r>
      <w:r>
        <w:t>include t</w:t>
      </w:r>
      <w:r w:rsidRPr="00A00A92">
        <w:t>he percentage by weight in the container and the weight in grams per recommended use level of each ingredient</w:t>
      </w:r>
      <w:r>
        <w:t>, and shall</w:t>
      </w:r>
      <w:r w:rsidRPr="00A00A92">
        <w:t xml:space="preserve"> be in accordance with </w:t>
      </w:r>
      <w:r>
        <w:t>any other</w:t>
      </w:r>
      <w:r w:rsidRPr="00A00A92">
        <w:t xml:space="preserve"> </w:t>
      </w:r>
      <w:r>
        <w:t xml:space="preserve">requirements established therefor pursuant </w:t>
      </w:r>
      <w:r w:rsidRPr="00983132">
        <w:t>to rules and regulations adopted pursuant to section 6 of this act.  Any analysis to determine the actual composition of the product that is to be included on the wrapper or container shall be performed by the manufacturer in accordance with rules and regul</w:t>
      </w:r>
      <w:r w:rsidRPr="00A00A92">
        <w:t>ations</w:t>
      </w:r>
      <w:r>
        <w:t xml:space="preserve"> </w:t>
      </w:r>
      <w:r w:rsidRPr="00A00A92">
        <w:t xml:space="preserve">adopted pursuant to </w:t>
      </w:r>
      <w:r>
        <w:t>section 6 of this act</w:t>
      </w:r>
      <w:r w:rsidRPr="00A00A92">
        <w:t>.</w:t>
      </w:r>
    </w:p>
    <w:p w:rsidR="00AA124B" w:rsidRDefault="00AA124B" w:rsidP="00AA124B">
      <w:pPr>
        <w:tabs>
          <w:tab w:val="left" w:pos="1080"/>
        </w:tabs>
      </w:pPr>
      <w:r>
        <w:lastRenderedPageBreak/>
        <w:tab/>
        <w:t>c.</w:t>
      </w:r>
      <w:r>
        <w:tab/>
      </w:r>
      <w:r w:rsidRPr="00B100D0">
        <w:t>The commissioner may, by rule or re</w:t>
      </w:r>
      <w:r w:rsidRPr="00A00A92">
        <w:t xml:space="preserve">gulation adopted pursuant to </w:t>
      </w:r>
      <w:r>
        <w:t xml:space="preserve">section 6 </w:t>
      </w:r>
      <w:r w:rsidRPr="00B100D0">
        <w:t>of this act, exem</w:t>
      </w:r>
      <w:r w:rsidRPr="00A00A92">
        <w:t xml:space="preserve">pt products shipped or distributed in bulk from </w:t>
      </w:r>
      <w:r>
        <w:t xml:space="preserve">the </w:t>
      </w:r>
      <w:r w:rsidRPr="00A00A92">
        <w:t>provisions of this section.</w:t>
      </w:r>
    </w:p>
    <w:p w:rsidR="00AA124B" w:rsidRDefault="00AA124B" w:rsidP="00AA124B">
      <w:pPr>
        <w:tabs>
          <w:tab w:val="left" w:pos="1080"/>
        </w:tabs>
      </w:pPr>
    </w:p>
    <w:p w:rsidR="00AA124B" w:rsidRDefault="00AA124B" w:rsidP="00AA124B">
      <w:pPr>
        <w:tabs>
          <w:tab w:val="left" w:pos="1080"/>
        </w:tabs>
      </w:pPr>
      <w:r w:rsidRPr="00C4746B">
        <w:tab/>
      </w:r>
      <w:r>
        <w:t>3</w:t>
      </w:r>
      <w:r w:rsidRPr="004B2DEC">
        <w:t>.</w:t>
      </w:r>
      <w:r w:rsidRPr="004B2DEC">
        <w:tab/>
      </w:r>
      <w:r>
        <w:t>a.</w:t>
      </w:r>
      <w:r w:rsidRPr="004B2DEC">
        <w:tab/>
      </w:r>
      <w:r>
        <w:t xml:space="preserve">(1)  </w:t>
      </w:r>
      <w:r w:rsidRPr="00A00A92">
        <w:t xml:space="preserve">No person may distribute, sell, </w:t>
      </w:r>
      <w:r w:rsidRPr="00B100D0">
        <w:t xml:space="preserve">or offer for sale in the State a household cleansing product </w:t>
      </w:r>
      <w:r w:rsidRPr="004B2DEC">
        <w:t xml:space="preserve">which contains a phosphorus compound other than trace concentrations, </w:t>
      </w:r>
      <w:r>
        <w:t xml:space="preserve">as defined by the department pursuant to rules and regulations adopted pursuant to section 6 of this act, </w:t>
      </w:r>
      <w:r w:rsidRPr="004B2DEC">
        <w:t xml:space="preserve">except as authorized </w:t>
      </w:r>
      <w:r>
        <w:t xml:space="preserve">pursuant to paragraph </w:t>
      </w:r>
      <w:r w:rsidRPr="004B2DEC">
        <w:t>(</w:t>
      </w:r>
      <w:r>
        <w:t>2</w:t>
      </w:r>
      <w:r w:rsidRPr="004B2DEC">
        <w:t>) of this subsection.</w:t>
      </w:r>
    </w:p>
    <w:p w:rsidR="00AA124B" w:rsidRDefault="00AA124B" w:rsidP="00AA124B">
      <w:pPr>
        <w:tabs>
          <w:tab w:val="left" w:pos="1080"/>
        </w:tabs>
      </w:pPr>
      <w:r>
        <w:tab/>
        <w:t>(2)</w:t>
      </w:r>
      <w:r>
        <w:tab/>
        <w:t>A</w:t>
      </w:r>
      <w:r w:rsidRPr="00A00A92">
        <w:t xml:space="preserve"> person may distribute, sell, </w:t>
      </w:r>
      <w:r w:rsidRPr="00B100D0">
        <w:t>or offer for sale in the State a household cleansing product</w:t>
      </w:r>
      <w:r w:rsidRPr="004B2DEC">
        <w:t xml:space="preserve"> </w:t>
      </w:r>
      <w:r>
        <w:t>for use</w:t>
      </w:r>
      <w:r w:rsidRPr="004B2DEC">
        <w:t xml:space="preserve"> in</w:t>
      </w:r>
      <w:r>
        <w:t>:</w:t>
      </w:r>
    </w:p>
    <w:p w:rsidR="00AA124B" w:rsidRDefault="00AA124B" w:rsidP="00AA124B">
      <w:r>
        <w:tab/>
        <w:t>(a)</w:t>
      </w:r>
      <w:r>
        <w:tab/>
      </w:r>
      <w:r w:rsidRPr="004B2DEC">
        <w:t>dishwashers</w:t>
      </w:r>
      <w:r>
        <w:t>,</w:t>
      </w:r>
      <w:r w:rsidRPr="004B2DEC">
        <w:t xml:space="preserve"> </w:t>
      </w:r>
      <w:r>
        <w:t>which product contains</w:t>
      </w:r>
      <w:r w:rsidRPr="004B2DEC">
        <w:t xml:space="preserve"> a phosphorus compound </w:t>
      </w:r>
      <w:r>
        <w:t>not more than 0.5%</w:t>
      </w:r>
      <w:r w:rsidRPr="004B2DEC">
        <w:t xml:space="preserve"> by</w:t>
      </w:r>
      <w:r>
        <w:t xml:space="preserve"> weight expressed as phosphorus; or</w:t>
      </w:r>
    </w:p>
    <w:p w:rsidR="00AA124B" w:rsidRPr="004B2DEC" w:rsidRDefault="00AA124B" w:rsidP="00AA124B">
      <w:r>
        <w:tab/>
        <w:t>(b)</w:t>
      </w:r>
      <w:r>
        <w:tab/>
      </w:r>
      <w:r w:rsidRPr="004B2DEC">
        <w:t>food and beverage processing equipment and dairy equipment</w:t>
      </w:r>
      <w:r>
        <w:t>, which product</w:t>
      </w:r>
      <w:r w:rsidRPr="004B2DEC">
        <w:t xml:space="preserve"> contains a phosphorus compound </w:t>
      </w:r>
      <w:r>
        <w:t>not more than</w:t>
      </w:r>
      <w:r w:rsidRPr="004B2DEC">
        <w:t xml:space="preserve"> </w:t>
      </w:r>
      <w:r>
        <w:t xml:space="preserve">8.7% </w:t>
      </w:r>
      <w:r w:rsidRPr="004B2DEC">
        <w:t>by weight expressed as phosphorus.</w:t>
      </w:r>
    </w:p>
    <w:p w:rsidR="00AA124B" w:rsidRPr="008A2DDC" w:rsidRDefault="00AA124B" w:rsidP="00AA124B">
      <w:pPr>
        <w:rPr>
          <w:highlight w:val="yellow"/>
        </w:rPr>
      </w:pPr>
      <w:r>
        <w:tab/>
        <w:t>b</w:t>
      </w:r>
      <w:r w:rsidRPr="004B2DEC">
        <w:t>.</w:t>
      </w:r>
      <w:r w:rsidRPr="004B2DEC">
        <w:tab/>
        <w:t>No person owning, operating, or in control of a commercial establishment shall possess</w:t>
      </w:r>
      <w:r>
        <w:t>,</w:t>
      </w:r>
      <w:r w:rsidRPr="004B2DEC">
        <w:t xml:space="preserve"> use</w:t>
      </w:r>
      <w:r>
        <w:t>,</w:t>
      </w:r>
      <w:r w:rsidRPr="004B2DEC">
        <w:t xml:space="preserve"> or aut</w:t>
      </w:r>
      <w:r w:rsidRPr="00A00A92">
        <w:t xml:space="preserve">horize any other person by way of service contract or other arrangement to possess or use in the </w:t>
      </w:r>
      <w:r>
        <w:t>commercial establishment</w:t>
      </w:r>
      <w:r w:rsidRPr="00A00A92">
        <w:t xml:space="preserve"> any household cleansing product which contains a phosphoru</w:t>
      </w:r>
      <w:r w:rsidRPr="00907C24">
        <w:t xml:space="preserve">s compound in excess of the amount allowed for </w:t>
      </w:r>
      <w:r>
        <w:t>the</w:t>
      </w:r>
      <w:r w:rsidRPr="00907C24">
        <w:t xml:space="preserve"> product under </w:t>
      </w:r>
      <w:r>
        <w:t xml:space="preserve">subsection a. of </w:t>
      </w:r>
      <w:r w:rsidRPr="00907C24">
        <w:t>this section.</w:t>
      </w:r>
    </w:p>
    <w:p w:rsidR="00AA124B" w:rsidRPr="00907C24" w:rsidRDefault="00AA124B" w:rsidP="00AA124B"/>
    <w:p w:rsidR="00AA124B" w:rsidRDefault="00AA124B" w:rsidP="00AA124B">
      <w:pPr>
        <w:tabs>
          <w:tab w:val="left" w:pos="1080"/>
        </w:tabs>
      </w:pPr>
      <w:r>
        <w:tab/>
        <w:t>4</w:t>
      </w:r>
      <w:r w:rsidRPr="004B2DEC">
        <w:t>.</w:t>
      </w:r>
      <w:r w:rsidRPr="004B2DEC">
        <w:tab/>
        <w:t xml:space="preserve">A person who violates </w:t>
      </w:r>
      <w:r>
        <w:t xml:space="preserve">any provision of </w:t>
      </w:r>
      <w:r w:rsidRPr="004B2DEC">
        <w:t>this act shall be subject to a</w:t>
      </w:r>
      <w:r>
        <w:t xml:space="preserve"> civil penalty of not less than $</w:t>
      </w:r>
      <w:r w:rsidRPr="004B2DEC">
        <w:t>50</w:t>
      </w:r>
      <w:r>
        <w:t>0</w:t>
      </w:r>
      <w:r w:rsidRPr="004B2DEC">
        <w:t xml:space="preserve"> nor more than $</w:t>
      </w:r>
      <w:r>
        <w:t>1,0</w:t>
      </w:r>
      <w:r w:rsidRPr="004B2DEC">
        <w:t xml:space="preserve">00 for each offense, </w:t>
      </w:r>
      <w:r>
        <w:t>to be collected in a civil action by summary proceeding under the “Penalty Enforcement Law of 1999,” P.L.1999, c.274 (C.2A:58-10 et seq.).</w:t>
      </w:r>
      <w:r w:rsidRPr="00665E52">
        <w:t xml:space="preserve"> If the violation is of a continuing nature, each day during which it continues shall constitute an additional,</w:t>
      </w:r>
      <w:r>
        <w:t xml:space="preserve"> separate and distinct offense.  </w:t>
      </w:r>
    </w:p>
    <w:p w:rsidR="00AA124B" w:rsidRDefault="00AA124B" w:rsidP="00AA124B">
      <w:pPr>
        <w:tabs>
          <w:tab w:val="left" w:pos="1080"/>
        </w:tabs>
      </w:pPr>
      <w:r>
        <w:tab/>
      </w:r>
      <w:r w:rsidRPr="00665E52">
        <w:t>The Superior Court and the municipal court</w:t>
      </w:r>
      <w:r>
        <w:t>, as appropriate,</w:t>
      </w:r>
      <w:r w:rsidRPr="00665E52">
        <w:t xml:space="preserve"> shall have jurisdiction to</w:t>
      </w:r>
      <w:r>
        <w:t xml:space="preserve"> enforce the provisions of the “Penalty Enforcement Law of 1999” pursuant to this s</w:t>
      </w:r>
      <w:r w:rsidRPr="00665E52">
        <w:t>ection.</w:t>
      </w:r>
    </w:p>
    <w:p w:rsidR="00AA124B" w:rsidRPr="004B2DEC" w:rsidRDefault="00AA124B" w:rsidP="00AA124B"/>
    <w:p w:rsidR="00AA124B" w:rsidRDefault="00AA124B" w:rsidP="00AA124B">
      <w:pPr>
        <w:tabs>
          <w:tab w:val="left" w:pos="1080"/>
        </w:tabs>
      </w:pPr>
      <w:r>
        <w:tab/>
        <w:t>5.</w:t>
      </w:r>
      <w:r>
        <w:tab/>
        <w:t>The department may adopt rules and regulations, pursuant to the “Administrative Procedure Act,” P.L.1968, c.410 (C.52:14B-1 et seq.), to require each</w:t>
      </w:r>
      <w:r w:rsidRPr="004B2DEC">
        <w:t xml:space="preserve"> manufacturer of household cleansing products distributed, sold, or offered for sale in the State </w:t>
      </w:r>
      <w:r>
        <w:t>to</w:t>
      </w:r>
      <w:r w:rsidRPr="004B2DEC">
        <w:t xml:space="preserve"> submit, for the public record</w:t>
      </w:r>
      <w:r>
        <w:t xml:space="preserve"> and on</w:t>
      </w:r>
      <w:r w:rsidRPr="004B2DEC">
        <w:t xml:space="preserve"> a form prescribed by the department</w:t>
      </w:r>
      <w:r>
        <w:t>,</w:t>
      </w:r>
      <w:r w:rsidRPr="004B2DEC">
        <w:t xml:space="preserve"> information regarding such products</w:t>
      </w:r>
      <w:r>
        <w:t>,</w:t>
      </w:r>
      <w:r w:rsidRPr="004B2DEC">
        <w:t xml:space="preserve"> includ</w:t>
      </w:r>
      <w:r>
        <w:t>ing</w:t>
      </w:r>
      <w:r w:rsidRPr="004B2DEC">
        <w:t xml:space="preserve"> the nature and extent of investigations and research performed by the manufacturer concerning the effects of the products on hu</w:t>
      </w:r>
      <w:r>
        <w:t>man health and the environment. Any</w:t>
      </w:r>
      <w:r w:rsidRPr="004B2DEC">
        <w:t xml:space="preserve"> information submitted by a manufacturer</w:t>
      </w:r>
      <w:r>
        <w:t xml:space="preserve"> pursuant to these rules and regulations </w:t>
      </w:r>
      <w:r w:rsidRPr="004B2DEC">
        <w:t xml:space="preserve">shall be </w:t>
      </w:r>
      <w:r>
        <w:t xml:space="preserve">made </w:t>
      </w:r>
      <w:r w:rsidRPr="004B2DEC">
        <w:t xml:space="preserve">available to the public and posted on the department’s Internet website, except for those portions </w:t>
      </w:r>
      <w:r>
        <w:t xml:space="preserve">the disclosure of which </w:t>
      </w:r>
      <w:r w:rsidRPr="004B2DEC">
        <w:t xml:space="preserve">would be seriously </w:t>
      </w:r>
      <w:r w:rsidRPr="004B2DEC">
        <w:lastRenderedPageBreak/>
        <w:t>prejudicial to the manufacturer’s legitimate interest in</w:t>
      </w:r>
      <w:r>
        <w:t xml:space="preserve"> protecting</w:t>
      </w:r>
      <w:r w:rsidRPr="004B2DEC">
        <w:t xml:space="preserve"> trade secrets and economics of operation</w:t>
      </w:r>
      <w:r>
        <w:t>, as determined by the manufacturer subject to the approval of the commissioner</w:t>
      </w:r>
      <w:r w:rsidRPr="004B2DEC">
        <w:t>.</w:t>
      </w:r>
    </w:p>
    <w:p w:rsidR="00AA124B" w:rsidRPr="00D71D68" w:rsidRDefault="00AA124B" w:rsidP="00AA124B">
      <w:pPr>
        <w:tabs>
          <w:tab w:val="left" w:pos="1080"/>
        </w:tabs>
      </w:pPr>
    </w:p>
    <w:p w:rsidR="00AA124B" w:rsidRDefault="00AA124B" w:rsidP="00AA124B">
      <w:r w:rsidRPr="004B2DEC">
        <w:tab/>
      </w:r>
      <w:r>
        <w:t>6</w:t>
      </w:r>
      <w:r w:rsidRPr="004B2DEC">
        <w:t>.</w:t>
      </w:r>
      <w:r w:rsidRPr="004B2DEC">
        <w:tab/>
        <w:t>The Department of Environmental Protection shall adopt, pursuant</w:t>
      </w:r>
      <w:r>
        <w:t xml:space="preserve"> to the “Administrative Procedure Act,” P.L.1968, c.410 (C.52:14B-1 et seq.), rules and </w:t>
      </w:r>
      <w:r w:rsidRPr="00B3152D">
        <w:t xml:space="preserve">regulations </w:t>
      </w:r>
      <w:r>
        <w:t>for the purposes of implementing this act.</w:t>
      </w:r>
    </w:p>
    <w:p w:rsidR="00AA124B" w:rsidRDefault="00AA124B" w:rsidP="00AA124B"/>
    <w:p w:rsidR="00AA124B" w:rsidRDefault="00AA124B" w:rsidP="00AA124B">
      <w:pPr>
        <w:rPr>
          <w:rFonts w:ascii="TimesNewRoman" w:hAnsi="TimesNewRoman" w:cs="TimesNewRoman"/>
          <w:spacing w:val="0"/>
        </w:rPr>
      </w:pPr>
      <w:r>
        <w:tab/>
        <w:t>7.</w:t>
      </w:r>
      <w:r>
        <w:tab/>
        <w:t xml:space="preserve">Sections 5 and 6 of this act shall take effect immediately and the remainder of this act shall take effect one year after the date of enactment, but the Commissioner of Environmental Protection may take such anticipatory </w:t>
      </w:r>
      <w:r>
        <w:rPr>
          <w:rFonts w:ascii="TimesNewRoman" w:hAnsi="TimesNewRoman" w:cs="TimesNewRoman"/>
          <w:spacing w:val="0"/>
        </w:rPr>
        <w:t>administrative action in advance thereof as shall be necessary for the implementation of this act.</w:t>
      </w:r>
    </w:p>
    <w:p w:rsidR="00AA124B" w:rsidRDefault="00AA124B" w:rsidP="00AA124B"/>
    <w:p w:rsidR="00AA124B" w:rsidRPr="00CE7BD8" w:rsidRDefault="00AA124B" w:rsidP="00AA124B"/>
    <w:p w:rsidR="00AA124B" w:rsidRPr="00AA7880" w:rsidRDefault="00AA124B" w:rsidP="00AA124B">
      <w:pPr>
        <w:jc w:val="center"/>
      </w:pPr>
      <w:r w:rsidRPr="00D71D68">
        <w:t>STATEMENT</w:t>
      </w:r>
    </w:p>
    <w:p w:rsidR="00AA124B" w:rsidRDefault="00AA124B" w:rsidP="00AA124B"/>
    <w:p w:rsidR="00AA124B" w:rsidRDefault="00AA124B" w:rsidP="00AA124B">
      <w:r>
        <w:tab/>
        <w:t xml:space="preserve">This bill would restrict the amount of phosphorus in </w:t>
      </w:r>
      <w:r w:rsidRPr="00B100D0">
        <w:t>household cleansing product</w:t>
      </w:r>
      <w:r>
        <w:t>s and require the labeling of certain ingredients, such as phosphorus, in household cleansing products.</w:t>
      </w:r>
    </w:p>
    <w:p w:rsidR="00AA124B" w:rsidRDefault="00AA124B" w:rsidP="00AA124B">
      <w:r>
        <w:tab/>
        <w:t>The bill would prohibit the distribution</w:t>
      </w:r>
      <w:r w:rsidRPr="00A00A92">
        <w:t>, sell</w:t>
      </w:r>
      <w:r>
        <w:t>ing</w:t>
      </w:r>
      <w:r w:rsidRPr="00A00A92">
        <w:t xml:space="preserve">, </w:t>
      </w:r>
      <w:r w:rsidRPr="00B100D0">
        <w:t>or offer</w:t>
      </w:r>
      <w:r>
        <w:t>ing</w:t>
      </w:r>
      <w:r w:rsidRPr="00B100D0">
        <w:t xml:space="preserve"> for sale </w:t>
      </w:r>
      <w:r>
        <w:t xml:space="preserve">of any </w:t>
      </w:r>
      <w:r w:rsidRPr="00B100D0">
        <w:t xml:space="preserve">household cleansing product unless its wrapper or container </w:t>
      </w:r>
      <w:r>
        <w:t>is</w:t>
      </w:r>
      <w:r w:rsidRPr="00B100D0">
        <w:t xml:space="preserve"> labeled</w:t>
      </w:r>
      <w:r>
        <w:t xml:space="preserve"> to identify the weight of each ingredient the Commissioner of Environmental Protections determines may adversely affect human health or the environment.  The bill would also generally prohibit any household cleansing product from being distributed, sold, or offered for sale in the State if it contains a phosphorus compound other than trace concentrations.  However, a household cleansing product could be distributed, sold, or offered for sale in the State if it contains a phosphorus compound not more than: 0.5% by weight, for a product used in dishwashers; and 8.7% by weight for a product used in food and beverage processing equipment and dairy equipment.  A person could </w:t>
      </w:r>
      <w:r w:rsidRPr="00A00A92">
        <w:t xml:space="preserve">distribute, sell, </w:t>
      </w:r>
      <w:r w:rsidRPr="00B100D0">
        <w:t>or offer for sale</w:t>
      </w:r>
      <w:r w:rsidRPr="00907C24">
        <w:t xml:space="preserve"> existing stock of household cleansing products only for a period of up to one year beyond the</w:t>
      </w:r>
      <w:r>
        <w:t xml:space="preserve"> </w:t>
      </w:r>
      <w:r w:rsidRPr="00907C24">
        <w:t xml:space="preserve">date of </w:t>
      </w:r>
      <w:r>
        <w:t xml:space="preserve">enactment of </w:t>
      </w:r>
      <w:r w:rsidRPr="00907C24">
        <w:t xml:space="preserve">this </w:t>
      </w:r>
      <w:r>
        <w:t>bill into law.</w:t>
      </w:r>
    </w:p>
    <w:p w:rsidR="00AA124B" w:rsidRDefault="00AA124B" w:rsidP="00AA124B">
      <w:r>
        <w:tab/>
      </w:r>
      <w:r w:rsidRPr="00907C24">
        <w:t xml:space="preserve">A person who violates </w:t>
      </w:r>
      <w:r>
        <w:t>the labeling requirement or sale restrictions, set forth in section 2 or 3 of the bill, would</w:t>
      </w:r>
      <w:r w:rsidRPr="00907C24">
        <w:t xml:space="preserve"> be subject </w:t>
      </w:r>
      <w:r>
        <w:t>to a penalty of not less than $</w:t>
      </w:r>
      <w:r w:rsidRPr="00907C24">
        <w:t>5</w:t>
      </w:r>
      <w:r>
        <w:t>0</w:t>
      </w:r>
      <w:r w:rsidRPr="00907C24">
        <w:t>0 nor m</w:t>
      </w:r>
      <w:r>
        <w:t xml:space="preserve">ore than $1,000 for each offense.  </w:t>
      </w:r>
      <w:r w:rsidRPr="00907C24">
        <w:t xml:space="preserve">If the violation is of a continuing nature, each day during which it continues </w:t>
      </w:r>
      <w:r>
        <w:t>would constitute</w:t>
      </w:r>
      <w:r w:rsidRPr="00907C24">
        <w:t xml:space="preserve"> an additional, separate, and distinct offense.</w:t>
      </w:r>
    </w:p>
    <w:p w:rsidR="00AA124B" w:rsidRPr="00907C24" w:rsidRDefault="00AA124B" w:rsidP="00AA124B">
      <w:r>
        <w:tab/>
        <w:t>Under the bill, the D</w:t>
      </w:r>
      <w:r w:rsidRPr="00907C24">
        <w:t>epartment</w:t>
      </w:r>
      <w:r>
        <w:t xml:space="preserve"> of Environmental Protection</w:t>
      </w:r>
      <w:r w:rsidRPr="00907C24">
        <w:t xml:space="preserve"> </w:t>
      </w:r>
      <w:r>
        <w:t>(DEP) may adopt rules and regulations to require manufacturers of household cleansing products to submit certain information to the DEP, which would also be posted on the DEP website.</w:t>
      </w:r>
    </w:p>
    <w:p w:rsidR="00AA124B" w:rsidRPr="00E7752C" w:rsidRDefault="00AA124B" w:rsidP="00AA124B">
      <w:r>
        <w:lastRenderedPageBreak/>
        <w:tab/>
      </w:r>
      <w:r w:rsidRPr="005052CA">
        <w:t>A number of states have taken action to restrict the amount of phosphorus in household cleaning products, and at least 17 states restrict phosphorus in dishwashing detergents.</w:t>
      </w:r>
    </w:p>
    <w:sectPr w:rsidR="00AA124B" w:rsidRPr="00E7752C" w:rsidSect="005918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796" w:rsidRDefault="00236796">
      <w:r>
        <w:separator/>
      </w:r>
    </w:p>
  </w:endnote>
  <w:endnote w:type="continuationSeparator" w:id="0">
    <w:p w:rsidR="00236796" w:rsidRDefault="00236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796" w:rsidRDefault="00236796">
      <w:r>
        <w:separator/>
      </w:r>
    </w:p>
  </w:footnote>
  <w:footnote w:type="continuationSeparator" w:id="0">
    <w:p w:rsidR="00236796" w:rsidRDefault="00236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21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18A7" w:rsidRDefault="005918A7" w:rsidP="005918A7">
    <w:pPr>
      <w:pStyle w:val="bpuHeadSpon"/>
    </w:pPr>
    <w:r w:rsidRPr="005918A7">
      <w:rPr>
        <w:rStyle w:val="bpuHeadSponChar"/>
      </w:rPr>
      <w:t>A460</w:t>
    </w:r>
    <w:r>
      <w:t xml:space="preserve"> CATALANO, MCGUCKIN</w:t>
    </w:r>
  </w:p>
  <w:p w:rsidR="005918A7" w:rsidRDefault="005918A7" w:rsidP="005918A7">
    <w:pPr>
      <w:pStyle w:val="bpuHeadSpon"/>
    </w:pPr>
    <w:r>
      <w:fldChar w:fldCharType="begin"/>
    </w:r>
    <w:r>
      <w:instrText xml:space="preserve"> PAGE  \* MERGEFORMAT </w:instrText>
    </w:r>
    <w:r>
      <w:fldChar w:fldCharType="separate"/>
    </w:r>
    <w:r w:rsidR="00C2212A">
      <w:rPr>
        <w:noProof/>
      </w:rPr>
      <w:t>5</w:t>
    </w:r>
    <w:r>
      <w:fldChar w:fldCharType="end"/>
    </w:r>
  </w:p>
  <w:p w:rsidR="005918A7" w:rsidRPr="00AF575C" w:rsidRDefault="005918A7" w:rsidP="005918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18A7" w:rsidRDefault="005918A7" w:rsidP="005918A7">
    <w:pPr>
      <w:pStyle w:val="bpuHeadSpon"/>
    </w:pPr>
    <w:r w:rsidRPr="005918A7">
      <w:rPr>
        <w:rStyle w:val="bpuHeadSponChar"/>
      </w:rPr>
      <w:t>A460</w:t>
    </w:r>
    <w:r>
      <w:t xml:space="preserve"> CATALANO, MCGUCKIN</w:t>
    </w:r>
  </w:p>
  <w:p w:rsidR="005918A7" w:rsidRDefault="005918A7" w:rsidP="005918A7">
    <w:pPr>
      <w:pStyle w:val="bpuHeadSpon"/>
    </w:pPr>
    <w:r>
      <w:fldChar w:fldCharType="begin"/>
    </w:r>
    <w:r>
      <w:instrText xml:space="preserve"> PAGE  \* MERGEFORMAT </w:instrText>
    </w:r>
    <w:r>
      <w:fldChar w:fldCharType="separate"/>
    </w:r>
    <w:r w:rsidR="00C2212A">
      <w:rPr>
        <w:noProof/>
      </w:rPr>
      <w:t>2</w:t>
    </w:r>
    <w:r>
      <w:fldChar w:fldCharType="end"/>
    </w:r>
  </w:p>
  <w:p w:rsidR="005918A7" w:rsidRDefault="005918A7" w:rsidP="005918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F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796"/>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91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8A7"/>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45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24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62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12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55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F8E235-4EBA-4ED9-A1EE-E9AFC61C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E05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55E"/>
    <w:rPr>
      <w:rFonts w:ascii="Segoe UI" w:hAnsi="Segoe UI" w:cs="Segoe UI"/>
      <w:spacing w:val="4"/>
      <w:sz w:val="18"/>
      <w:szCs w:val="18"/>
    </w:rPr>
  </w:style>
  <w:style w:type="character" w:styleId="LineNumber">
    <w:name w:val="line number"/>
    <w:basedOn w:val="DefaultParagraphFont"/>
    <w:semiHidden/>
    <w:unhideWhenUsed/>
    <w:rsid w:val="00591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DFE00-1EB2-4B55-B8D8-1AF4B6B0E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1243</Words>
  <Characters>6836</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A460</vt:lpstr>
    </vt:vector>
  </TitlesOfParts>
  <Manager>R225</Manager>
  <Company>OFFICE of LEGISLATIVE SERVICES</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dc:title>
  <dc:creator>Assemblyman  CATALANO, Assemblyman  MCGUCKIN</dc:creator>
  <cp:keywords>A460|5|ER |227|0|0|!|0|</cp:keywords>
  <dc:description>PREFILED 2020</dc:description>
  <cp:lastModifiedBy>Siracusa, Nicole</cp:lastModifiedBy>
  <cp:revision>2</cp:revision>
  <cp:lastPrinted>2019-12-06T19:45:00Z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