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0F0" w:rsidRDefault="006750F0" w:rsidP="006750F0">
      <w:pPr>
        <w:pStyle w:val="bpuBill"/>
      </w:pPr>
      <w:bookmarkStart w:id="0" w:name="bpuFrontPg"/>
      <w:bookmarkStart w:id="1" w:name="_GoBack"/>
      <w:bookmarkEnd w:id="0"/>
      <w:bookmarkEnd w:id="1"/>
      <w:r>
        <w:t xml:space="preserve">ASSEMBLY, No. 501 </w:t>
      </w:r>
    </w:p>
    <w:p w:rsidR="006750F0" w:rsidRPr="006750F0" w:rsidRDefault="006750F0" w:rsidP="006750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904" r:id="rId8"/>
        </w:object>
      </w:r>
    </w:p>
    <w:p w:rsidR="006750F0" w:rsidRDefault="006750F0" w:rsidP="006750F0">
      <w:pPr>
        <w:pStyle w:val="bpuState"/>
      </w:pPr>
      <w:r>
        <w:t>STATE OF NEW JERSEY</w:t>
      </w:r>
    </w:p>
    <w:p w:rsidR="006750F0" w:rsidRDefault="006750F0" w:rsidP="006750F0">
      <w:pPr>
        <w:pStyle w:val="bpuLegislature"/>
      </w:pPr>
      <w:r>
        <w:t>219th LEGISLATURE</w:t>
      </w:r>
    </w:p>
    <w:p w:rsidR="006750F0" w:rsidRDefault="006750F0" w:rsidP="006750F0">
      <w:pPr>
        <w:pStyle w:val="bpuWpGraphic"/>
      </w:pPr>
      <w:r>
        <w:object w:dxaOrig="8985" w:dyaOrig="255">
          <v:shape id="_x0000_i1026" type="#_x0000_t75" style="width:6in;height:12pt" o:ole="">
            <v:imagedata r:id="rId7" o:title=""/>
          </v:shape>
          <o:OLEObject Type="Embed" ProgID="WPWin6.1" ShapeID="_x0000_i1026" DrawAspect="Content" ObjectID="_1637669905" r:id="rId9"/>
        </w:object>
      </w:r>
      <w:r>
        <w:t xml:space="preserve">  </w:t>
      </w:r>
    </w:p>
    <w:p w:rsidR="006750F0" w:rsidRDefault="006750F0" w:rsidP="006750F0">
      <w:pPr>
        <w:pStyle w:val="bpuIntro"/>
      </w:pPr>
      <w:r>
        <w:t>PRE-FILED FOR INTRODUCTION IN THE 2020 SESSION</w:t>
      </w:r>
    </w:p>
    <w:p w:rsidR="006750F0" w:rsidRDefault="006750F0" w:rsidP="006750F0">
      <w:pPr>
        <w:pStyle w:val="bpuIntro"/>
      </w:pPr>
    </w:p>
    <w:p w:rsidR="006750F0" w:rsidRDefault="006750F0" w:rsidP="006750F0">
      <w:pPr>
        <w:pStyle w:val="bpuIntro"/>
        <w:sectPr w:rsidR="006750F0" w:rsidSect="006750F0">
          <w:headerReference w:type="even" r:id="rId10"/>
          <w:headerReference w:type="default" r:id="rId11"/>
          <w:pgSz w:w="12240" w:h="20160" w:code="5"/>
          <w:pgMar w:top="2160" w:right="1440" w:bottom="1440" w:left="1440" w:header="720" w:footer="720" w:gutter="0"/>
          <w:pgNumType w:start="1"/>
          <w:cols w:space="720"/>
          <w:docGrid w:linePitch="360"/>
        </w:sectPr>
      </w:pPr>
    </w:p>
    <w:p w:rsidR="006750F0" w:rsidRDefault="006750F0" w:rsidP="006750F0">
      <w:pPr>
        <w:pStyle w:val="bpuIntro"/>
      </w:pPr>
    </w:p>
    <w:p w:rsidR="006750F0" w:rsidRDefault="006750F0" w:rsidP="006750F0">
      <w:pPr>
        <w:pStyle w:val="bpuSponsor"/>
      </w:pPr>
      <w:r>
        <w:t>Sponsored by:</w:t>
      </w:r>
    </w:p>
    <w:p w:rsidR="006750F0" w:rsidRDefault="006750F0" w:rsidP="006750F0">
      <w:pPr>
        <w:pStyle w:val="bpuSponsor"/>
      </w:pPr>
      <w:r>
        <w:t>Assemblyman  JAY WEBBER</w:t>
      </w:r>
    </w:p>
    <w:p w:rsidR="006750F0" w:rsidRDefault="006750F0" w:rsidP="006750F0">
      <w:pPr>
        <w:pStyle w:val="bpuSponsor"/>
      </w:pPr>
      <w:r>
        <w:t>District 26 (Essex, Morris and Passaic)</w:t>
      </w:r>
    </w:p>
    <w:p w:rsidR="006750F0" w:rsidRDefault="006750F0" w:rsidP="006750F0">
      <w:pPr>
        <w:pStyle w:val="bpuSponsor"/>
      </w:pPr>
    </w:p>
    <w:p w:rsidR="006750F0" w:rsidRDefault="006750F0" w:rsidP="006750F0">
      <w:pPr>
        <w:pStyle w:val="bpuSponsor"/>
      </w:pPr>
      <w:r>
        <w:t>Co-Sponsored by:</w:t>
      </w:r>
    </w:p>
    <w:p w:rsidR="006750F0" w:rsidRPr="006750F0" w:rsidRDefault="006750F0" w:rsidP="006750F0">
      <w:pPr>
        <w:pStyle w:val="bpuSponsor"/>
      </w:pPr>
      <w:r w:rsidRPr="006750F0">
        <w:t xml:space="preserve">Assemblywoman </w:t>
      </w:r>
      <w:proofErr w:type="spellStart"/>
      <w:r w:rsidRPr="006750F0">
        <w:t>B.DeCroce</w:t>
      </w:r>
      <w:proofErr w:type="spellEnd"/>
    </w:p>
    <w:p w:rsidR="006750F0" w:rsidRDefault="006750F0" w:rsidP="006750F0">
      <w:pPr>
        <w:pStyle w:val="bpuSponsor"/>
      </w:pPr>
    </w:p>
    <w:p w:rsidR="006750F0" w:rsidRDefault="006750F0" w:rsidP="006750F0">
      <w:pPr>
        <w:pStyle w:val="bpuSponsor"/>
      </w:pPr>
    </w:p>
    <w:p w:rsidR="006750F0" w:rsidRDefault="006750F0" w:rsidP="006750F0"/>
    <w:p w:rsidR="006750F0" w:rsidRPr="006750F0" w:rsidRDefault="006750F0" w:rsidP="006750F0"/>
    <w:p w:rsidR="006750F0" w:rsidRDefault="006750F0" w:rsidP="006750F0">
      <w:pPr>
        <w:pStyle w:val="bpuSponsor"/>
      </w:pPr>
      <w:r>
        <w:t>SYNOPSIS</w:t>
      </w:r>
    </w:p>
    <w:p w:rsidR="006750F0" w:rsidRDefault="006750F0" w:rsidP="006750F0">
      <w:pPr>
        <w:pStyle w:val="bpuNormText"/>
      </w:pPr>
      <w:r>
        <w:tab/>
        <w:t xml:space="preserve">Requires municipalities comprised within regional school districts to share certain payments received in lieu of taxes with counties and regional school districts. </w:t>
      </w:r>
    </w:p>
    <w:p w:rsidR="006750F0" w:rsidRDefault="006750F0" w:rsidP="006750F0">
      <w:pPr>
        <w:pStyle w:val="bpuNormText"/>
      </w:pPr>
    </w:p>
    <w:p w:rsidR="006750F0" w:rsidRDefault="006750F0" w:rsidP="006750F0">
      <w:pPr>
        <w:pStyle w:val="bpuSponsor"/>
      </w:pPr>
      <w:r>
        <w:t xml:space="preserve">CURRENT VERSION OF TEXT </w:t>
      </w:r>
    </w:p>
    <w:p w:rsidR="006750F0" w:rsidRDefault="006750F0" w:rsidP="006750F0">
      <w:pPr>
        <w:pStyle w:val="bpuNormText"/>
      </w:pPr>
      <w:r>
        <w:tab/>
        <w:t>Introduced Pending Technical Review by Legislative Counsel.</w:t>
      </w:r>
    </w:p>
    <w:p w:rsidR="006750F0" w:rsidRDefault="006750F0" w:rsidP="006750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50F0" w:rsidRDefault="006750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50F0" w:rsidSect="006750F0">
          <w:type w:val="continuous"/>
          <w:pgSz w:w="12240" w:h="20160" w:code="5"/>
          <w:pgMar w:top="2160" w:right="2275" w:bottom="1440" w:left="2275" w:header="72" w:footer="720" w:gutter="0"/>
          <w:pgNumType w:start="1"/>
          <w:cols w:space="720"/>
          <w:docGrid w:linePitch="360"/>
        </w:sectPr>
      </w:pPr>
    </w:p>
    <w:p w:rsidR="00DE38BB" w:rsidRPr="00677316" w:rsidRDefault="00DE38BB" w:rsidP="00DE38BB">
      <w:pPr>
        <w:pStyle w:val="HangingAnAct"/>
        <w:rPr>
          <w:rStyle w:val="HangingAnActChar"/>
        </w:rPr>
      </w:pPr>
      <w:r w:rsidRPr="00DE38BB">
        <w:rPr>
          <w:rStyle w:val="BillHead"/>
        </w:rPr>
        <w:lastRenderedPageBreak/>
        <w:t>An Act</w:t>
      </w:r>
      <w:r w:rsidRPr="006B7FA7">
        <w:rPr>
          <w:rStyle w:val="HangingAnActChar"/>
        </w:rPr>
        <w:t xml:space="preserve"> </w:t>
      </w:r>
      <w:r>
        <w:t>concerning long-term property tax exemptions and amending P.L.1991, c.431.</w:t>
      </w:r>
    </w:p>
    <w:p w:rsidR="00DE38BB" w:rsidRPr="00D71D68" w:rsidRDefault="00DE38BB" w:rsidP="00DE38BB"/>
    <w:p w:rsidR="00DE38BB" w:rsidRPr="00AA7880" w:rsidRDefault="00DE38BB" w:rsidP="00DE38BB">
      <w:r>
        <w:tab/>
      </w:r>
      <w:r>
        <w:rPr>
          <w:rStyle w:val="BillHeading2"/>
        </w:rPr>
        <w:t xml:space="preserve">Be It Enacted </w:t>
      </w:r>
      <w:r>
        <w:rPr>
          <w:rStyle w:val="BillLanguage"/>
        </w:rPr>
        <w:t>by the Senate and General Assembly of the State of New Jersey:</w:t>
      </w:r>
    </w:p>
    <w:p w:rsidR="00DE38BB" w:rsidRDefault="00DE38BB" w:rsidP="00DE38BB"/>
    <w:p w:rsidR="00DE38BB" w:rsidRDefault="00DE38BB" w:rsidP="00DE38BB">
      <w:r>
        <w:tab/>
        <w:t>1.</w:t>
      </w:r>
      <w:r>
        <w:tab/>
        <w:t>Section 12 of P.L.</w:t>
      </w:r>
      <w:r w:rsidRPr="00420166">
        <w:t>1991, c.431</w:t>
      </w:r>
      <w:r>
        <w:t xml:space="preserve"> (C.40A:20-12) is amended to read as follows:</w:t>
      </w:r>
    </w:p>
    <w:p w:rsidR="00DE38BB" w:rsidRDefault="00DE38BB" w:rsidP="00DE38BB">
      <w:r>
        <w:tab/>
        <w:t>12.</w:t>
      </w:r>
      <w:r>
        <w:tab/>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DE38BB" w:rsidRDefault="00DE38BB" w:rsidP="00DE38BB">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DE38BB" w:rsidRDefault="00DE38BB" w:rsidP="00DE38BB">
      <w:r>
        <w:tab/>
        <w:t xml:space="preserve">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w:t>
      </w:r>
      <w:r w:rsidR="00D20385">
        <w:br w:type="page"/>
      </w:r>
      <w:r>
        <w:lastRenderedPageBreak/>
        <w:t>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DE38BB" w:rsidRDefault="00DE38BB" w:rsidP="00DE38BB">
      <w:r>
        <w:tab/>
        <w:t>a.</w:t>
      </w:r>
      <w:r>
        <w:tab/>
        <w:t>The duration of the exemption for urban renewal entities shall be as follows: for all projects, a term of not more than 30 years from the completion of the entire project, or unit of the project if the project is undertaken in units, or not more than 35 years from the execution of the financial agreement between the municipality and the urban renewal entity.</w:t>
      </w:r>
    </w:p>
    <w:p w:rsidR="00DE38BB" w:rsidRDefault="00DE38BB" w:rsidP="00DE38BB">
      <w:r>
        <w:tab/>
        <w:t>b.</w:t>
      </w:r>
      <w:r>
        <w:tab/>
        <w:t xml:space="preserve">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w:t>
      </w:r>
      <w:r w:rsidR="0075531B">
        <w:t xml:space="preserve"> </w:t>
      </w:r>
      <w:r>
        <w:t>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DE38BB" w:rsidRDefault="00DE38BB" w:rsidP="00DE38BB">
      <w:r>
        <w:tab/>
        <w:t>(1)</w:t>
      </w:r>
      <w:r>
        <w:tab/>
        <w:t>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15% in the case of a low and moderate income housing project, nor less than 10% in the case of all other projects.</w:t>
      </w:r>
    </w:p>
    <w:p w:rsidR="00DE38BB" w:rsidRDefault="00DE38BB" w:rsidP="00DE38BB">
      <w:r>
        <w:tab/>
        <w:t>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2% in the case of a low and moderate income housing project, and shall not be less than 2% in the case of all other projects.</w:t>
      </w:r>
    </w:p>
    <w:p w:rsidR="00DE38BB" w:rsidRDefault="00DE38BB" w:rsidP="00DE38BB">
      <w:r>
        <w:tab/>
        <w:t>(2)</w:t>
      </w:r>
      <w:r>
        <w:tab/>
        <w:t xml:space="preserve">In either case, the financial agreement shall establish a </w:t>
      </w:r>
      <w:r w:rsidR="001D2BBB">
        <w:br w:type="page"/>
      </w:r>
      <w:r>
        <w:lastRenderedPageBreak/>
        <w:t xml:space="preserve">schedule of annual service charges to be paid over the term of the exemption period, which shall be in stages as follows:  </w:t>
      </w:r>
    </w:p>
    <w:p w:rsidR="00DE38BB" w:rsidRDefault="00DE38BB" w:rsidP="00DE38BB">
      <w:r>
        <w:tab/>
        <w:t>(a)</w:t>
      </w:r>
      <w:r>
        <w:tab/>
        <w:t xml:space="preserve">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  </w:t>
      </w:r>
    </w:p>
    <w:p w:rsidR="00DE38BB" w:rsidRDefault="00DE38BB" w:rsidP="00DE38BB">
      <w:r>
        <w:tab/>
        <w:t>(b)</w:t>
      </w:r>
      <w:r>
        <w:tab/>
        <w:t xml:space="preserve">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20% of the amount of taxes otherwise due on the value of the land and improvements, whichever shall be greater;  </w:t>
      </w:r>
    </w:p>
    <w:p w:rsidR="00DE38BB" w:rsidRDefault="00DE38BB" w:rsidP="00DE38BB">
      <w:r>
        <w:tab/>
        <w:t>(c)</w:t>
      </w:r>
      <w:r>
        <w:tab/>
        <w:t>For the third stage of the exemption period, which shall not be less than one year nor more than six years, as specified in the financial agreement, an amount equal to either the amount determined pursuant to paragraph (1) of this subsection and section 11 of P.L.1991, c.431 (C.40A:20-11), or 40% of the amount of taxes otherwise due on the value of the land and improvements, whichever shall be greater;</w:t>
      </w:r>
    </w:p>
    <w:p w:rsidR="00DE38BB" w:rsidRDefault="00DE38BB" w:rsidP="00DE38BB">
      <w:r>
        <w:tab/>
        <w:t>(d)</w:t>
      </w:r>
      <w:r>
        <w:tab/>
        <w:t>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60% of the amount of taxes otherwise due on the value of the land and improvements, whichever shall be greater; and</w:t>
      </w:r>
    </w:p>
    <w:p w:rsidR="00DE38BB" w:rsidRDefault="00DE38BB" w:rsidP="00DE38BB">
      <w:r>
        <w:tab/>
        <w:t>(e)</w:t>
      </w:r>
      <w:r>
        <w:tab/>
        <w:t xml:space="preserve">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80% of the amount of taxes otherwise due on the value of the land and improvements, whichever shall be greater.  </w:t>
      </w:r>
    </w:p>
    <w:p w:rsidR="00DE38BB" w:rsidRDefault="00DE38BB" w:rsidP="00DE38BB">
      <w:r>
        <w:tab/>
        <w:t>If the financial agreement provides for an exemption period of less than 30 years from the completion of the entire project, or less than 35 years from the execution of the financial agreement, the financial agreement shall set forth a schedule of annual service charges for the exemption period which shall be based upon the minimum service charges and staged adjustments set forth in this section.</w:t>
      </w:r>
    </w:p>
    <w:p w:rsidR="00DE38BB" w:rsidRDefault="00DE38BB" w:rsidP="00DE38BB">
      <w:r>
        <w:tab/>
        <w:t xml:space="preserve">The annual service charge shall be paid to the municipality on a </w:t>
      </w:r>
      <w:r w:rsidR="001D2BBB">
        <w:br w:type="page"/>
      </w:r>
      <w:r>
        <w:lastRenderedPageBreak/>
        <w:t>quarterly basis in a manner consistent with the municipality's tax collection schedule.</w:t>
      </w:r>
    </w:p>
    <w:p w:rsidR="00DE38BB" w:rsidRPr="00BB34D3" w:rsidRDefault="00DE38BB" w:rsidP="00DE38BB">
      <w:pPr>
        <w:rPr>
          <w:u w:val="single"/>
        </w:rPr>
      </w:pPr>
      <w:r>
        <w:tab/>
      </w:r>
      <w:r w:rsidRPr="00BB34D3">
        <w:t xml:space="preserve">Each municipality which enters into a financial agreement on or after the effective date of P.L.2003, c.125 (C.40A:12A-4.1 et al.) shall remit </w:t>
      </w:r>
      <w:r w:rsidRPr="00BB34D3">
        <w:rPr>
          <w:u w:val="single"/>
        </w:rPr>
        <w:t>a portion of the annual service charge as follows:</w:t>
      </w:r>
    </w:p>
    <w:p w:rsidR="00DE38BB" w:rsidRPr="00BB34D3" w:rsidRDefault="00DE38BB" w:rsidP="00DE38BB">
      <w:r w:rsidRPr="00BB34D3">
        <w:tab/>
      </w:r>
      <w:r w:rsidR="00D20385">
        <w:rPr>
          <w:u w:val="single"/>
        </w:rPr>
        <w:t>(</w:t>
      </w:r>
      <w:proofErr w:type="spellStart"/>
      <w:r w:rsidR="00D20385">
        <w:rPr>
          <w:u w:val="single"/>
        </w:rPr>
        <w:t>i</w:t>
      </w:r>
      <w:proofErr w:type="spellEnd"/>
      <w:r w:rsidR="00D20385">
        <w:rPr>
          <w:u w:val="single"/>
        </w:rPr>
        <w:t>)</w:t>
      </w:r>
      <w:r w:rsidR="00D20385">
        <w:rPr>
          <w:u w:val="single"/>
        </w:rPr>
        <w:tab/>
      </w:r>
      <w:r w:rsidRPr="00BB34D3">
        <w:rPr>
          <w:u w:val="single"/>
        </w:rPr>
        <w:t>In a municipality not comprised within a regional school district, the municipality shall remit</w:t>
      </w:r>
      <w:r w:rsidRPr="00BB34D3">
        <w:t xml:space="preserve"> 5 percent of the annual service charge to the county upon receipt of that charge in accordance with the provisions of this section.</w:t>
      </w:r>
    </w:p>
    <w:p w:rsidR="00DE38BB" w:rsidRDefault="00DE38BB" w:rsidP="00DE38BB">
      <w:r w:rsidRPr="00BB34D3">
        <w:tab/>
      </w:r>
      <w:r w:rsidR="00D20385">
        <w:rPr>
          <w:u w:val="single"/>
        </w:rPr>
        <w:t>(ii)</w:t>
      </w:r>
      <w:r w:rsidR="00D20385">
        <w:rPr>
          <w:u w:val="single"/>
        </w:rPr>
        <w:tab/>
      </w:r>
      <w:r w:rsidRPr="00BB34D3">
        <w:rPr>
          <w:u w:val="single"/>
        </w:rPr>
        <w:t xml:space="preserve">In a municipality comprised within a regional school district, </w:t>
      </w:r>
      <w:r>
        <w:rPr>
          <w:u w:val="single"/>
        </w:rPr>
        <w:t xml:space="preserve">following </w:t>
      </w:r>
      <w:r w:rsidRPr="00AF07C8">
        <w:rPr>
          <w:u w:val="single"/>
        </w:rPr>
        <w:t>the effective date of P.L.    , c.   (pending before the Legislature as this bill)</w:t>
      </w:r>
      <w:r>
        <w:rPr>
          <w:u w:val="single"/>
        </w:rPr>
        <w:t xml:space="preserve">, </w:t>
      </w:r>
      <w:r w:rsidRPr="00BB34D3">
        <w:rPr>
          <w:u w:val="single"/>
        </w:rPr>
        <w:t>the municipality shall remit</w:t>
      </w:r>
      <w:r>
        <w:rPr>
          <w:u w:val="single"/>
        </w:rPr>
        <w:t xml:space="preserve"> </w:t>
      </w:r>
      <w:r w:rsidRPr="006F5BA2">
        <w:rPr>
          <w:u w:val="single"/>
        </w:rPr>
        <w:t>a percentage of the annu</w:t>
      </w:r>
      <w:r>
        <w:rPr>
          <w:u w:val="single"/>
        </w:rPr>
        <w:t>al service charge to the county</w:t>
      </w:r>
      <w:r w:rsidRPr="006F5BA2">
        <w:rPr>
          <w:u w:val="single"/>
        </w:rPr>
        <w:t xml:space="preserve"> and to the </w:t>
      </w:r>
      <w:r>
        <w:rPr>
          <w:u w:val="single"/>
        </w:rPr>
        <w:t xml:space="preserve">regional </w:t>
      </w:r>
      <w:r w:rsidRPr="006F5BA2">
        <w:rPr>
          <w:u w:val="single"/>
        </w:rPr>
        <w:t>school district immediately upon receipt of that charge, in proportion to the distribution of the amount raised by taxation in the taxing district to those entities, as displayed on the prior year’s tax bill pursuant to paragraph (1) of subsection b. of R.S.54:4-65.</w:t>
      </w:r>
    </w:p>
    <w:p w:rsidR="00DE38BB" w:rsidRDefault="00DE38BB" w:rsidP="00DE38BB">
      <w:r>
        <w:tab/>
        <w:t>Against the annual service charge the urban renewal entity shall be entitled to credit for the amount, without interest, of the real estate taxes on land paid by it in the last four preceding quarterly installments.</w:t>
      </w:r>
    </w:p>
    <w:p w:rsidR="00DE38BB" w:rsidRDefault="00DE38BB" w:rsidP="00DE38BB">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DE38BB" w:rsidRDefault="00DE38BB" w:rsidP="00DE38BB">
      <w:r>
        <w:tab/>
        <w:t>c.</w:t>
      </w:r>
      <w:r>
        <w:tab/>
        <w:t>All exemptions granted pursuant to the provisions of P.L.1991, c.431 (C.40A:20-1 et seq.) shall terminate at the time prescribed in the financial agreement.</w:t>
      </w:r>
    </w:p>
    <w:p w:rsidR="00DE38BB" w:rsidRDefault="00DE38BB" w:rsidP="00DE38BB">
      <w: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DE38BB" w:rsidRDefault="00DE38BB" w:rsidP="00DE38BB">
      <w:r>
        <w:t>(</w:t>
      </w:r>
      <w:proofErr w:type="spellStart"/>
      <w:r>
        <w:t>cf</w:t>
      </w:r>
      <w:proofErr w:type="spellEnd"/>
      <w:r>
        <w:t>: P.L.</w:t>
      </w:r>
      <w:r w:rsidRPr="00420166">
        <w:t>2015, c.95, s.29</w:t>
      </w:r>
      <w:r>
        <w:t>)</w:t>
      </w:r>
    </w:p>
    <w:p w:rsidR="00DE38BB" w:rsidRPr="00D71D68" w:rsidRDefault="00DE38BB" w:rsidP="00DE38BB"/>
    <w:p w:rsidR="00DE38BB" w:rsidRDefault="00D20385" w:rsidP="00DE38BB">
      <w:r>
        <w:tab/>
      </w:r>
      <w:r w:rsidR="00DE38BB">
        <w:t>2.</w:t>
      </w:r>
      <w:r w:rsidR="00DE38BB">
        <w:tab/>
        <w:t>This act shall take effect immediately.</w:t>
      </w:r>
    </w:p>
    <w:p w:rsidR="0075531B" w:rsidRDefault="0075531B" w:rsidP="00DE38BB"/>
    <w:p w:rsidR="0075531B" w:rsidRDefault="0075531B" w:rsidP="00DE38BB"/>
    <w:p w:rsidR="00DE38BB" w:rsidRPr="00AA7880" w:rsidRDefault="00DE38BB" w:rsidP="00DE38BB">
      <w:pPr>
        <w:jc w:val="center"/>
      </w:pPr>
      <w:r w:rsidRPr="00D71D68">
        <w:t>STATEMENT</w:t>
      </w:r>
    </w:p>
    <w:p w:rsidR="00DE38BB" w:rsidRDefault="00DE38BB" w:rsidP="00DE38BB"/>
    <w:p w:rsidR="00DE38BB" w:rsidRDefault="00DE38BB" w:rsidP="00DE38BB">
      <w:r>
        <w:tab/>
        <w:t xml:space="preserve">This </w:t>
      </w:r>
      <w:r w:rsidRPr="009A3E7F">
        <w:t xml:space="preserve">bill would require municipalities comprised within a </w:t>
      </w:r>
      <w:r w:rsidR="001D2BBB">
        <w:br w:type="page"/>
      </w:r>
      <w:r w:rsidRPr="009A3E7F">
        <w:lastRenderedPageBreak/>
        <w:t>regional school district to provide a portion of the amounts received in lieu of property taxation from urban renewal entities to the county and to the</w:t>
      </w:r>
      <w:r>
        <w:t xml:space="preserve"> regional</w:t>
      </w:r>
      <w:r w:rsidRPr="009A3E7F">
        <w:t xml:space="preserve"> school district.  A municipality that receives a payment in lieu of taxation from an urban renewal entity would be required to distribute a portion of the amount received, immediately upon receipt, to the county and to the </w:t>
      </w:r>
      <w:r>
        <w:t xml:space="preserve">regional </w:t>
      </w:r>
      <w:r w:rsidRPr="009A3E7F">
        <w:t>school district based upon the distribution of the amount raised by taxation in the taxing district to those entities in the prior year.</w:t>
      </w:r>
    </w:p>
    <w:sectPr w:rsidR="00DE38BB" w:rsidSect="00D20385">
      <w:headerReference w:type="default" r:id="rId13"/>
      <w:footerReference w:type="default" r:id="rId14"/>
      <w:headerReference w:type="first" r:id="rId15"/>
      <w:footerReference w:type="first" r:id="rId16"/>
      <w:pgSz w:w="12240" w:h="20160" w:code="5"/>
      <w:pgMar w:top="1440" w:right="2520" w:bottom="1170"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FD2" w:rsidRDefault="00B70FD2">
      <w:r>
        <w:separator/>
      </w:r>
    </w:p>
  </w:endnote>
  <w:endnote w:type="continuationSeparator" w:id="0">
    <w:p w:rsidR="00B70FD2" w:rsidRDefault="00B70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843" w:rsidRPr="00921C91" w:rsidRDefault="009728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2843" w:rsidRPr="00921C91" w:rsidRDefault="00972843">
    <w:pPr>
      <w:pStyle w:val="Footer"/>
      <w:rPr>
        <w:szCs w:val="18"/>
      </w:rPr>
    </w:pPr>
  </w:p>
  <w:p w:rsidR="00972843" w:rsidRPr="00921C91" w:rsidRDefault="009728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2843" w:rsidRDefault="009728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FD2" w:rsidRDefault="00B70FD2">
      <w:r>
        <w:separator/>
      </w:r>
    </w:p>
  </w:footnote>
  <w:footnote w:type="continuationSeparator" w:id="0">
    <w:p w:rsidR="00B70FD2" w:rsidRDefault="00B70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34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50F0" w:rsidRDefault="006750F0" w:rsidP="006750F0">
    <w:pPr>
      <w:pStyle w:val="bpuHeadSpon"/>
    </w:pPr>
    <w:r w:rsidRPr="006750F0">
      <w:rPr>
        <w:rStyle w:val="bpuHeadSponChar"/>
      </w:rPr>
      <w:t>A501</w:t>
    </w:r>
    <w:r>
      <w:t xml:space="preserve"> WEBBER</w:t>
    </w:r>
  </w:p>
  <w:p w:rsidR="006750F0" w:rsidRDefault="006750F0" w:rsidP="006750F0">
    <w:pPr>
      <w:pStyle w:val="bpuHeadSpon"/>
    </w:pPr>
    <w:r>
      <w:fldChar w:fldCharType="begin"/>
    </w:r>
    <w:r>
      <w:instrText xml:space="preserve"> PAGE  \* MERGEFORMAT </w:instrText>
    </w:r>
    <w:r>
      <w:fldChar w:fldCharType="separate"/>
    </w:r>
    <w:r w:rsidR="001B34BF">
      <w:rPr>
        <w:noProof/>
      </w:rPr>
      <w:t>6</w:t>
    </w:r>
    <w:r>
      <w:fldChar w:fldCharType="end"/>
    </w:r>
  </w:p>
  <w:p w:rsidR="006750F0" w:rsidRPr="00AF575C" w:rsidRDefault="006750F0" w:rsidP="006750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50F0" w:rsidRDefault="006750F0" w:rsidP="006750F0">
    <w:pPr>
      <w:pStyle w:val="bpuHeadSpon"/>
    </w:pPr>
    <w:r w:rsidRPr="006750F0">
      <w:rPr>
        <w:rStyle w:val="bpuHeadSponChar"/>
      </w:rPr>
      <w:t>A501</w:t>
    </w:r>
    <w:r>
      <w:t xml:space="preserve"> WEBBER</w:t>
    </w:r>
  </w:p>
  <w:p w:rsidR="006750F0" w:rsidRDefault="006750F0" w:rsidP="006750F0">
    <w:pPr>
      <w:pStyle w:val="bpuHeadSpon"/>
    </w:pPr>
    <w:r>
      <w:fldChar w:fldCharType="begin"/>
    </w:r>
    <w:r>
      <w:instrText xml:space="preserve"> PAGE  \* MERGEFORMAT </w:instrText>
    </w:r>
    <w:r>
      <w:fldChar w:fldCharType="separate"/>
    </w:r>
    <w:r w:rsidR="001B34BF">
      <w:rPr>
        <w:noProof/>
      </w:rPr>
      <w:t>2</w:t>
    </w:r>
    <w:r>
      <w:fldChar w:fldCharType="end"/>
    </w:r>
  </w:p>
  <w:p w:rsidR="006750F0" w:rsidRDefault="006750F0" w:rsidP="006750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FD2"/>
    <w:rsid w:val="00000169"/>
    <w:rsid w:val="00004D4D"/>
    <w:rsid w:val="00007B70"/>
    <w:rsid w:val="00007BD3"/>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4BF"/>
    <w:rsid w:val="001B3F81"/>
    <w:rsid w:val="001B7150"/>
    <w:rsid w:val="001C6A67"/>
    <w:rsid w:val="001D2BBB"/>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B3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0F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31B"/>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84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F03"/>
    <w:rsid w:val="00AF6ECE"/>
    <w:rsid w:val="00B00B00"/>
    <w:rsid w:val="00B034C1"/>
    <w:rsid w:val="00B0560C"/>
    <w:rsid w:val="00B07DA6"/>
    <w:rsid w:val="00B11520"/>
    <w:rsid w:val="00B14011"/>
    <w:rsid w:val="00B14D35"/>
    <w:rsid w:val="00B211F7"/>
    <w:rsid w:val="00B21C53"/>
    <w:rsid w:val="00B23EFE"/>
    <w:rsid w:val="00B24336"/>
    <w:rsid w:val="00B3656D"/>
    <w:rsid w:val="00B51682"/>
    <w:rsid w:val="00B70FD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385"/>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B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1C8766-FF55-4B98-AB9E-F7E0E6B0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53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31B"/>
    <w:rPr>
      <w:rFonts w:ascii="Segoe UI" w:hAnsi="Segoe UI" w:cs="Segoe UI"/>
      <w:spacing w:val="4"/>
      <w:sz w:val="18"/>
      <w:szCs w:val="18"/>
    </w:rPr>
  </w:style>
  <w:style w:type="character" w:styleId="LineNumber">
    <w:name w:val="line number"/>
    <w:basedOn w:val="DefaultParagraphFont"/>
    <w:semiHidden/>
    <w:unhideWhenUsed/>
    <w:rsid w:val="00675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D090A-9E75-46A9-A21C-03D051804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1976</Words>
  <Characters>10009</Characters>
  <Application>Microsoft Office Word</Application>
  <DocSecurity>0</DocSecurity>
  <Lines>229</Lines>
  <Paragraphs>42</Paragraphs>
  <ScaleCrop>false</ScaleCrop>
  <HeadingPairs>
    <vt:vector size="2" baseType="variant">
      <vt:variant>
        <vt:lpstr>Title</vt:lpstr>
      </vt:variant>
      <vt:variant>
        <vt:i4>1</vt:i4>
      </vt:variant>
    </vt:vector>
  </HeadingPairs>
  <TitlesOfParts>
    <vt:vector size="1" baseType="lpstr">
      <vt:lpstr>A501</vt:lpstr>
    </vt:vector>
  </TitlesOfParts>
  <Manager>R225</Manager>
  <Company>OFFICE of LEGISLATIVE SERVICES</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dc:title>
  <dc:creator>Assemblyman  WEBBER</dc:creator>
  <cp:keywords>A501|6|ER |218|0|0|!|0|</cp:keywords>
  <dc:description>PREFILED 2020</dc:description>
  <cp:lastModifiedBy>Siracusa, Nicole</cp:lastModifiedBy>
  <cp:revision>2</cp:revision>
  <cp:lastPrinted>2019-12-09T18:37:00Z</cp:lastPrinted>
  <dcterms:created xsi:type="dcterms:W3CDTF">2019-12-12T20:28:00Z</dcterms:created>
  <dcterms:modified xsi:type="dcterms:W3CDTF">2019-12-12T20:28:00Z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