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D51" w:rsidRDefault="0049548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 w:rsidR="00A06D51">
        <w:t xml:space="preserve">COMMUNITY DEVELOPMENT </w:t>
      </w:r>
    </w:p>
    <w:p w:rsidR="009154B2" w:rsidRDefault="00A06D51" w:rsidP="00ED5E27">
      <w:pPr>
        <w:pStyle w:val="TopofPage1"/>
      </w:pPr>
      <w:r>
        <w:t xml:space="preserve">AND AFFAIRS </w:t>
      </w:r>
      <w:r w:rsidR="006A5D7B">
        <w:t>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495484" w:rsidRPr="00495484" w:rsidRDefault="00495484" w:rsidP="00292D7C">
      <w:pPr>
        <w:pStyle w:val="TopofPage1"/>
        <w:rPr>
          <w:sz w:val="24"/>
        </w:rPr>
      </w:pPr>
    </w:p>
    <w:p w:rsidR="00292D7C" w:rsidRPr="00495484" w:rsidRDefault="00495484" w:rsidP="00ED5E27">
      <w:pPr>
        <w:pStyle w:val="TopofPage1"/>
        <w:rPr>
          <w:szCs w:val="24"/>
        </w:rPr>
      </w:pPr>
      <w:r>
        <w:rPr>
          <w:szCs w:val="24"/>
        </w:rPr>
        <w:t>ASSEMBLY COMMITTEE SUBSTITUTE FOR</w:t>
      </w:r>
    </w:p>
    <w:p w:rsidR="00AA5E23" w:rsidRDefault="0049548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698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95484">
        <w:rPr>
          <w:caps/>
          <w:szCs w:val="24"/>
        </w:rPr>
        <w:t>JUNE 16, 2021</w:t>
      </w:r>
    </w:p>
    <w:p w:rsidR="004144CF" w:rsidRDefault="004144CF" w:rsidP="0083060A"/>
    <w:p w:rsidR="00E17EE5" w:rsidRDefault="00375DEC" w:rsidP="00E17EE5">
      <w:r>
        <w:tab/>
      </w:r>
      <w:r w:rsidR="00E17EE5">
        <w:t>The Assembly Community Development and Affairs Committee reports favorably an Assembly Committee Substitute for Assembly</w:t>
      </w:r>
      <w:r w:rsidR="00A719FC">
        <w:t xml:space="preserve"> Bill</w:t>
      </w:r>
      <w:r w:rsidR="00E17EE5">
        <w:t>, No. 698.</w:t>
      </w:r>
    </w:p>
    <w:p w:rsidR="006F4E67" w:rsidRDefault="00E17EE5" w:rsidP="0083060A">
      <w:r>
        <w:tab/>
      </w:r>
      <w:r w:rsidR="00375DEC">
        <w:t xml:space="preserve">Under current law, the New Jersey Department of Corrections and each </w:t>
      </w:r>
      <w:r w:rsidR="00375DEC" w:rsidRPr="00375DEC">
        <w:t xml:space="preserve">agency that operates a federal facility in this State that incarcerates persons convicted of a criminal offense </w:t>
      </w:r>
      <w:r w:rsidR="00375DEC">
        <w:t>are required to c</w:t>
      </w:r>
      <w:r w:rsidR="00375DEC" w:rsidRPr="00375DEC">
        <w:t>ollect and maintain an electronic record of the residential address</w:t>
      </w:r>
      <w:r w:rsidR="00375DEC">
        <w:t xml:space="preserve"> of each individual entering their</w:t>
      </w:r>
      <w:r w:rsidR="00375DEC" w:rsidRPr="00375DEC">
        <w:t xml:space="preserve"> custody</w:t>
      </w:r>
      <w:r w:rsidR="00375DEC">
        <w:t xml:space="preserve">. That information is provided </w:t>
      </w:r>
      <w:r w:rsidR="002210C3">
        <w:t xml:space="preserve">to the Secretary of State, who uses that data to adjust </w:t>
      </w:r>
      <w:r w:rsidR="006F4E67">
        <w:t xml:space="preserve">the </w:t>
      </w:r>
      <w:r w:rsidR="002210C3">
        <w:t xml:space="preserve">federal decennial census data by reallocating </w:t>
      </w:r>
      <w:r w:rsidR="00375DEC">
        <w:t xml:space="preserve">the incarcerated population from the location of the </w:t>
      </w:r>
      <w:r w:rsidR="006F4E67">
        <w:t xml:space="preserve">correctional facility </w:t>
      </w:r>
      <w:r w:rsidR="002210C3">
        <w:t xml:space="preserve">as </w:t>
      </w:r>
      <w:r w:rsidR="002210C3" w:rsidRPr="002210C3">
        <w:t>reported by the United States Bureau of the Census</w:t>
      </w:r>
      <w:r w:rsidR="002210C3">
        <w:t xml:space="preserve"> </w:t>
      </w:r>
      <w:r w:rsidR="00375DEC">
        <w:t>to that person’s residential address</w:t>
      </w:r>
      <w:r w:rsidR="002210C3">
        <w:t xml:space="preserve"> on record</w:t>
      </w:r>
      <w:r w:rsidR="00375DEC">
        <w:t xml:space="preserve">. The current law requires </w:t>
      </w:r>
      <w:r w:rsidR="006F4E67">
        <w:t xml:space="preserve">the secretary </w:t>
      </w:r>
      <w:r w:rsidR="00375DEC">
        <w:t>to report the adjusted data to the Apportionment Commission</w:t>
      </w:r>
      <w:r w:rsidR="006F4E67">
        <w:t xml:space="preserve"> </w:t>
      </w:r>
      <w:r w:rsidR="00375DEC">
        <w:t>for drawing the State’s legislative districts.</w:t>
      </w:r>
    </w:p>
    <w:p w:rsidR="006E0F93" w:rsidRDefault="002210C3" w:rsidP="0083060A">
      <w:r>
        <w:tab/>
        <w:t xml:space="preserve">This bill </w:t>
      </w:r>
      <w:r w:rsidR="00AE303B">
        <w:t>expands the current law to require</w:t>
      </w:r>
      <w:r w:rsidR="00AE303B" w:rsidRPr="00AE303B">
        <w:t xml:space="preserve"> </w:t>
      </w:r>
      <w:r w:rsidR="00AE303B">
        <w:t xml:space="preserve">that </w:t>
      </w:r>
      <w:r w:rsidR="00AE303B" w:rsidRPr="00AE303B">
        <w:t>incarcerated individual</w:t>
      </w:r>
      <w:r w:rsidR="00AE303B">
        <w:t>s</w:t>
      </w:r>
      <w:r w:rsidR="00AE303B" w:rsidRPr="00AE303B">
        <w:t xml:space="preserve"> from </w:t>
      </w:r>
      <w:r w:rsidR="00AE303B">
        <w:t xml:space="preserve">the State </w:t>
      </w:r>
      <w:r w:rsidR="00AE303B" w:rsidRPr="00AE303B">
        <w:t xml:space="preserve">be counted at </w:t>
      </w:r>
      <w:r w:rsidR="00AE303B">
        <w:t xml:space="preserve">their </w:t>
      </w:r>
      <w:r w:rsidR="00AE303B" w:rsidRPr="00AE303B">
        <w:t xml:space="preserve">residential address </w:t>
      </w:r>
      <w:r w:rsidR="00AE303B">
        <w:t xml:space="preserve">on record for </w:t>
      </w:r>
      <w:r w:rsidR="00AE303B" w:rsidRPr="00AE303B">
        <w:t>municipal, county, and congressional redistricting purposes.</w:t>
      </w:r>
      <w:r w:rsidR="006E0F93">
        <w:t xml:space="preserve"> Under the bill, </w:t>
      </w:r>
      <w:r w:rsidR="006E0F93" w:rsidRPr="006E0F93">
        <w:t>the Se</w:t>
      </w:r>
      <w:r w:rsidR="006E0F93">
        <w:t xml:space="preserve">cretary of State would </w:t>
      </w:r>
      <w:r w:rsidR="006E0F93" w:rsidRPr="006E0F93">
        <w:t xml:space="preserve">report the same </w:t>
      </w:r>
      <w:r w:rsidR="006E0F93">
        <w:t xml:space="preserve">adjusted data </w:t>
      </w:r>
      <w:r w:rsidR="006E0F93" w:rsidRPr="006E0F93">
        <w:t xml:space="preserve">to the members of the New </w:t>
      </w:r>
      <w:r w:rsidR="006E0F93">
        <w:t xml:space="preserve">Jersey Redistricting Commission </w:t>
      </w:r>
      <w:r w:rsidR="006E0F93" w:rsidRPr="006E0F93">
        <w:t>for the establishment of congressional districts; to the members of each county district commission for the establishment of the county districts</w:t>
      </w:r>
      <w:r w:rsidR="006F4E67">
        <w:t xml:space="preserve"> in such counties electing members of the governing body from districts</w:t>
      </w:r>
      <w:r w:rsidR="006E0F93" w:rsidRPr="006E0F93">
        <w:t>; and to the members of each ward commission for the establishment of the mun</w:t>
      </w:r>
      <w:r w:rsidR="006E0F93">
        <w:t>icipal wards</w:t>
      </w:r>
      <w:r w:rsidR="006F4E67">
        <w:t xml:space="preserve"> in such municipalities electing members of the governing body from wards</w:t>
      </w:r>
      <w:r w:rsidR="00AD7C7E">
        <w:t>. The</w:t>
      </w:r>
      <w:r w:rsidR="006E0F93">
        <w:t xml:space="preserve"> </w:t>
      </w:r>
      <w:r w:rsidR="00AD7C7E">
        <w:t xml:space="preserve">adjusted </w:t>
      </w:r>
      <w:r w:rsidR="006E0F93">
        <w:t xml:space="preserve">data would be the basis for drawing such districts. </w:t>
      </w:r>
    </w:p>
    <w:p w:rsidR="000D6091" w:rsidRDefault="006E0F93" w:rsidP="0083060A">
      <w:r>
        <w:tab/>
        <w:t>As under current law, the bill provides that, t</w:t>
      </w:r>
      <w:r w:rsidRPr="006E0F93">
        <w:t>o the greatest extent practicable, congressional districts, county distr</w:t>
      </w:r>
      <w:r>
        <w:t xml:space="preserve">icts, and municipal wards must </w:t>
      </w:r>
      <w:r w:rsidRPr="006E0F93">
        <w:t xml:space="preserve">be drawn so as to meet equal population requirements calculated under both </w:t>
      </w:r>
      <w:r>
        <w:t>the</w:t>
      </w:r>
      <w:r w:rsidR="002364C1">
        <w:t xml:space="preserve"> adjusted and non-adjusted data</w:t>
      </w:r>
      <w:r>
        <w:t>sets, and r</w:t>
      </w:r>
      <w:r w:rsidRPr="006E0F93">
        <w:t xml:space="preserve">esidences at unknown geographic locations within the State </w:t>
      </w:r>
      <w:r>
        <w:t xml:space="preserve">would </w:t>
      </w:r>
      <w:r w:rsidRPr="006E0F93">
        <w:t>not be used to determine the ideal population of any set of districts or wards.</w:t>
      </w:r>
    </w:p>
    <w:sectPr w:rsidR="000D6091" w:rsidSect="00DA12C4">
      <w:headerReference w:type="default" r:id="rId7"/>
      <w:pgSz w:w="12240" w:h="20160" w:code="5"/>
      <w:pgMar w:top="1440" w:right="2520" w:bottom="162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484" w:rsidRDefault="00495484">
      <w:r>
        <w:separator/>
      </w:r>
    </w:p>
  </w:endnote>
  <w:endnote w:type="continuationSeparator" w:id="0">
    <w:p w:rsidR="00495484" w:rsidRDefault="00495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484" w:rsidRDefault="00495484">
      <w:r>
        <w:separator/>
      </w:r>
    </w:p>
  </w:footnote>
  <w:footnote w:type="continuationSeparator" w:id="0">
    <w:p w:rsidR="00495484" w:rsidRDefault="00495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F40DE" w:rsidP="00BF40D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A12C4">
      <w:rPr>
        <w:noProof/>
      </w:rPr>
      <w:t>2</w:t>
    </w:r>
    <w:r>
      <w:fldChar w:fldCharType="end"/>
    </w:r>
  </w:p>
  <w:p w:rsidR="00BF40DE" w:rsidRDefault="00BF40DE" w:rsidP="00BF40D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48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7AFA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6091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0C3"/>
    <w:rsid w:val="00221448"/>
    <w:rsid w:val="0022238A"/>
    <w:rsid w:val="00226FF1"/>
    <w:rsid w:val="002323C8"/>
    <w:rsid w:val="002364C1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D6D6D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5DEC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5484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0A5D"/>
    <w:rsid w:val="00636078"/>
    <w:rsid w:val="0063703D"/>
    <w:rsid w:val="00640067"/>
    <w:rsid w:val="0064237B"/>
    <w:rsid w:val="00645B91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0F93"/>
    <w:rsid w:val="006F4981"/>
    <w:rsid w:val="006F4E67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8B0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07FC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87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6D51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3883"/>
    <w:rsid w:val="00A51994"/>
    <w:rsid w:val="00A53B47"/>
    <w:rsid w:val="00A577F9"/>
    <w:rsid w:val="00A654F0"/>
    <w:rsid w:val="00A65CE7"/>
    <w:rsid w:val="00A719FC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D7C7E"/>
    <w:rsid w:val="00AE303B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38C3"/>
    <w:rsid w:val="00BB46C4"/>
    <w:rsid w:val="00BB5300"/>
    <w:rsid w:val="00BC6B1B"/>
    <w:rsid w:val="00BC7A4C"/>
    <w:rsid w:val="00BD2630"/>
    <w:rsid w:val="00BD5182"/>
    <w:rsid w:val="00BD76CA"/>
    <w:rsid w:val="00BE23B4"/>
    <w:rsid w:val="00BF40DE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1055"/>
    <w:rsid w:val="00CC20D1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12C4"/>
    <w:rsid w:val="00DA7D99"/>
    <w:rsid w:val="00DB07E6"/>
    <w:rsid w:val="00DB4647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7EE5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EF6D1B"/>
    <w:rsid w:val="00F140A0"/>
    <w:rsid w:val="00F26A91"/>
    <w:rsid w:val="00F30F46"/>
    <w:rsid w:val="00F3289D"/>
    <w:rsid w:val="00F472DE"/>
    <w:rsid w:val="00F50F43"/>
    <w:rsid w:val="00F62075"/>
    <w:rsid w:val="00F638EA"/>
    <w:rsid w:val="00F649A5"/>
    <w:rsid w:val="00F67A25"/>
    <w:rsid w:val="00F71C29"/>
    <w:rsid w:val="00F754D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4DCB5112-910B-4F36-A85A-1F343B13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F6D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F6D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341</Words>
  <Characters>1919</Characters>
  <Application>Microsoft Office Word</Application>
  <DocSecurity>0</DocSecurity>
  <Lines>46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A698 ACS ACD Statement 6/16/21</vt:lpstr>
    </vt:vector>
  </TitlesOfParts>
  <Manager>R225</Manager>
  <Company>NJ OLS DMU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A698 ACS ACD Statement 6/16/21</dc:title>
  <dc:subject/>
  <dc:creator>Assembly ACD</dc:creator>
  <cp:keywords>A698|1|SG |223|0|0|!|0|</cp:keywords>
  <dc:description/>
  <cp:lastModifiedBy>Siracusa, Nicole</cp:lastModifiedBy>
  <cp:revision>2</cp:revision>
  <cp:lastPrinted>2021-06-17T13:46:00Z</cp:lastPrinted>
  <dcterms:created xsi:type="dcterms:W3CDTF">2021-06-17T14:58:00Z</dcterms:created>
  <dcterms:modified xsi:type="dcterms:W3CDTF">2021-06-17T14:58:00Z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