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F81" w:rsidRDefault="00841F81" w:rsidP="00841F81">
      <w:pPr>
        <w:pStyle w:val="bpuBill"/>
      </w:pPr>
      <w:bookmarkStart w:id="0" w:name="bpuFrontPg"/>
      <w:bookmarkEnd w:id="0"/>
      <w:r>
        <w:t xml:space="preserve">ASSEMBLY, No. 743 </w:t>
      </w:r>
    </w:p>
    <w:p w:rsidR="00841F81" w:rsidRPr="00841F81" w:rsidRDefault="00841F81" w:rsidP="00841F8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5865488" r:id="rId8"/>
        </w:object>
      </w:r>
    </w:p>
    <w:p w:rsidR="00841F81" w:rsidRDefault="00841F81" w:rsidP="00841F81">
      <w:pPr>
        <w:pStyle w:val="bpuState"/>
      </w:pPr>
      <w:r>
        <w:t>STATE OF NEW JERSEY</w:t>
      </w:r>
    </w:p>
    <w:p w:rsidR="00841F81" w:rsidRDefault="00841F81" w:rsidP="00841F81">
      <w:pPr>
        <w:pStyle w:val="bpuLegislature"/>
      </w:pPr>
      <w:r>
        <w:t>219th LEGISLATURE</w:t>
      </w:r>
    </w:p>
    <w:p w:rsidR="00841F81" w:rsidRDefault="00841F81" w:rsidP="00841F8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5865489" r:id="rId9"/>
        </w:object>
      </w:r>
      <w:r>
        <w:t xml:space="preserve">  </w:t>
      </w:r>
    </w:p>
    <w:p w:rsidR="00841F81" w:rsidRDefault="00841F81" w:rsidP="00841F81">
      <w:pPr>
        <w:pStyle w:val="bpuIntro"/>
      </w:pPr>
      <w:r>
        <w:t>PRE-FILED FOR INTRODUCTION IN THE 2020 SESSION</w:t>
      </w:r>
    </w:p>
    <w:p w:rsidR="00841F81" w:rsidRDefault="00841F81" w:rsidP="00841F81">
      <w:pPr>
        <w:pStyle w:val="bpuIntro"/>
      </w:pPr>
    </w:p>
    <w:p w:rsidR="00841F81" w:rsidRDefault="00841F81" w:rsidP="00841F81">
      <w:pPr>
        <w:pStyle w:val="bpuIntro"/>
        <w:sectPr w:rsidR="00841F81" w:rsidSect="00ED300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841F81" w:rsidRDefault="00841F81" w:rsidP="00841F81">
      <w:pPr>
        <w:pStyle w:val="bpuIntro"/>
      </w:pPr>
    </w:p>
    <w:p w:rsidR="00841F81" w:rsidRDefault="00841F81" w:rsidP="00841F81">
      <w:pPr>
        <w:pStyle w:val="bpuSponsor"/>
      </w:pPr>
      <w:r>
        <w:t>Sponsored by:</w:t>
      </w:r>
    </w:p>
    <w:p w:rsidR="00841F81" w:rsidRDefault="00841F81" w:rsidP="00841F81">
      <w:pPr>
        <w:pStyle w:val="bpuSponsor"/>
      </w:pPr>
      <w:r>
        <w:t>Assemblyman  GORDON M. JOHNSON</w:t>
      </w:r>
    </w:p>
    <w:p w:rsidR="00841F81" w:rsidRDefault="00841F81" w:rsidP="00841F81">
      <w:pPr>
        <w:pStyle w:val="bpuSponsor"/>
      </w:pPr>
      <w:r>
        <w:t>District 37 (Bergen)</w:t>
      </w:r>
    </w:p>
    <w:p w:rsidR="00841F81" w:rsidRDefault="00ED3004" w:rsidP="00ED3004">
      <w:pPr>
        <w:pStyle w:val="bpuSponsor"/>
      </w:pPr>
      <w:r>
        <w:t>Assemblyman  JAY WEBBER</w:t>
      </w:r>
    </w:p>
    <w:p w:rsidR="00ED3004" w:rsidRDefault="00ED3004" w:rsidP="00ED3004">
      <w:pPr>
        <w:pStyle w:val="bpuSponsor"/>
      </w:pPr>
      <w:r>
        <w:t>District 26 (Essex, Morris and Passaic)</w:t>
      </w:r>
    </w:p>
    <w:p w:rsidR="00ED3004" w:rsidRPr="00ED3004" w:rsidRDefault="00ED3004" w:rsidP="00ED3004">
      <w:pPr>
        <w:pStyle w:val="bpuSponsor"/>
      </w:pPr>
    </w:p>
    <w:p w:rsidR="00841F81" w:rsidRDefault="00841F81" w:rsidP="00841F81">
      <w:pPr>
        <w:pStyle w:val="bpuSponsor"/>
      </w:pPr>
    </w:p>
    <w:p w:rsidR="00841F81" w:rsidRDefault="00841F81" w:rsidP="00841F81">
      <w:pPr>
        <w:pStyle w:val="bpuSponsor"/>
      </w:pPr>
    </w:p>
    <w:p w:rsidR="00841F81" w:rsidRDefault="00841F81" w:rsidP="00841F81">
      <w:pPr>
        <w:pStyle w:val="bpuSponsor"/>
      </w:pPr>
    </w:p>
    <w:p w:rsidR="00841F81" w:rsidRDefault="00841F81" w:rsidP="00841F81">
      <w:pPr>
        <w:pStyle w:val="bpuSponsor"/>
      </w:pPr>
      <w:r>
        <w:t>SYNOPSIS</w:t>
      </w:r>
    </w:p>
    <w:p w:rsidR="00841F81" w:rsidRDefault="00841F81" w:rsidP="00841F81">
      <w:pPr>
        <w:pStyle w:val="bpuNormText"/>
      </w:pPr>
      <w:r>
        <w:tab/>
        <w:t xml:space="preserve">Requires sentences of imprisonment for committing more than one criminal homicide upon place of public worship or religious organization be served consecutively. </w:t>
      </w:r>
    </w:p>
    <w:p w:rsidR="00841F81" w:rsidRDefault="00841F81" w:rsidP="00841F81">
      <w:pPr>
        <w:pStyle w:val="bpuNormText"/>
      </w:pPr>
    </w:p>
    <w:p w:rsidR="00841F81" w:rsidRDefault="00841F81" w:rsidP="00841F81">
      <w:pPr>
        <w:pStyle w:val="bpuSponsor"/>
      </w:pPr>
      <w:r>
        <w:t xml:space="preserve">CURRENT VERSION OF TEXT </w:t>
      </w:r>
    </w:p>
    <w:p w:rsidR="00841F81" w:rsidRDefault="00841F81" w:rsidP="00841F81">
      <w:pPr>
        <w:pStyle w:val="bpuNormText"/>
      </w:pPr>
      <w:r>
        <w:tab/>
        <w:t>Introduced Pending Technical Review by Legislative Counsel.</w:t>
      </w:r>
    </w:p>
    <w:p w:rsidR="00841F81" w:rsidRDefault="00841F81" w:rsidP="00841F8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841F81" w:rsidRDefault="00841F8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41F81" w:rsidSect="00841F8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E2500" w:rsidRPr="009211EB" w:rsidRDefault="00DE2500" w:rsidP="00DE2500">
      <w:pPr>
        <w:pStyle w:val="HangingAnAct"/>
      </w:pPr>
      <w:r w:rsidRPr="00DE250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criminal homicide and consecutive sentences and supplementing Title 2C of the New Jersey Statutes.  </w:t>
      </w:r>
    </w:p>
    <w:p w:rsidR="00DE2500" w:rsidRPr="00D71D68" w:rsidRDefault="00DE2500" w:rsidP="00DE2500"/>
    <w:p w:rsidR="00DE2500" w:rsidRDefault="00DE2500" w:rsidP="00DE2500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E2500" w:rsidRDefault="00DE2500" w:rsidP="00DE2500">
      <w:pPr>
        <w:rPr>
          <w:rStyle w:val="BillLanguage"/>
        </w:rPr>
      </w:pPr>
    </w:p>
    <w:p w:rsidR="00DE2500" w:rsidRDefault="00DE2500" w:rsidP="00DE2500">
      <w:r>
        <w:tab/>
        <w:t>1.</w:t>
      </w:r>
      <w:r>
        <w:tab/>
        <w:t xml:space="preserve">Notwithstanding the provisions of N.J.S.2C:44-5 or any other provision of law, if a person is convicted of more than one criminal homicide </w:t>
      </w:r>
      <w:r w:rsidRPr="00566BEF">
        <w:t xml:space="preserve">in violation of </w:t>
      </w:r>
      <w:r>
        <w:t xml:space="preserve">murder pursuant to N.J.S.2C:11-3, aggravated manslaughter or </w:t>
      </w:r>
      <w:r w:rsidRPr="00746387">
        <w:t>manslaughter pursuant to N.J.S.2C:11-4, or vehicular homicide pursuant to N.J.S.2C:11-5, committed upon the structure, building or the immediate surrounding area of any structure or building of a church, synagogue, temple, mosque or other place of public worship, or any property owned or leased by a nonprofit, religiously affiliated organization, the sentences of imprisonment for each such criminal homicide</w:t>
      </w:r>
      <w:r>
        <w:t xml:space="preserve"> shall run consecutively. </w:t>
      </w:r>
    </w:p>
    <w:p w:rsidR="00DE2500" w:rsidRDefault="00DE2500" w:rsidP="00DE2500"/>
    <w:p w:rsidR="00DE2500" w:rsidRDefault="00DE2500" w:rsidP="00DE2500">
      <w:r>
        <w:tab/>
        <w:t>2.</w:t>
      </w:r>
      <w:r>
        <w:tab/>
        <w:t xml:space="preserve">This act shall take effect immediately.  </w:t>
      </w:r>
    </w:p>
    <w:p w:rsidR="00DE2500" w:rsidRPr="00AA7880" w:rsidRDefault="00DE2500" w:rsidP="00DE2500"/>
    <w:p w:rsidR="00DE2500" w:rsidRPr="00CE7BD8" w:rsidRDefault="00DE2500" w:rsidP="00DE2500"/>
    <w:p w:rsidR="00DE2500" w:rsidRDefault="00DE2500" w:rsidP="00DE2500">
      <w:pPr>
        <w:jc w:val="center"/>
      </w:pPr>
      <w:r w:rsidRPr="00D71D68">
        <w:t>STATEMENT</w:t>
      </w:r>
    </w:p>
    <w:p w:rsidR="00DE2500" w:rsidRDefault="00DE2500" w:rsidP="00DE2500">
      <w:pPr>
        <w:jc w:val="center"/>
      </w:pPr>
    </w:p>
    <w:p w:rsidR="00DE2500" w:rsidRDefault="00DE2500" w:rsidP="00DE2500">
      <w:r>
        <w:tab/>
        <w:t xml:space="preserve">This bill </w:t>
      </w:r>
      <w:r w:rsidRPr="00DA3EA3">
        <w:t xml:space="preserve">requires that sentences of imprisonment </w:t>
      </w:r>
      <w:r>
        <w:t>for conviction of</w:t>
      </w:r>
      <w:r w:rsidRPr="00DA3EA3">
        <w:t xml:space="preserve"> more than one criminal homicide </w:t>
      </w:r>
      <w:r>
        <w:t xml:space="preserve">committed </w:t>
      </w:r>
      <w:r w:rsidRPr="00DA3EA3">
        <w:t>upon the premises of a church, synagogue, temple</w:t>
      </w:r>
      <w:r>
        <w:t>, mosque</w:t>
      </w:r>
      <w:r w:rsidRPr="00DA3EA3">
        <w:t xml:space="preserve"> or other place of public worship</w:t>
      </w:r>
      <w:r>
        <w:t>, or any property owned or leased by a nonprofit, religiously affiliated organization,</w:t>
      </w:r>
      <w:r w:rsidRPr="00DA3EA3">
        <w:t xml:space="preserve"> be served consecutively.  </w:t>
      </w:r>
    </w:p>
    <w:p w:rsidR="00DE2500" w:rsidRDefault="00DE2500" w:rsidP="00DE2500">
      <w:r>
        <w:tab/>
        <w:t>The bill provides that any person who commits more than one criminal homicide on the grounds of a place of public worship or of a nonprofit, religiously affiliated organization serve the sentences of imprisonment consecutively.  The bill specifies that the terms of imprisonment resulting from the convictions of murder pursuant to N.J.S.2C:11-3, aggravated manslaughter or manslaughter pursuant to N.J.S.2C:11-4, or vehicular homicide pursuant to N.J.S.2C:11-5,</w:t>
      </w:r>
      <w:r w:rsidRPr="00566BEF">
        <w:t xml:space="preserve"> </w:t>
      </w:r>
      <w:r>
        <w:t xml:space="preserve">are to run consecutively.  </w:t>
      </w:r>
      <w:bookmarkStart w:id="1" w:name="_GoBack"/>
      <w:bookmarkEnd w:id="1"/>
    </w:p>
    <w:sectPr w:rsidR="00DE2500" w:rsidSect="00841F81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1ED" w:rsidRDefault="00D951ED">
      <w:r>
        <w:separator/>
      </w:r>
    </w:p>
  </w:endnote>
  <w:endnote w:type="continuationSeparator" w:id="0">
    <w:p w:rsidR="00D951ED" w:rsidRDefault="00D9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004" w:rsidRDefault="00ED3004" w:rsidP="00ED3004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1ED" w:rsidRDefault="00D951ED">
      <w:r>
        <w:separator/>
      </w:r>
    </w:p>
  </w:footnote>
  <w:footnote w:type="continuationSeparator" w:id="0">
    <w:p w:rsidR="00D951ED" w:rsidRDefault="00D9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B6C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41F81" w:rsidRDefault="00841F81" w:rsidP="00841F81">
    <w:pPr>
      <w:pStyle w:val="bpuHeadSpon"/>
    </w:pPr>
    <w:r w:rsidRPr="00841F81">
      <w:rPr>
        <w:rStyle w:val="bpuHeadSponChar"/>
      </w:rPr>
      <w:t>A743</w:t>
    </w:r>
    <w:r>
      <w:t xml:space="preserve"> JOHNSON</w:t>
    </w:r>
  </w:p>
  <w:p w:rsidR="00841F81" w:rsidRDefault="00841F81" w:rsidP="00841F8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841F81" w:rsidRPr="00AF575C" w:rsidRDefault="00841F81" w:rsidP="00841F8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41F81" w:rsidRDefault="00841F81" w:rsidP="00841F81">
    <w:pPr>
      <w:pStyle w:val="bpuHeadSpon"/>
    </w:pPr>
    <w:r w:rsidRPr="00841F81">
      <w:rPr>
        <w:rStyle w:val="bpuHeadSponChar"/>
      </w:rPr>
      <w:t>A743</w:t>
    </w:r>
    <w:r>
      <w:t xml:space="preserve"> JOHNSON</w:t>
    </w:r>
    <w:r w:rsidR="00ED3004">
      <w:t xml:space="preserve">, </w:t>
    </w:r>
    <w:r w:rsidR="00ED3004">
      <w:t>WEBBER</w:t>
    </w:r>
  </w:p>
  <w:p w:rsidR="00841F81" w:rsidRDefault="00841F81" w:rsidP="00841F8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00850">
      <w:rPr>
        <w:noProof/>
      </w:rPr>
      <w:t>2</w:t>
    </w:r>
    <w:r>
      <w:fldChar w:fldCharType="end"/>
    </w:r>
  </w:p>
  <w:p w:rsidR="00841F81" w:rsidRDefault="00841F81" w:rsidP="00841F8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E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227D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45E82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B6C89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3C2A"/>
    <w:rsid w:val="004D76F0"/>
    <w:rsid w:val="004F18AF"/>
    <w:rsid w:val="00501B0F"/>
    <w:rsid w:val="0050427A"/>
    <w:rsid w:val="00505402"/>
    <w:rsid w:val="00506B37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1F81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9113D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02A4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0850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51ED"/>
    <w:rsid w:val="00D9742E"/>
    <w:rsid w:val="00D97D3E"/>
    <w:rsid w:val="00DA6AA9"/>
    <w:rsid w:val="00DB5B8E"/>
    <w:rsid w:val="00DC19C7"/>
    <w:rsid w:val="00DC283E"/>
    <w:rsid w:val="00DC75BA"/>
    <w:rsid w:val="00DD1E46"/>
    <w:rsid w:val="00DE2500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3004"/>
    <w:rsid w:val="00EE3E93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9754C8C"/>
  <w15:docId w15:val="{0870FDA1-5EF3-48A4-94E4-EB675494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41F81"/>
  </w:style>
  <w:style w:type="paragraph" w:styleId="BalloonText">
    <w:name w:val="Balloon Text"/>
    <w:basedOn w:val="Normal"/>
    <w:link w:val="BalloonTextChar"/>
    <w:semiHidden/>
    <w:unhideWhenUsed/>
    <w:rsid w:val="00D008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0085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10CE1-48CE-4A8B-AA6D-9757EEF5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317</Words>
  <Characters>1870</Characters>
  <Application>Microsoft Office Word</Application>
  <DocSecurity>0</DocSecurity>
  <Lines>63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A743</vt:lpstr>
    </vt:vector>
  </TitlesOfParts>
  <Manager>R225</Manager>
  <Company>OFFICE of LEGISLATIVE SERVICES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A743</dc:title>
  <dc:creator>Assemblyman  JOHNSON</dc:creator>
  <cp:keywords>A743|2|HS |285|0|0|!|0|</cp:keywords>
  <dc:description>PREFILED 2020</dc:description>
  <cp:lastModifiedBy>Todaro, Vivian</cp:lastModifiedBy>
  <cp:revision>2</cp:revision>
  <cp:lastPrinted>2020-03-16T16:04:00Z</cp:lastPrinted>
  <dcterms:created xsi:type="dcterms:W3CDTF">2020-03-16T16:04:00Z</dcterms:created>
  <dcterms:modified xsi:type="dcterms:W3CDTF">2020-03-16T16:04:00Z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