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59" w:rsidRDefault="00EC0159" w:rsidP="00EC0159">
      <w:pPr>
        <w:pStyle w:val="bpuBill"/>
      </w:pPr>
      <w:bookmarkStart w:id="0" w:name="bpuFrontPg"/>
      <w:bookmarkStart w:id="1" w:name="_GoBack"/>
      <w:bookmarkEnd w:id="0"/>
      <w:bookmarkEnd w:id="1"/>
      <w:r>
        <w:t xml:space="preserve">ASSEMBLY, No. 744 </w:t>
      </w:r>
    </w:p>
    <w:p w:rsidR="00EC0159" w:rsidRPr="00EC0159" w:rsidRDefault="00EC0159" w:rsidP="00EC01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371" r:id="rId8"/>
        </w:object>
      </w:r>
    </w:p>
    <w:p w:rsidR="00EC0159" w:rsidRDefault="00EC0159" w:rsidP="00EC0159">
      <w:pPr>
        <w:pStyle w:val="bpuState"/>
      </w:pPr>
      <w:r>
        <w:t>STATE OF NEW JERSEY</w:t>
      </w:r>
    </w:p>
    <w:p w:rsidR="00EC0159" w:rsidRDefault="00EC0159" w:rsidP="00EC0159">
      <w:pPr>
        <w:pStyle w:val="bpuLegislature"/>
      </w:pPr>
      <w:r>
        <w:t>219th LEGISLATURE</w:t>
      </w:r>
    </w:p>
    <w:p w:rsidR="00EC0159" w:rsidRDefault="00EC0159" w:rsidP="00EC0159">
      <w:pPr>
        <w:pStyle w:val="bpuWpGraphic"/>
      </w:pPr>
      <w:r>
        <w:object w:dxaOrig="8985" w:dyaOrig="255">
          <v:shape id="_x0000_i1026" type="#_x0000_t75" style="width:6in;height:12pt" o:ole="">
            <v:imagedata r:id="rId7" o:title=""/>
          </v:shape>
          <o:OLEObject Type="Embed" ProgID="WPWin6.1" ShapeID="_x0000_i1026" DrawAspect="Content" ObjectID="_1638956372" r:id="rId9"/>
        </w:object>
      </w:r>
      <w:r>
        <w:t xml:space="preserve">  </w:t>
      </w:r>
    </w:p>
    <w:p w:rsidR="00EC0159" w:rsidRDefault="00EC0159" w:rsidP="00EC0159">
      <w:pPr>
        <w:pStyle w:val="bpuIntro"/>
      </w:pPr>
      <w:r>
        <w:t>PRE-FILED FOR INTRODUCTION IN THE 2020 SESSION</w:t>
      </w:r>
    </w:p>
    <w:p w:rsidR="00EC0159" w:rsidRDefault="00EC0159" w:rsidP="00EC0159">
      <w:pPr>
        <w:pStyle w:val="bpuIntro"/>
      </w:pPr>
    </w:p>
    <w:p w:rsidR="00EC0159" w:rsidRDefault="00EC0159" w:rsidP="00EC0159">
      <w:pPr>
        <w:pStyle w:val="bpuIntro"/>
        <w:sectPr w:rsidR="00EC0159" w:rsidSect="00EC0159">
          <w:headerReference w:type="even" r:id="rId10"/>
          <w:headerReference w:type="default" r:id="rId11"/>
          <w:pgSz w:w="12240" w:h="20160" w:code="5"/>
          <w:pgMar w:top="2160" w:right="1440" w:bottom="1440" w:left="1440" w:header="720" w:footer="720" w:gutter="0"/>
          <w:pgNumType w:start="1"/>
          <w:cols w:space="720"/>
          <w:docGrid w:linePitch="360"/>
        </w:sectPr>
      </w:pPr>
    </w:p>
    <w:p w:rsidR="00EC0159" w:rsidRDefault="00EC0159" w:rsidP="00EC0159">
      <w:pPr>
        <w:pStyle w:val="bpuIntro"/>
      </w:pPr>
    </w:p>
    <w:p w:rsidR="00EC0159" w:rsidRDefault="00EC0159" w:rsidP="00EC0159">
      <w:pPr>
        <w:pStyle w:val="bpuSponsor"/>
      </w:pPr>
      <w:r>
        <w:t>Sponsored by:</w:t>
      </w:r>
    </w:p>
    <w:p w:rsidR="00EC0159" w:rsidRDefault="00EC0159" w:rsidP="00EC0159">
      <w:pPr>
        <w:pStyle w:val="bpuSponsor"/>
      </w:pPr>
      <w:r>
        <w:t>Assemblyman  GORDON M. JOHNSON</w:t>
      </w:r>
    </w:p>
    <w:p w:rsidR="00EC0159" w:rsidRDefault="00EC0159" w:rsidP="00EC0159">
      <w:pPr>
        <w:pStyle w:val="bpuSponsor"/>
      </w:pPr>
      <w:r>
        <w:t>District 37 (Bergen)</w:t>
      </w:r>
    </w:p>
    <w:p w:rsidR="00EC0159" w:rsidRDefault="00EC0159" w:rsidP="00EC0159">
      <w:pPr>
        <w:pStyle w:val="bpuSponsor"/>
      </w:pPr>
    </w:p>
    <w:p w:rsidR="00EC0159" w:rsidRDefault="00EC0159" w:rsidP="00EC0159">
      <w:pPr>
        <w:pStyle w:val="bpuSponsor"/>
      </w:pPr>
    </w:p>
    <w:p w:rsidR="00EC0159" w:rsidRDefault="00EC0159" w:rsidP="00EC0159">
      <w:pPr>
        <w:pStyle w:val="bpuSponsor"/>
      </w:pPr>
    </w:p>
    <w:p w:rsidR="00EC0159" w:rsidRDefault="00EC0159" w:rsidP="00EC0159">
      <w:pPr>
        <w:pStyle w:val="bpuSponsor"/>
      </w:pPr>
    </w:p>
    <w:p w:rsidR="00EC0159" w:rsidRDefault="00EC0159" w:rsidP="00EC0159">
      <w:pPr>
        <w:pStyle w:val="bpuSponsor"/>
      </w:pPr>
      <w:r>
        <w:t>SYNOPSIS</w:t>
      </w:r>
    </w:p>
    <w:p w:rsidR="00EC0159" w:rsidRDefault="00EC0159" w:rsidP="00EC0159">
      <w:pPr>
        <w:pStyle w:val="bpuNormText"/>
      </w:pPr>
      <w:r>
        <w:tab/>
        <w:t xml:space="preserve">Requires law enforcement agencies to provide internal affairs and personnel files of law enforcement officers to other agencies under certain circumstances. </w:t>
      </w:r>
    </w:p>
    <w:p w:rsidR="00EC0159" w:rsidRDefault="00EC0159" w:rsidP="00EC0159">
      <w:pPr>
        <w:pStyle w:val="bpuNormText"/>
      </w:pPr>
    </w:p>
    <w:p w:rsidR="00EC0159" w:rsidRDefault="00EC0159" w:rsidP="00EC0159">
      <w:pPr>
        <w:pStyle w:val="bpuSponsor"/>
      </w:pPr>
      <w:r>
        <w:t xml:space="preserve">CURRENT VERSION OF TEXT </w:t>
      </w:r>
    </w:p>
    <w:p w:rsidR="00EC0159" w:rsidRDefault="00EC0159" w:rsidP="00EC0159">
      <w:pPr>
        <w:pStyle w:val="bpuNormText"/>
      </w:pPr>
      <w:r>
        <w:tab/>
        <w:t>Introduced Pending Technical Review by Legislative Counsel.</w:t>
      </w:r>
    </w:p>
    <w:p w:rsidR="00EC0159" w:rsidRDefault="00EC0159" w:rsidP="00EC01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0159" w:rsidRDefault="00EC01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0159" w:rsidSect="00EC0159">
          <w:type w:val="continuous"/>
          <w:pgSz w:w="12240" w:h="20160" w:code="5"/>
          <w:pgMar w:top="2160" w:right="2275" w:bottom="1440" w:left="2275" w:header="72" w:footer="720" w:gutter="0"/>
          <w:pgNumType w:start="1"/>
          <w:cols w:space="720"/>
          <w:docGrid w:linePitch="360"/>
        </w:sectPr>
      </w:pPr>
    </w:p>
    <w:p w:rsidR="00B77425" w:rsidRPr="00677316" w:rsidRDefault="00B77425" w:rsidP="00B77425">
      <w:pPr>
        <w:pStyle w:val="HangingAnAct"/>
        <w:rPr>
          <w:rStyle w:val="HangingAnActChar"/>
        </w:rPr>
      </w:pPr>
      <w:r w:rsidRPr="00B77425">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B77425" w:rsidRPr="00D71D68" w:rsidRDefault="00B77425" w:rsidP="00B77425"/>
    <w:p w:rsidR="00B77425" w:rsidRPr="00AA7880" w:rsidRDefault="00B77425" w:rsidP="00B77425">
      <w:r>
        <w:tab/>
      </w:r>
      <w:r>
        <w:rPr>
          <w:rStyle w:val="BillHeading2"/>
        </w:rPr>
        <w:t xml:space="preserve">Be It Enacted </w:t>
      </w:r>
      <w:r>
        <w:rPr>
          <w:rStyle w:val="BillLanguage"/>
        </w:rPr>
        <w:t>by the Senate and General Assembly of the State of New Jersey:</w:t>
      </w:r>
    </w:p>
    <w:p w:rsidR="00B77425" w:rsidRDefault="00B77425" w:rsidP="00B77425"/>
    <w:p w:rsidR="00B77425" w:rsidRDefault="00B77425" w:rsidP="00B77425">
      <w:r>
        <w:tab/>
        <w:t>1.</w:t>
      </w:r>
      <w:r>
        <w:tab/>
        <w:t xml:space="preserve">a.  Prior to appointing an applicant who was previously employed by another law enforcement agency in this State, every State, county, and municipal law enforcement agency shall request the files, including but not limited to internal affairs and personnel files, of the applicant from each law enforcement agency that employed the applicant.  </w:t>
      </w:r>
    </w:p>
    <w:p w:rsidR="00B77425" w:rsidRDefault="00B77425" w:rsidP="00B77425">
      <w:r>
        <w:tab/>
        <w:t>b.</w:t>
      </w:r>
      <w:r>
        <w:tab/>
        <w:t xml:space="preserve">Every State, county, and municipal law enforcement agency that receives a request pursuant to subsection a. of this section shall provide the applicant’s files to the State, county, or municipal law enforcement agency that requested them.  </w:t>
      </w:r>
    </w:p>
    <w:p w:rsidR="00B77425" w:rsidRDefault="00B77425" w:rsidP="00B77425">
      <w:r>
        <w:tab/>
        <w:t>c.</w:t>
      </w:r>
      <w:r>
        <w:tab/>
        <w:t xml:space="preserve">The Attorney General shall issue guidelines or directives necessary to effectuate the provisions of this act. </w:t>
      </w:r>
    </w:p>
    <w:p w:rsidR="00B77425" w:rsidRDefault="00B77425" w:rsidP="00B77425"/>
    <w:p w:rsidR="00B77425" w:rsidRPr="00AA7880" w:rsidRDefault="00B77425" w:rsidP="00B77425">
      <w:r>
        <w:tab/>
        <w:t>2.</w:t>
      </w:r>
      <w:r>
        <w:tab/>
        <w:t xml:space="preserve">This act shall take effect on the first day of the fourth month after enactment, but the Attorney General may take any administrative action in advance of the effective date as may be necessary. </w:t>
      </w:r>
    </w:p>
    <w:p w:rsidR="00B77425" w:rsidRDefault="00B77425" w:rsidP="00B77425"/>
    <w:p w:rsidR="00B77425" w:rsidRPr="00CE7BD8" w:rsidRDefault="00B77425" w:rsidP="00B77425"/>
    <w:p w:rsidR="00B77425" w:rsidRPr="00AA7880" w:rsidRDefault="00B77425" w:rsidP="00B77425">
      <w:pPr>
        <w:jc w:val="center"/>
      </w:pPr>
      <w:r w:rsidRPr="00D71D68">
        <w:t>STATEMENT</w:t>
      </w:r>
    </w:p>
    <w:p w:rsidR="00B77425" w:rsidRDefault="00B77425" w:rsidP="00B77425"/>
    <w:p w:rsidR="00B77425" w:rsidRDefault="00B77425" w:rsidP="00B77425">
      <w:r>
        <w:tab/>
        <w:t xml:space="preserve">This bill requires law enforcement agencies to provide internal affairs and personnel files of law enforcement officers to other law enforcement agencies under certain circumstances. </w:t>
      </w:r>
    </w:p>
    <w:p w:rsidR="00B77425" w:rsidRDefault="00B77425" w:rsidP="00B77425">
      <w:r>
        <w:tab/>
        <w:t xml:space="preserve">Under the provisions of this bill, prior to appointing an applicant who was previously employed by another law enforcement agency in this State, every State, county, and municipal law enforcement agency is required to request the files, which include but are not limited to internal affairs and personnel files, of the applicant from each law enforcement agency that employed the applicant. </w:t>
      </w:r>
    </w:p>
    <w:p w:rsidR="00B77425" w:rsidRDefault="00B77425" w:rsidP="00B77425">
      <w:r>
        <w:tab/>
        <w:t xml:space="preserve">The bill requires every State, county, and municipal law enforcement agency that receives a request pursuant to the provisions of this bill to provide the applicant’s files to the law enforcement agency that requested them. </w:t>
      </w:r>
    </w:p>
    <w:sectPr w:rsidR="00B77425" w:rsidSect="00EC015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66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0159" w:rsidRDefault="00EC0159" w:rsidP="00EC0159">
    <w:pPr>
      <w:pStyle w:val="bpuHeadSpon"/>
    </w:pPr>
    <w:r w:rsidRPr="00EC0159">
      <w:rPr>
        <w:rStyle w:val="bpuHeadSponChar"/>
      </w:rPr>
      <w:t>A744</w:t>
    </w:r>
    <w:r>
      <w:t xml:space="preserve"> JOHNSON</w:t>
    </w:r>
  </w:p>
  <w:p w:rsidR="00EC0159" w:rsidRDefault="00EC0159" w:rsidP="00EC0159">
    <w:pPr>
      <w:pStyle w:val="bpuHeadSpon"/>
    </w:pPr>
    <w:r>
      <w:fldChar w:fldCharType="begin"/>
    </w:r>
    <w:r>
      <w:instrText xml:space="preserve"> PAGE  \* MERGEFORMAT </w:instrText>
    </w:r>
    <w:r>
      <w:fldChar w:fldCharType="separate"/>
    </w:r>
    <w:r>
      <w:rPr>
        <w:noProof/>
      </w:rPr>
      <w:t>3</w:t>
    </w:r>
    <w:r>
      <w:fldChar w:fldCharType="end"/>
    </w:r>
  </w:p>
  <w:p w:rsidR="00EC0159" w:rsidRPr="00AF575C" w:rsidRDefault="00EC0159" w:rsidP="00EC01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0159" w:rsidRDefault="00EC0159" w:rsidP="00EC0159">
    <w:pPr>
      <w:pStyle w:val="bpuHeadSpon"/>
    </w:pPr>
    <w:r w:rsidRPr="00EC0159">
      <w:rPr>
        <w:rStyle w:val="bpuHeadSponChar"/>
      </w:rPr>
      <w:t>A744</w:t>
    </w:r>
    <w:r>
      <w:t xml:space="preserve"> JOHNSON</w:t>
    </w:r>
  </w:p>
  <w:p w:rsidR="00EC0159" w:rsidRDefault="00EC0159" w:rsidP="00EC0159">
    <w:pPr>
      <w:pStyle w:val="bpuHeadSpon"/>
    </w:pPr>
    <w:r>
      <w:fldChar w:fldCharType="begin"/>
    </w:r>
    <w:r>
      <w:instrText xml:space="preserve"> PAGE  \* MERGEFORMAT </w:instrText>
    </w:r>
    <w:r>
      <w:fldChar w:fldCharType="separate"/>
    </w:r>
    <w:r w:rsidR="0043669D">
      <w:rPr>
        <w:noProof/>
      </w:rPr>
      <w:t>2</w:t>
    </w:r>
    <w:r>
      <w:fldChar w:fldCharType="end"/>
    </w:r>
  </w:p>
  <w:p w:rsidR="00EC0159" w:rsidRDefault="00EC0159" w:rsidP="00EC01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69D"/>
    <w:rsid w:val="0044404C"/>
    <w:rsid w:val="00460E9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9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42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DC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D18"/>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E77BF"/>
    <w:rsid w:val="00EF5225"/>
    <w:rsid w:val="00F0415D"/>
    <w:rsid w:val="00F14E45"/>
    <w:rsid w:val="00F17CFC"/>
    <w:rsid w:val="00F42480"/>
    <w:rsid w:val="00F62572"/>
    <w:rsid w:val="00F6488F"/>
    <w:rsid w:val="00F70CF6"/>
    <w:rsid w:val="00F85DDC"/>
    <w:rsid w:val="00F91244"/>
    <w:rsid w:val="00F95319"/>
    <w:rsid w:val="00FA13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BCF8A-6A36-43AB-A7B6-D93EF392A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351</Words>
  <Characters>1945</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A744</vt:lpstr>
    </vt:vector>
  </TitlesOfParts>
  <Manager>R225</Manager>
  <Company>OFFICE of LEGISLATIVE SERVICES</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dc:title>
  <dc:creator>Assemblyman  JOHNSON</dc:creator>
  <cp:keywords>A744|2|HS |285|0|0|!|0|</cp:keywords>
  <dc:description>PREFILED 2020</dc:description>
  <cp:lastModifiedBy>Siracusa, Nicole</cp:lastModifiedBy>
  <cp:revision>2</cp:revision>
  <cp:lastPrinted>2005-07-29T18:13:00Z</cp:lastPrinted>
  <dcterms:created xsi:type="dcterms:W3CDTF">2019-12-27T17:50:00Z</dcterms:created>
  <dcterms:modified xsi:type="dcterms:W3CDTF">2019-12-27T17:50:00Z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