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11EF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111EF9" w:rsidRPr="00111EF9" w:rsidRDefault="00111EF9" w:rsidP="00292D7C">
      <w:pPr>
        <w:pStyle w:val="TopofPage1"/>
        <w:rPr>
          <w:sz w:val="24"/>
        </w:rPr>
      </w:pPr>
    </w:p>
    <w:p w:rsidR="00292D7C" w:rsidRPr="00111EF9" w:rsidRDefault="00111EF9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111EF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745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11EF9">
        <w:rPr>
          <w:caps/>
          <w:szCs w:val="24"/>
        </w:rPr>
        <w:t>NOVEMBER 15, 2021</w:t>
      </w:r>
    </w:p>
    <w:p w:rsidR="004144CF" w:rsidRDefault="004144CF" w:rsidP="0083060A"/>
    <w:p w:rsidR="00746E0C" w:rsidRDefault="00746E0C" w:rsidP="0083060A">
      <w:r>
        <w:tab/>
        <w:t>The Senate Law and Public Safety Committee reports favorably Ass</w:t>
      </w:r>
      <w:r w:rsidR="008C45A5">
        <w:t>e</w:t>
      </w:r>
      <w:r>
        <w:t>mbly Bill No. 745 (1R).</w:t>
      </w:r>
    </w:p>
    <w:p w:rsidR="006277DB" w:rsidRPr="006277DB" w:rsidRDefault="006277DB" w:rsidP="006277DB">
      <w:r>
        <w:tab/>
        <w:t xml:space="preserve">As reported by the committee, </w:t>
      </w:r>
      <w:r w:rsidR="006779C2">
        <w:t>this bill</w:t>
      </w:r>
      <w:r w:rsidRPr="006277DB">
        <w:rPr>
          <w:spacing w:val="4"/>
          <w:szCs w:val="24"/>
        </w:rPr>
        <w:t xml:space="preserve"> </w:t>
      </w:r>
      <w:r w:rsidRPr="006277DB">
        <w:t>criminalizes fraudulently pretending to be a transportation netw</w:t>
      </w:r>
      <w:r w:rsidR="006779C2">
        <w:t xml:space="preserve">ork company driver.  Under the </w:t>
      </w:r>
      <w:r w:rsidRPr="006277DB">
        <w:t xml:space="preserve">bill, it is a crime of the fourth degree if a person falsely pretends to be a transportation network company driver for the purpose of obtaining a benefit for himself or another or to injure or defraud another.  In addition, if the person knowingly exhibits or displays a falsely purported identifying marker as set forth in section 23 of P.L.2017, c.26 (C.39:5H-23) or some other identification, then it is a crime of the third degree.  </w:t>
      </w:r>
    </w:p>
    <w:p w:rsidR="006277DB" w:rsidRDefault="006277DB" w:rsidP="006277DB">
      <w:r w:rsidRPr="006277DB">
        <w:tab/>
        <w:t>A crime of the fourth degree is punishable by up to 18 months imprisonment, a fine up to $10,000, or both.  A crime of the third degree carries a penalty of three to five years imprisonment, a fine of up to $15,000, or both.</w:t>
      </w:r>
    </w:p>
    <w:p w:rsidR="00807899" w:rsidRDefault="00807899" w:rsidP="006277DB">
      <w:r>
        <w:tab/>
        <w:t xml:space="preserve">In addition, the bill provides that it is not a crime for a transportation network company driver to provide cash rides. </w:t>
      </w:r>
    </w:p>
    <w:p w:rsidR="00EC3AFF" w:rsidRPr="00EC3AFF" w:rsidRDefault="006779C2" w:rsidP="001E1F66">
      <w:r>
        <w:tab/>
        <w:t>As reported by the committee, Assembly Bill No. 745 (1R) is identical to Senate Bill No. 1485</w:t>
      </w:r>
      <w:r w:rsidR="000F5FA7">
        <w:t>, which</w:t>
      </w:r>
      <w:r>
        <w:t xml:space="preserve"> was amended and repor</w:t>
      </w:r>
      <w:r w:rsidR="003F5297">
        <w:t>ted by the committee on this</w:t>
      </w:r>
      <w:r w:rsidR="00EF32EA">
        <w:t xml:space="preserve"> same</w:t>
      </w:r>
      <w:r>
        <w:t xml:space="preserve"> date.</w:t>
      </w:r>
    </w:p>
    <w:sectPr w:rsidR="00EC3AFF" w:rsidRPr="00EC3AF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EF9" w:rsidRDefault="00111EF9">
      <w:r>
        <w:separator/>
      </w:r>
    </w:p>
  </w:endnote>
  <w:endnote w:type="continuationSeparator" w:id="0">
    <w:p w:rsidR="00111EF9" w:rsidRDefault="00111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EF9" w:rsidRDefault="00111EF9">
      <w:r>
        <w:separator/>
      </w:r>
    </w:p>
  </w:footnote>
  <w:footnote w:type="continuationSeparator" w:id="0">
    <w:p w:rsidR="00111EF9" w:rsidRDefault="00111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E1F66" w:rsidP="001E1F6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E1F66" w:rsidRDefault="001E1F66" w:rsidP="001E1F6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F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629A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5FA7"/>
    <w:rsid w:val="001020AD"/>
    <w:rsid w:val="00104F41"/>
    <w:rsid w:val="00105C93"/>
    <w:rsid w:val="0010728F"/>
    <w:rsid w:val="00107D59"/>
    <w:rsid w:val="00111EF9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1F66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688C"/>
    <w:rsid w:val="002746FB"/>
    <w:rsid w:val="00277144"/>
    <w:rsid w:val="00280CC7"/>
    <w:rsid w:val="002862BF"/>
    <w:rsid w:val="00290291"/>
    <w:rsid w:val="00292D7C"/>
    <w:rsid w:val="002947D1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5297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27BE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77DB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9C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6E0C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7899"/>
    <w:rsid w:val="00811B32"/>
    <w:rsid w:val="00817204"/>
    <w:rsid w:val="00820257"/>
    <w:rsid w:val="00821D60"/>
    <w:rsid w:val="00822E2E"/>
    <w:rsid w:val="008260F2"/>
    <w:rsid w:val="008276A8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45A5"/>
    <w:rsid w:val="008D1544"/>
    <w:rsid w:val="008D5F29"/>
    <w:rsid w:val="008E4311"/>
    <w:rsid w:val="008F3A3B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873D5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96C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3AFF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32EA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5D406CA4-C041-47EC-A0CC-F5E5244E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277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77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223</Words>
  <Characters>1074</Characters>
  <Application>Microsoft Office Word</Application>
  <DocSecurity>0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A745 (1R)  SLP Statement 11/15/21</vt:lpstr>
    </vt:vector>
  </TitlesOfParts>
  <Manager>R230</Manager>
  <Company>NJ OLS DMU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A745 1R  SLP Statement 11/15/21</dc:title>
  <dc:subject/>
  <dc:creator>Senate SLP</dc:creator>
  <cp:keywords>A745|1|LP |268|0|0|!||</cp:keywords>
  <dc:description/>
  <cp:lastModifiedBy>Bektas, Brenda</cp:lastModifiedBy>
  <cp:revision>2</cp:revision>
  <cp:lastPrinted>2021-11-12T21:27:00Z</cp:lastPrinted>
  <dcterms:created xsi:type="dcterms:W3CDTF">2021-11-16T19:09:00Z</dcterms:created>
  <dcterms:modified xsi:type="dcterms:W3CDTF">2021-11-16T19:09:00Z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