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A2C" w:rsidRDefault="00E43A2C" w:rsidP="00E43A2C">
      <w:pPr>
        <w:pStyle w:val="bpuBill"/>
      </w:pPr>
      <w:bookmarkStart w:id="0" w:name="bpuFrontPg"/>
      <w:bookmarkStart w:id="1" w:name="_GoBack"/>
      <w:bookmarkEnd w:id="0"/>
      <w:bookmarkEnd w:id="1"/>
      <w:r>
        <w:t xml:space="preserve">ASSEMBLY, No. 771 </w:t>
      </w:r>
    </w:p>
    <w:p w:rsidR="00E43A2C" w:rsidRPr="00E43A2C" w:rsidRDefault="00E43A2C" w:rsidP="00E43A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817" r:id="rId8"/>
        </w:object>
      </w:r>
    </w:p>
    <w:p w:rsidR="00E43A2C" w:rsidRDefault="00E43A2C" w:rsidP="00E43A2C">
      <w:pPr>
        <w:pStyle w:val="bpuState"/>
      </w:pPr>
      <w:r>
        <w:t>STATE OF NEW JERSEY</w:t>
      </w:r>
    </w:p>
    <w:p w:rsidR="00E43A2C" w:rsidRDefault="00E43A2C" w:rsidP="00E43A2C">
      <w:pPr>
        <w:pStyle w:val="bpuLegislature"/>
      </w:pPr>
      <w:r>
        <w:t>219th LEGISLATURE</w:t>
      </w:r>
    </w:p>
    <w:p w:rsidR="00E43A2C" w:rsidRDefault="00E43A2C" w:rsidP="00E43A2C">
      <w:pPr>
        <w:pStyle w:val="bpuWpGraphic"/>
      </w:pPr>
      <w:r>
        <w:object w:dxaOrig="8985" w:dyaOrig="255">
          <v:shape id="_x0000_i1026" type="#_x0000_t75" style="width:6in;height:12pt" o:ole="">
            <v:imagedata r:id="rId7" o:title=""/>
          </v:shape>
          <o:OLEObject Type="Embed" ProgID="WPWin6.1" ShapeID="_x0000_i1026" DrawAspect="Content" ObjectID="_1638955818" r:id="rId9"/>
        </w:object>
      </w:r>
      <w:r>
        <w:t xml:space="preserve">  </w:t>
      </w:r>
    </w:p>
    <w:p w:rsidR="00E43A2C" w:rsidRDefault="00E43A2C" w:rsidP="00E43A2C">
      <w:pPr>
        <w:pStyle w:val="bpuIntro"/>
      </w:pPr>
      <w:r>
        <w:t>PRE-FILED FOR INTRODUCTION IN THE 2020 SESSION</w:t>
      </w:r>
    </w:p>
    <w:p w:rsidR="00E43A2C" w:rsidRDefault="00E43A2C" w:rsidP="00E43A2C">
      <w:pPr>
        <w:pStyle w:val="bpuIntro"/>
      </w:pPr>
    </w:p>
    <w:p w:rsidR="00E43A2C" w:rsidRDefault="00E43A2C" w:rsidP="00E43A2C">
      <w:pPr>
        <w:pStyle w:val="bpuIntro"/>
        <w:sectPr w:rsidR="00E43A2C" w:rsidSect="00E43A2C">
          <w:headerReference w:type="even" r:id="rId10"/>
          <w:headerReference w:type="default" r:id="rId11"/>
          <w:pgSz w:w="12240" w:h="20160" w:code="5"/>
          <w:pgMar w:top="2160" w:right="1440" w:bottom="1440" w:left="1440" w:header="720" w:footer="720" w:gutter="0"/>
          <w:pgNumType w:start="1"/>
          <w:cols w:space="720"/>
          <w:docGrid w:linePitch="360"/>
        </w:sectPr>
      </w:pPr>
    </w:p>
    <w:p w:rsidR="00E43A2C" w:rsidRDefault="00E43A2C" w:rsidP="00E43A2C">
      <w:pPr>
        <w:pStyle w:val="bpuIntro"/>
      </w:pPr>
    </w:p>
    <w:p w:rsidR="00E43A2C" w:rsidRDefault="00E43A2C" w:rsidP="00E43A2C">
      <w:pPr>
        <w:pStyle w:val="bpuSponsor"/>
      </w:pPr>
      <w:r>
        <w:t>Sponsored by:</w:t>
      </w:r>
    </w:p>
    <w:p w:rsidR="00E43A2C" w:rsidRDefault="00E43A2C" w:rsidP="00E43A2C">
      <w:pPr>
        <w:pStyle w:val="bpuSponsor"/>
      </w:pPr>
      <w:r>
        <w:t>Assemblyman  BRIAN E. RUMPF</w:t>
      </w:r>
    </w:p>
    <w:p w:rsidR="00E43A2C" w:rsidRDefault="00E43A2C" w:rsidP="00E43A2C">
      <w:pPr>
        <w:pStyle w:val="bpuSponsor"/>
      </w:pPr>
      <w:r>
        <w:t>District 9 (Atlantic, Burlington and Ocean)</w:t>
      </w:r>
    </w:p>
    <w:p w:rsidR="00E43A2C" w:rsidRDefault="00E43A2C" w:rsidP="00E43A2C">
      <w:pPr>
        <w:pStyle w:val="bpuSponsor"/>
      </w:pPr>
      <w:r>
        <w:t>Assemblywoman  DIANNE C. GOVE</w:t>
      </w:r>
    </w:p>
    <w:p w:rsidR="00E43A2C" w:rsidRDefault="00E43A2C" w:rsidP="00E43A2C">
      <w:pPr>
        <w:pStyle w:val="bpuSponsor"/>
      </w:pPr>
      <w:r>
        <w:t>District 9 (Atlantic, Burlington and Ocean)</w:t>
      </w:r>
    </w:p>
    <w:p w:rsidR="00E43A2C" w:rsidRDefault="00E43A2C" w:rsidP="00E43A2C">
      <w:pPr>
        <w:pStyle w:val="bpuSponsor"/>
      </w:pPr>
    </w:p>
    <w:p w:rsidR="00E43A2C" w:rsidRDefault="00E43A2C" w:rsidP="00E43A2C">
      <w:pPr>
        <w:pStyle w:val="bpuSponsor"/>
      </w:pPr>
    </w:p>
    <w:p w:rsidR="00E43A2C" w:rsidRDefault="00E43A2C" w:rsidP="00E43A2C">
      <w:pPr>
        <w:pStyle w:val="bpuSponsor"/>
      </w:pPr>
    </w:p>
    <w:p w:rsidR="00E43A2C" w:rsidRDefault="00E43A2C" w:rsidP="00E43A2C">
      <w:pPr>
        <w:pStyle w:val="bpuSponsor"/>
      </w:pPr>
    </w:p>
    <w:p w:rsidR="00E43A2C" w:rsidRDefault="00E43A2C" w:rsidP="00E43A2C">
      <w:pPr>
        <w:pStyle w:val="bpuSponsor"/>
      </w:pPr>
      <w:r>
        <w:t>SYNOPSIS</w:t>
      </w:r>
    </w:p>
    <w:p w:rsidR="00E43A2C" w:rsidRDefault="00E43A2C" w:rsidP="00E43A2C">
      <w:pPr>
        <w:pStyle w:val="bpuNormText"/>
      </w:pPr>
      <w:r>
        <w:tab/>
        <w:t xml:space="preserve">Requires certain offenders to register under Megan’s Law; upgrades the crimes of invasion of privacy and peering into a window of a dwelling for a second or subsequent offense. </w:t>
      </w:r>
    </w:p>
    <w:p w:rsidR="00E43A2C" w:rsidRDefault="00E43A2C" w:rsidP="00E43A2C">
      <w:pPr>
        <w:pStyle w:val="bpuNormText"/>
      </w:pPr>
    </w:p>
    <w:p w:rsidR="00E43A2C" w:rsidRDefault="00E43A2C" w:rsidP="00E43A2C">
      <w:pPr>
        <w:pStyle w:val="bpuSponsor"/>
      </w:pPr>
      <w:r>
        <w:t xml:space="preserve">CURRENT VERSION OF TEXT </w:t>
      </w:r>
    </w:p>
    <w:p w:rsidR="00E43A2C" w:rsidRDefault="00E43A2C" w:rsidP="00E43A2C">
      <w:pPr>
        <w:pStyle w:val="bpuNormText"/>
      </w:pPr>
      <w:r>
        <w:tab/>
        <w:t>Introduced Pending Technical Review by Legislative Counsel.</w:t>
      </w:r>
    </w:p>
    <w:p w:rsidR="00E43A2C" w:rsidRDefault="00E43A2C" w:rsidP="00E43A2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43A2C" w:rsidRDefault="00E43A2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43A2C" w:rsidSect="00E43A2C">
          <w:type w:val="continuous"/>
          <w:pgSz w:w="12240" w:h="20160" w:code="5"/>
          <w:pgMar w:top="2160" w:right="2275" w:bottom="1440" w:left="2275" w:header="72" w:footer="720" w:gutter="0"/>
          <w:pgNumType w:start="1"/>
          <w:cols w:space="720"/>
          <w:docGrid w:linePitch="360"/>
        </w:sectPr>
      </w:pPr>
    </w:p>
    <w:p w:rsidR="007541CD" w:rsidRPr="00677316" w:rsidRDefault="007541CD" w:rsidP="007541CD">
      <w:pPr>
        <w:pStyle w:val="HangingAnAct"/>
        <w:rPr>
          <w:rStyle w:val="HangingAnActChar"/>
        </w:rPr>
      </w:pPr>
      <w:r w:rsidRPr="007541CD">
        <w:rPr>
          <w:rStyle w:val="BillHead"/>
        </w:rPr>
        <w:lastRenderedPageBreak/>
        <w:t>An Act</w:t>
      </w:r>
      <w:r w:rsidRPr="006B7FA7">
        <w:rPr>
          <w:rStyle w:val="HangingAnActChar"/>
        </w:rPr>
        <w:t xml:space="preserve"> </w:t>
      </w:r>
      <w:r>
        <w:rPr>
          <w:rStyle w:val="HangingAnActChar"/>
        </w:rPr>
        <w:t>concerning Megan’s Law and amending</w:t>
      </w:r>
      <w:r w:rsidRPr="00D93590">
        <w:t xml:space="preserve"> </w:t>
      </w:r>
      <w:r>
        <w:t>P.L.1994, c.133, P.L.</w:t>
      </w:r>
      <w:r w:rsidRPr="007547EB">
        <w:t>2003, c.206</w:t>
      </w:r>
      <w:r>
        <w:t xml:space="preserve"> and N.J.S.2C:18-3.</w:t>
      </w:r>
    </w:p>
    <w:p w:rsidR="007541CD" w:rsidRPr="00D71D68" w:rsidRDefault="007541CD" w:rsidP="007541CD"/>
    <w:p w:rsidR="007541CD" w:rsidRPr="00AA7880" w:rsidRDefault="007541CD" w:rsidP="007541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541CD" w:rsidRDefault="007541CD" w:rsidP="007541CD"/>
    <w:p w:rsidR="007541CD" w:rsidRDefault="007541CD" w:rsidP="007541CD">
      <w:r>
        <w:tab/>
        <w:t>1.</w:t>
      </w:r>
      <w:r>
        <w:tab/>
        <w:t>Section 2 of P.L.1994, c.133 (C.2C:7-2) is amended to read as follows</w:t>
      </w:r>
    </w:p>
    <w:p w:rsidR="007541CD" w:rsidRDefault="007541CD" w:rsidP="007541CD">
      <w:r>
        <w:tab/>
        <w:t>2.</w:t>
      </w:r>
      <w:r>
        <w:tab/>
        <w:t>a.  (1)  A person who has been convicted, adjudicated delinquent or found not guilty by reason of insanity for commission of a sex offense as defined in subsection b. of this section shall register as provided in subsections c. and d. of this section.</w:t>
      </w:r>
    </w:p>
    <w:p w:rsidR="007541CD" w:rsidRDefault="007541CD" w:rsidP="007541CD">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7541CD" w:rsidRDefault="007541CD" w:rsidP="007541CD">
      <w:r>
        <w:tab/>
        <w:t>(3)</w:t>
      </w:r>
      <w:r>
        <w:tab/>
        <w:t>A person who fails to register as required under this act shall be guilty of a crime of the third degree.</w:t>
      </w:r>
    </w:p>
    <w:p w:rsidR="007541CD" w:rsidRDefault="007541CD" w:rsidP="007541CD">
      <w:r>
        <w:tab/>
        <w:t>b.</w:t>
      </w:r>
      <w:r>
        <w:tab/>
        <w:t>For the purposes of this act a sex offense shall include the following:</w:t>
      </w:r>
    </w:p>
    <w:p w:rsidR="007541CD" w:rsidRDefault="007541CD" w:rsidP="007541CD">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7541CD" w:rsidRDefault="007541CD" w:rsidP="007541CD">
      <w:r>
        <w:tab/>
        <w:t>(2)</w:t>
      </w:r>
      <w:r>
        <w:tab/>
        <w:t xml:space="preserve">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w:t>
      </w:r>
      <w:r w:rsidRPr="007547EB">
        <w:rPr>
          <w:u w:val="single"/>
        </w:rPr>
        <w:t>invasion of privacy pursuant to section 1 of P.L.2003, c.206</w:t>
      </w:r>
      <w:r>
        <w:rPr>
          <w:u w:val="single"/>
        </w:rPr>
        <w:t xml:space="preserve"> </w:t>
      </w:r>
      <w:r w:rsidRPr="007547EB">
        <w:rPr>
          <w:u w:val="single"/>
        </w:rPr>
        <w:t xml:space="preserve">(C.2C:14-9); </w:t>
      </w:r>
      <w:r>
        <w:rPr>
          <w:u w:val="single"/>
        </w:rPr>
        <w:t xml:space="preserve">peering into a window </w:t>
      </w:r>
      <w:r w:rsidRPr="006C5267">
        <w:rPr>
          <w:u w:val="single"/>
        </w:rPr>
        <w:t xml:space="preserve">pursuant to </w:t>
      </w:r>
      <w:r>
        <w:rPr>
          <w:u w:val="single"/>
        </w:rPr>
        <w:t xml:space="preserve">subsection c. of </w:t>
      </w:r>
      <w:r w:rsidRPr="006C5267">
        <w:rPr>
          <w:u w:val="single"/>
        </w:rPr>
        <w:t>N.J.S.2C:18-3;</w:t>
      </w:r>
      <w:r>
        <w:t xml:space="preserve"> endangering the welfare of a child pursuant to paragraph (3) or (4) or subparagraph (a) of paragraph (5) of subsection b. of N.J.S.2C:24-4; luring or enticing pursuant to section 1 of P.L.1993, c.291 (C.2C:13-6); criminal sexual contact </w:t>
      </w:r>
      <w:r w:rsidR="005A564D">
        <w:br w:type="page"/>
      </w:r>
      <w:r>
        <w:lastRenderedPageBreak/>
        <w:t>pursuant to N.J.S.2C:14-3b.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7541CD" w:rsidRDefault="007541CD" w:rsidP="007541CD">
      <w:r>
        <w:tab/>
        <w:t>(3)</w:t>
      </w:r>
      <w:r>
        <w:tab/>
        <w:t xml:space="preserve">A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the </w:t>
      </w:r>
      <w:smartTag w:uri="urn:schemas-microsoft-com:office:smarttags" w:element="place">
        <w:smartTag w:uri="urn:schemas-microsoft-com:office:smarttags" w:element="country-region">
          <w:r>
            <w:t>United States</w:t>
          </w:r>
        </w:smartTag>
      </w:smartTag>
      <w:r>
        <w:t>, this State or another state.</w:t>
      </w:r>
    </w:p>
    <w:p w:rsidR="007541CD" w:rsidRDefault="007541CD" w:rsidP="007541CD">
      <w:r>
        <w:tab/>
        <w:t>c.</w:t>
      </w:r>
      <w:r>
        <w:tab/>
        <w:t>A person required to register under the provisions of this act shall do so on forms to be provided by the designated registering agency as follows:</w:t>
      </w:r>
    </w:p>
    <w:p w:rsidR="007541CD" w:rsidRDefault="007541CD" w:rsidP="007541CD">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7541CD" w:rsidRDefault="007541CD" w:rsidP="007541CD">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7541CD" w:rsidRDefault="007541CD" w:rsidP="007541CD">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7541CD" w:rsidRDefault="007541CD" w:rsidP="007541CD">
      <w:r>
        <w:tab/>
        <w:t>(4)</w:t>
      </w:r>
      <w:r>
        <w:tab/>
        <w:t xml:space="preserve">A person required to register on the basis of a conviction </w:t>
      </w:r>
      <w:r w:rsidR="005A564D">
        <w:br w:type="page"/>
      </w:r>
      <w:r>
        <w:lastRenderedPageBreak/>
        <w:t>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7541CD" w:rsidRDefault="007541CD" w:rsidP="007541CD">
      <w:r>
        <w:tab/>
        <w:t>(5)</w:t>
      </w:r>
      <w:r>
        <w:tab/>
        <w:t>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ten 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7541CD" w:rsidRDefault="007541CD" w:rsidP="007541CD">
      <w:r>
        <w:tab/>
        <w:t>(6)</w:t>
      </w:r>
      <w:r>
        <w:tab/>
        <w:t>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ten 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7541CD" w:rsidRDefault="007541CD" w:rsidP="007541CD">
      <w:r>
        <w:tab/>
        <w:t>(7)</w:t>
      </w:r>
      <w:r>
        <w:tab/>
        <w:t>In addition to any other registration requirements set forth in this section, a person required to register under this act who is enrolled at, employed by or carries on a vocation at an institution of higher education or other post-secondary school in this State shall, within ten days after commencing such attendance, employment or vocation, register with the law enforcement unit of the educational institution, if the institution has such a unit.</w:t>
      </w:r>
    </w:p>
    <w:p w:rsidR="007541CD" w:rsidRDefault="007541CD" w:rsidP="007541CD">
      <w:r>
        <w:tab/>
        <w:t>d.</w:t>
      </w:r>
      <w:r>
        <w:tab/>
        <w:t>(1)  Upon a change of address, a person shall notify the law enforcement agency with which the person is registered and shall re-register with the appropriate law enforcement agency no less than 10 days before he intends to first reside at his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is guilty of a crime of the fourth degree.</w:t>
      </w:r>
    </w:p>
    <w:p w:rsidR="007541CD" w:rsidRDefault="007541CD" w:rsidP="007541CD">
      <w:r>
        <w:tab/>
        <w:t>(2)</w:t>
      </w:r>
      <w:r>
        <w:tab/>
        <w:t xml:space="preserve">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w:t>
      </w:r>
      <w:r w:rsidR="005A564D">
        <w:br w:type="page"/>
      </w:r>
      <w:r>
        <w:lastRenderedPageBreak/>
        <w:t>change in the person's access to or use of a computer or other device with Internet capability or who provides false information concerning the person's access to or use of a computer or any other device with Internet capability is guilty of a crime of the fourth degree.</w:t>
      </w:r>
    </w:p>
    <w:p w:rsidR="007541CD" w:rsidRDefault="007541CD" w:rsidP="007541CD">
      <w:r>
        <w:tab/>
        <w:t>e.</w:t>
      </w:r>
      <w:r>
        <w:tab/>
        <w:t>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One year after the effective date of this act, the Attorney General shall review, evaluate and, if warranted, modify pursuant to the "Administrative Procedure Act," P.L.1968, c.410 (C.52:14B-1 et seq.) the verification requirement.  Any person who knowingly provides false information concerning his place of residence or who fails to verify his address with the appropriate law enforcement agency or other entity, as prescribed by the Attorney General in accordance with this subsection, is guilty of a crime of the fourth degree.</w:t>
      </w:r>
    </w:p>
    <w:p w:rsidR="007541CD" w:rsidRDefault="007541CD" w:rsidP="007541CD">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7541CD" w:rsidRDefault="007541CD" w:rsidP="007541CD">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7541CD" w:rsidRDefault="007541CD" w:rsidP="007541CD">
      <w:r>
        <w:t>(</w:t>
      </w:r>
      <w:proofErr w:type="spellStart"/>
      <w:r>
        <w:t>cf</w:t>
      </w:r>
      <w:proofErr w:type="spellEnd"/>
      <w:r>
        <w:t>: P.L.2007, c.219, s.2)</w:t>
      </w:r>
    </w:p>
    <w:p w:rsidR="007541CD" w:rsidRDefault="007541CD" w:rsidP="007541CD"/>
    <w:p w:rsidR="007541CD" w:rsidRDefault="007541CD" w:rsidP="007541CD">
      <w:r>
        <w:tab/>
        <w:t>2.</w:t>
      </w:r>
      <w:r>
        <w:tab/>
        <w:t>Section 1 of P.L.</w:t>
      </w:r>
      <w:r w:rsidRPr="007547EB">
        <w:t>2003, c.206</w:t>
      </w:r>
      <w:r>
        <w:t xml:space="preserve"> (C.2C:14-9) is amended to read as follows:</w:t>
      </w:r>
    </w:p>
    <w:p w:rsidR="007541CD" w:rsidRPr="00FE7486" w:rsidRDefault="007541CD" w:rsidP="007541CD">
      <w:pPr>
        <w:rPr>
          <w:u w:val="single"/>
        </w:rPr>
      </w:pPr>
      <w:r>
        <w:tab/>
        <w:t>1.</w:t>
      </w:r>
      <w:r>
        <w:tab/>
        <w:t xml:space="preserve">a.  An actor commits a crime of the fourth degree if, knowing that he is not licensed or privileged to do so, and under circumstances in which a reasonable person would know that </w:t>
      </w:r>
      <w:r w:rsidR="005A564D">
        <w:br w:type="page"/>
      </w:r>
      <w:r>
        <w:lastRenderedPageBreak/>
        <w:t>another may expose intimate parts or may engage in sexual penetration or sexual contact, he observes another person without that person's consent and under circumstances in which a reasonable person would not expect to be observed.</w:t>
      </w:r>
      <w:r w:rsidRPr="007547EB">
        <w:t xml:space="preserve"> </w:t>
      </w:r>
      <w:r>
        <w:t xml:space="preserve"> </w:t>
      </w:r>
      <w:r w:rsidRPr="00FE7486">
        <w:rPr>
          <w:u w:val="single"/>
        </w:rPr>
        <w:t xml:space="preserve">A person who is convicted of a second or subsequent </w:t>
      </w:r>
      <w:r>
        <w:rPr>
          <w:u w:val="single"/>
        </w:rPr>
        <w:t>crime</w:t>
      </w:r>
      <w:r w:rsidRPr="00FE7486">
        <w:rPr>
          <w:u w:val="single"/>
        </w:rPr>
        <w:t xml:space="preserve"> under this </w:t>
      </w:r>
      <w:r>
        <w:rPr>
          <w:u w:val="single"/>
        </w:rPr>
        <w:t>sub</w:t>
      </w:r>
      <w:r w:rsidRPr="00FE7486">
        <w:rPr>
          <w:u w:val="single"/>
        </w:rPr>
        <w:t>section is guilty of a crime of the third degree.</w:t>
      </w:r>
    </w:p>
    <w:p w:rsidR="007541CD" w:rsidRDefault="007541CD" w:rsidP="007541CD">
      <w:r>
        <w:tab/>
        <w:t>b.</w:t>
      </w:r>
      <w:r>
        <w:tab/>
        <w:t>An actor commits a crime of the third degree if, knowing that he is not licensed or privileged to do so, he photographs, films, videotapes, records, or otherwise reproduces in any manner, the image of another person whose intimate parts are exposed or who is engaged in an act of sexual penetration or sexual contact, without that person's consent and under circumstances in which a reasonable person would not expect to be observed.</w:t>
      </w:r>
    </w:p>
    <w:p w:rsidR="007541CD" w:rsidRDefault="007541CD" w:rsidP="007541CD">
      <w:r>
        <w:tab/>
        <w:t>c.</w:t>
      </w:r>
      <w:r>
        <w:tab/>
        <w:t>An actor commits a crime of the third degree if, knowing that he is not licensed or privileged to do so, he discloses any photograph, film, videotape, recording or any other reproduction of the image of another person whose intimate parts are exposed or who is engaged in an act of sexual penetration or sexual contact, unless that person has consented to such disclosure.  For purposes of this subsection, "disclose" means sell, manufacture, give, provide, lend, trade, mail, deliver, transfer, publish, distribute, circulate, disseminate, present, exhibit, advertise or offer.  Notwithstanding the provisions of subsection b. of N.J.S.2C:43-3, a fine not to exceed $30,000 may be imposed for a violation of this subsection.</w:t>
      </w:r>
    </w:p>
    <w:p w:rsidR="007541CD" w:rsidRDefault="007541CD" w:rsidP="007541CD">
      <w:r>
        <w:tab/>
        <w:t>d.</w:t>
      </w:r>
      <w:r>
        <w:tab/>
        <w:t>It is an affirmative defense to a crime under this section that:</w:t>
      </w:r>
    </w:p>
    <w:p w:rsidR="007541CD" w:rsidRDefault="007541CD" w:rsidP="007541CD">
      <w:r>
        <w:tab/>
        <w:t>(1)</w:t>
      </w:r>
      <w:r>
        <w:tab/>
        <w:t xml:space="preserve">the actor posted or otherwise provided prior notice to the person of the actor's intent to engage in the conduct specified in subsection a., b., or c., and </w:t>
      </w:r>
    </w:p>
    <w:p w:rsidR="007541CD" w:rsidRDefault="007541CD" w:rsidP="007541CD">
      <w:r>
        <w:tab/>
        <w:t>(2)</w:t>
      </w:r>
      <w:r>
        <w:tab/>
        <w:t>the actor acted with a lawful purpose.</w:t>
      </w:r>
    </w:p>
    <w:p w:rsidR="007541CD" w:rsidRDefault="007541CD" w:rsidP="007541CD">
      <w:r>
        <w:tab/>
        <w:t>e.</w:t>
      </w:r>
      <w:r>
        <w:tab/>
        <w:t>(1) It shall not be a violation of subsection a. or b. to observe another person in the access way, foyer or entrance to a fitting room or dressing room operated by a retail establishment or to photograph, film, videotape, record or otherwise reproduce the image of such person, if the actor conspicuously posts at the entrance to the fitting room or dressing room prior notice of his intent to make the observations, photographs, films, videotapes, recordings or other reproductions.</w:t>
      </w:r>
    </w:p>
    <w:p w:rsidR="007541CD" w:rsidRDefault="007541CD" w:rsidP="007541CD">
      <w:r>
        <w:tab/>
        <w:t>(2)</w:t>
      </w:r>
      <w:r>
        <w:tab/>
        <w:t>It shall be a violation of subsection c. to disclose in any manner any such photograph, film, videotape or recording of  another person using a fitting room or dressing room except under the following circumstances:</w:t>
      </w:r>
    </w:p>
    <w:p w:rsidR="007541CD" w:rsidRDefault="007541CD" w:rsidP="007541CD">
      <w:r>
        <w:tab/>
        <w:t>(a)</w:t>
      </w:r>
      <w:r>
        <w:tab/>
        <w:t>to law enforcement officers in connection with a criminal prosecution;</w:t>
      </w:r>
    </w:p>
    <w:p w:rsidR="007541CD" w:rsidRDefault="007541CD" w:rsidP="007541CD">
      <w:r>
        <w:tab/>
        <w:t>(b)</w:t>
      </w:r>
      <w:r>
        <w:tab/>
        <w:t xml:space="preserve">pursuant to subpoena or court order for use in a legal proceeding; or </w:t>
      </w:r>
    </w:p>
    <w:p w:rsidR="007541CD" w:rsidRDefault="007541CD" w:rsidP="007541CD">
      <w:r>
        <w:tab/>
        <w:t>(c)</w:t>
      </w:r>
      <w:r>
        <w:tab/>
        <w:t>to a co-worker, manager or supervisor acting within the scope of his employment.</w:t>
      </w:r>
    </w:p>
    <w:p w:rsidR="007541CD" w:rsidRDefault="007541CD" w:rsidP="007541CD">
      <w:r>
        <w:lastRenderedPageBreak/>
        <w:tab/>
        <w:t>f.</w:t>
      </w:r>
      <w:r>
        <w:tab/>
        <w:t>It shall be a violation of subsection a. or b. to observe another person in a private dressing stall of a fitting room or dressing room operated by a retail establishment or to photograph, film, videotape, record or otherwise reproduce the image of another person  in a private dressing stall of a fitting room or dressing room.</w:t>
      </w:r>
    </w:p>
    <w:p w:rsidR="007541CD" w:rsidRDefault="007541CD" w:rsidP="007541CD">
      <w:r>
        <w:tab/>
        <w:t>g.</w:t>
      </w:r>
      <w:r>
        <w:tab/>
        <w:t xml:space="preserve">For purposes of this act, a law enforcement officer, or a corrections officer or guard in a correctional facility or jail, who is engaged in the official performance of his duties shall be deemed to be licensed or privileged to make and to disclose observations, photographs, films, videotapes, recordings or any other reproductions. </w:t>
      </w:r>
    </w:p>
    <w:p w:rsidR="007541CD" w:rsidRDefault="007541CD" w:rsidP="007541CD">
      <w:r>
        <w:tab/>
        <w:t>h.</w:t>
      </w:r>
      <w:r>
        <w:tab/>
        <w:t>Notwithstanding the provisions of N.J.S.2C:1-8 or any other provisions of law, a conviction arising under subsection b. of this section shall not merge with a conviction under subsection c. of this section, nor shall a conviction under subsection c. merge with a conviction under subsection b.</w:t>
      </w:r>
    </w:p>
    <w:p w:rsidR="007541CD" w:rsidRDefault="007541CD" w:rsidP="007541CD">
      <w:r>
        <w:t>(</w:t>
      </w:r>
      <w:proofErr w:type="spellStart"/>
      <w:r>
        <w:t>cf</w:t>
      </w:r>
      <w:proofErr w:type="spellEnd"/>
      <w:r>
        <w:t>: P.L.2003, c.206, s.1)</w:t>
      </w:r>
    </w:p>
    <w:p w:rsidR="007541CD" w:rsidRDefault="007541CD" w:rsidP="007541CD"/>
    <w:p w:rsidR="007541CD" w:rsidRDefault="007541CD" w:rsidP="007541CD">
      <w:r>
        <w:tab/>
        <w:t>3.</w:t>
      </w:r>
      <w:r>
        <w:tab/>
        <w:t>N.J.S.2C:18-3 is amended to read as follows:</w:t>
      </w:r>
    </w:p>
    <w:p w:rsidR="007541CD" w:rsidRDefault="007541CD" w:rsidP="007541CD">
      <w:r>
        <w:tab/>
        <w:t xml:space="preserve">2C:18-3.  a.  Unlicensed entry of structures.  A person commits an offense if, knowing that he is not licensed or privileged to do so, he enters or surreptitiously remains in any research facility, structure, or separately secured or occupied portion thereof.  An offense under this subsection is a crime of the fourth degree if it is committed in a school or on school.  The offense is a crime of the fourth degree if it is committed in a dwelling.  An offense under this section is a crime of the fourth degree if it is committed in a research facility, power generation facility, waste treatment facility, public sewage facility, water treatment facility, public water facility, nuclear electric generating plant or any facility which stores, generates or handles any hazardous chemical or chemical.  Otherwise it is a disorderly persons offense. </w:t>
      </w:r>
    </w:p>
    <w:p w:rsidR="007541CD" w:rsidRDefault="007541CD" w:rsidP="007541CD">
      <w:r>
        <w:tab/>
        <w:t>b.</w:t>
      </w:r>
      <w:r>
        <w:tab/>
        <w:t>Defiant trespasser.  A person commits a petty disorderly persons offense if, knowing that he is not licensed or privileged to do so, he enters or remains in any place as to which notice against trespass is given by:</w:t>
      </w:r>
    </w:p>
    <w:p w:rsidR="007541CD" w:rsidRDefault="007541CD" w:rsidP="007541CD">
      <w:r>
        <w:tab/>
        <w:t>(1)</w:t>
      </w:r>
      <w:r>
        <w:tab/>
        <w:t>Actual communication to the actor; or</w:t>
      </w:r>
    </w:p>
    <w:p w:rsidR="007541CD" w:rsidRDefault="007541CD" w:rsidP="007541CD">
      <w:r>
        <w:tab/>
        <w:t>(2)</w:t>
      </w:r>
      <w:r>
        <w:tab/>
        <w:t>Posting in a manner prescribed by law or reasonably likely to come to the attention of intruders; or</w:t>
      </w:r>
    </w:p>
    <w:p w:rsidR="007541CD" w:rsidRDefault="007541CD" w:rsidP="007541CD">
      <w:r>
        <w:tab/>
        <w:t>(3)</w:t>
      </w:r>
      <w:r>
        <w:tab/>
        <w:t>Fencing or other enclosure manifestly designed to exclude intruders.</w:t>
      </w:r>
    </w:p>
    <w:p w:rsidR="007541CD" w:rsidRPr="00FE7486" w:rsidRDefault="007541CD" w:rsidP="007541CD">
      <w:pPr>
        <w:rPr>
          <w:u w:val="single"/>
        </w:rPr>
      </w:pPr>
      <w:r>
        <w:tab/>
        <w:t>c.</w:t>
      </w:r>
      <w:r>
        <w:tab/>
        <w:t xml:space="preserve">Peering into windows or other openings of dwelling places.  A person commits a crime of the fourth degree if, knowing that he is not licensed or privileged to do so, he peers into a window or other opening of a dwelling or other structure adapted for overnight accommodation for the purpose of invading the privacy of another person and under circumstances in which a reasonable person in the dwelling or other structure would not expect to be observed.  </w:t>
      </w:r>
      <w:r w:rsidRPr="00FE7486">
        <w:rPr>
          <w:u w:val="single"/>
        </w:rPr>
        <w:t xml:space="preserve">A </w:t>
      </w:r>
      <w:r w:rsidRPr="00FE7486">
        <w:rPr>
          <w:u w:val="single"/>
        </w:rPr>
        <w:lastRenderedPageBreak/>
        <w:t xml:space="preserve">person who is convicted of a second or subsequent </w:t>
      </w:r>
      <w:r>
        <w:rPr>
          <w:u w:val="single"/>
        </w:rPr>
        <w:t>crime</w:t>
      </w:r>
      <w:r w:rsidRPr="00FE7486">
        <w:rPr>
          <w:u w:val="single"/>
        </w:rPr>
        <w:t xml:space="preserve"> under this </w:t>
      </w:r>
      <w:r>
        <w:rPr>
          <w:u w:val="single"/>
        </w:rPr>
        <w:t>sub</w:t>
      </w:r>
      <w:r w:rsidRPr="00FE7486">
        <w:rPr>
          <w:u w:val="single"/>
        </w:rPr>
        <w:t>section is guilty of a crime of the third degree.</w:t>
      </w:r>
    </w:p>
    <w:p w:rsidR="007541CD" w:rsidRDefault="007541CD" w:rsidP="007541CD">
      <w:r>
        <w:tab/>
        <w:t>d.</w:t>
      </w:r>
      <w:r>
        <w:tab/>
        <w:t>Defenses.  It is an affirmative defense to prosecution under this section that:</w:t>
      </w:r>
    </w:p>
    <w:p w:rsidR="007541CD" w:rsidRDefault="007541CD" w:rsidP="007541CD">
      <w:r>
        <w:tab/>
        <w:t>(1)</w:t>
      </w:r>
      <w:r>
        <w:tab/>
        <w:t>A structure involved in an offense under subsection a. was abandoned;</w:t>
      </w:r>
    </w:p>
    <w:p w:rsidR="007541CD" w:rsidRDefault="007541CD" w:rsidP="007541CD">
      <w:r>
        <w:tab/>
        <w:t>(2)</w:t>
      </w:r>
      <w:r>
        <w:tab/>
        <w:t>The structure was at the time open to members of the public and the actor complied with all lawful conditions imposed on access to or remaining in the structure; or</w:t>
      </w:r>
    </w:p>
    <w:p w:rsidR="007541CD" w:rsidRDefault="007541CD" w:rsidP="007541CD">
      <w:r>
        <w:tab/>
        <w:t>(3)</w:t>
      </w:r>
      <w:r>
        <w:tab/>
        <w:t>The actor reasonably believed that the owner of the structure, or other person empowered to license access thereto, would have licensed him to enter or remain, or, in the case of subsection c. of this section, to peer.</w:t>
      </w:r>
    </w:p>
    <w:p w:rsidR="007541CD" w:rsidRDefault="007541CD" w:rsidP="007541CD">
      <w:r>
        <w:t>(</w:t>
      </w:r>
      <w:proofErr w:type="spellStart"/>
      <w:r>
        <w:t>cf</w:t>
      </w:r>
      <w:proofErr w:type="spellEnd"/>
      <w:r>
        <w:t>: P.L.2005, c.100, s.1).</w:t>
      </w:r>
    </w:p>
    <w:p w:rsidR="007541CD" w:rsidRDefault="007541CD" w:rsidP="007541CD"/>
    <w:p w:rsidR="007541CD" w:rsidRPr="00AA7880" w:rsidRDefault="007541CD" w:rsidP="007541CD">
      <w:r>
        <w:tab/>
        <w:t>4.</w:t>
      </w:r>
      <w:r>
        <w:tab/>
        <w:t>This act shall take effect immediately.</w:t>
      </w:r>
    </w:p>
    <w:p w:rsidR="007541CD" w:rsidRDefault="007541CD" w:rsidP="007541CD"/>
    <w:p w:rsidR="007541CD" w:rsidRPr="00CE7BD8" w:rsidRDefault="007541CD" w:rsidP="007541CD"/>
    <w:p w:rsidR="007541CD" w:rsidRPr="00AA7880" w:rsidRDefault="007541CD" w:rsidP="007541CD">
      <w:pPr>
        <w:jc w:val="center"/>
      </w:pPr>
      <w:r w:rsidRPr="00D71D68">
        <w:t>STATEMENT</w:t>
      </w:r>
    </w:p>
    <w:p w:rsidR="007541CD" w:rsidRDefault="007541CD" w:rsidP="007541CD"/>
    <w:p w:rsidR="007541CD" w:rsidRDefault="007541CD" w:rsidP="007541CD">
      <w:r>
        <w:tab/>
        <w:t xml:space="preserve">This bill amends “Megan’s Law,” N.J.S.A.2C:7-2, to expand the enumerated list of offenses which would require an offender to comply with the State’s sex offender registration requirements. Under the provisions of the bill, a person who is convicted of, adjudicated delinquent or found not guilty by reason of insanity for the commission of the crime of invasion of privacy, N.J.S.A.2C:14-9, or the crime of peering into windows or other openings of a </w:t>
      </w:r>
      <w:r w:rsidRPr="006C2F81">
        <w:t>dwelling</w:t>
      </w:r>
      <w:r>
        <w:t>, N.J.S.A.2C:18-3, would be required to register under the State’s “Megan’s Law” registry. The crime of invasion of privacy, subsection a. of N.J.S.A.2C:14-9, results when a person, knowing that he is not licensed or privileged to do so, and under circumstances in which a reasonable person would know that another person may expose intimate parts or may engage in sexual penetration or sexual contact, observes another person without that person’s consent and under circumstances in which a reasonable person would not expect to be observed.  A person commits the crime of peering into a window or other opening, subsection c. of N.J.S.A.2C:18-3, if knowing that he is not licensed or privileged to do so, he peers into a window or other opening of a dwelling or other structure adapted for overnight accommodation for the purpose of invading the privacy of another person and under circumstances in which a reasonable person in the dwelling or other structure would not expect to be observed.</w:t>
      </w:r>
    </w:p>
    <w:p w:rsidR="007541CD" w:rsidRPr="00E7752C" w:rsidRDefault="007541CD" w:rsidP="00E7752C">
      <w:r>
        <w:tab/>
        <w:t>In addition, this bill would upgrade these enumerated crimes from crimes of the fourth degree to crimes of the third degree if a person is convicted of a second or subsequent crime under either invasion of privacy or peering into a window.</w:t>
      </w:r>
    </w:p>
    <w:sectPr w:rsidR="007541CD" w:rsidRPr="00E7752C" w:rsidSect="005A564D">
      <w:headerReference w:type="default" r:id="rId13"/>
      <w:footerReference w:type="default" r:id="rId14"/>
      <w:headerReference w:type="first" r:id="rId15"/>
      <w:footerReference w:type="first" r:id="rId16"/>
      <w:pgSz w:w="12240" w:h="20160" w:code="5"/>
      <w:pgMar w:top="1440" w:right="2520" w:bottom="153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03E" w:rsidRDefault="005E303E">
      <w:r>
        <w:separator/>
      </w:r>
    </w:p>
  </w:endnote>
  <w:endnote w:type="continuationSeparator" w:id="0">
    <w:p w:rsidR="005E303E" w:rsidRDefault="005E3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A2C" w:rsidRPr="00921C91" w:rsidRDefault="00E43A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3A2C" w:rsidRPr="00921C91" w:rsidRDefault="00E43A2C">
    <w:pPr>
      <w:pStyle w:val="Footer"/>
      <w:rPr>
        <w:szCs w:val="18"/>
      </w:rPr>
    </w:pPr>
  </w:p>
  <w:p w:rsidR="00E43A2C" w:rsidRPr="00921C91" w:rsidRDefault="00E43A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3A2C" w:rsidRDefault="00E43A2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03E" w:rsidRDefault="005E303E">
      <w:r>
        <w:separator/>
      </w:r>
    </w:p>
  </w:footnote>
  <w:footnote w:type="continuationSeparator" w:id="0">
    <w:p w:rsidR="005E303E" w:rsidRDefault="005E3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A0C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43A2C" w:rsidRDefault="00E43A2C" w:rsidP="00E43A2C">
    <w:pPr>
      <w:pStyle w:val="bpuHeadSpon"/>
    </w:pPr>
    <w:r w:rsidRPr="00E43A2C">
      <w:rPr>
        <w:rStyle w:val="bpuHeadSponChar"/>
      </w:rPr>
      <w:t>A771</w:t>
    </w:r>
    <w:r>
      <w:t xml:space="preserve"> RUMPF, GOVE</w:t>
    </w:r>
  </w:p>
  <w:p w:rsidR="00E43A2C" w:rsidRDefault="00E43A2C" w:rsidP="00E43A2C">
    <w:pPr>
      <w:pStyle w:val="bpuHeadSpon"/>
    </w:pPr>
    <w:r>
      <w:fldChar w:fldCharType="begin"/>
    </w:r>
    <w:r>
      <w:instrText xml:space="preserve"> PAGE  \* MERGEFORMAT </w:instrText>
    </w:r>
    <w:r>
      <w:fldChar w:fldCharType="separate"/>
    </w:r>
    <w:r w:rsidR="00CA0CF7">
      <w:rPr>
        <w:noProof/>
      </w:rPr>
      <w:t>8</w:t>
    </w:r>
    <w:r>
      <w:fldChar w:fldCharType="end"/>
    </w:r>
  </w:p>
  <w:p w:rsidR="00E43A2C" w:rsidRPr="00AF575C" w:rsidRDefault="00E43A2C" w:rsidP="00E43A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43A2C" w:rsidRDefault="00E43A2C" w:rsidP="00E43A2C">
    <w:pPr>
      <w:pStyle w:val="bpuHeadSpon"/>
    </w:pPr>
    <w:r w:rsidRPr="00E43A2C">
      <w:rPr>
        <w:rStyle w:val="bpuHeadSponChar"/>
      </w:rPr>
      <w:t>A771</w:t>
    </w:r>
    <w:r>
      <w:t xml:space="preserve"> RUMPF, GOVE</w:t>
    </w:r>
  </w:p>
  <w:p w:rsidR="00E43A2C" w:rsidRDefault="00E43A2C" w:rsidP="00E43A2C">
    <w:pPr>
      <w:pStyle w:val="bpuHeadSpon"/>
    </w:pPr>
    <w:r>
      <w:fldChar w:fldCharType="begin"/>
    </w:r>
    <w:r>
      <w:instrText xml:space="preserve"> PAGE  \* MERGEFORMAT </w:instrText>
    </w:r>
    <w:r>
      <w:fldChar w:fldCharType="separate"/>
    </w:r>
    <w:r w:rsidR="00CA0CF7">
      <w:rPr>
        <w:noProof/>
      </w:rPr>
      <w:t>2</w:t>
    </w:r>
    <w:r>
      <w:fldChar w:fldCharType="end"/>
    </w:r>
  </w:p>
  <w:p w:rsidR="00E43A2C" w:rsidRDefault="00E43A2C" w:rsidP="00E43A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03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245D"/>
    <w:rsid w:val="003B7F50"/>
    <w:rsid w:val="003C32D1"/>
    <w:rsid w:val="003C6FBF"/>
    <w:rsid w:val="003D2B0D"/>
    <w:rsid w:val="003D6256"/>
    <w:rsid w:val="003E3338"/>
    <w:rsid w:val="003E7B4E"/>
    <w:rsid w:val="003F145F"/>
    <w:rsid w:val="003F4A22"/>
    <w:rsid w:val="004040F9"/>
    <w:rsid w:val="00406A85"/>
    <w:rsid w:val="0041453D"/>
    <w:rsid w:val="0044404C"/>
    <w:rsid w:val="0045491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64D"/>
    <w:rsid w:val="005C0288"/>
    <w:rsid w:val="005C7C01"/>
    <w:rsid w:val="005D28BC"/>
    <w:rsid w:val="005D5980"/>
    <w:rsid w:val="005D69EA"/>
    <w:rsid w:val="005E303E"/>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1CD"/>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FC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CF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3A2C"/>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9D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746"/>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9A6F2BD9-FA66-4EB2-A7AB-A0BAA329B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62F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2FCD"/>
    <w:rPr>
      <w:rFonts w:ascii="Segoe UI" w:hAnsi="Segoe UI" w:cs="Segoe UI"/>
      <w:spacing w:val="4"/>
      <w:sz w:val="18"/>
      <w:szCs w:val="18"/>
    </w:rPr>
  </w:style>
  <w:style w:type="character" w:styleId="LineNumber">
    <w:name w:val="line number"/>
    <w:basedOn w:val="DefaultParagraphFont"/>
    <w:semiHidden/>
    <w:unhideWhenUsed/>
    <w:rsid w:val="00E43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C4745-B686-48A2-A4AC-0BC20DA2B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3261</Words>
  <Characters>16497</Characters>
  <Application>Microsoft Office Word</Application>
  <DocSecurity>0</DocSecurity>
  <Lines>363</Lines>
  <Paragraphs>69</Paragraphs>
  <ScaleCrop>false</ScaleCrop>
  <HeadingPairs>
    <vt:vector size="2" baseType="variant">
      <vt:variant>
        <vt:lpstr>Title</vt:lpstr>
      </vt:variant>
      <vt:variant>
        <vt:i4>1</vt:i4>
      </vt:variant>
    </vt:vector>
  </HeadingPairs>
  <TitlesOfParts>
    <vt:vector size="1" baseType="lpstr">
      <vt:lpstr>A771</vt:lpstr>
    </vt:vector>
  </TitlesOfParts>
  <Manager>R56</Manager>
  <Company>OFFICE of LEGISLATIVE SERVICES</Company>
  <LinksUpToDate>false</LinksUpToDate>
  <CharactersWithSpaces>19779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A771</dc:title>
  <dc:creator>Assemblyman  RUMPF, Assemblywoman  GOVE</dc:creator>
  <cp:keywords>A771|8|CL |314|0|0|!|0|</cp:keywords>
  <dc:description>PREFILED 2020</dc:description>
  <cp:lastModifiedBy>Todaro, Vivian</cp:lastModifiedBy>
  <cp:revision>2</cp:revision>
  <cp:lastPrinted>2019-12-26T18:37:00Z</cp:lastPrinted>
  <dcterms:created xsi:type="dcterms:W3CDTF">2019-12-27T17:42:00Z</dcterms:created>
  <dcterms:modified xsi:type="dcterms:W3CDTF">2019-12-27T17:42:00Z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