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D29" w:rsidRDefault="004A5D29" w:rsidP="004A5D29">
      <w:pPr>
        <w:pStyle w:val="bpuBill"/>
      </w:pPr>
      <w:bookmarkStart w:id="0" w:name="bpuFrontPg"/>
      <w:bookmarkStart w:id="1" w:name="_GoBack"/>
      <w:bookmarkEnd w:id="0"/>
      <w:bookmarkEnd w:id="1"/>
      <w:r>
        <w:t xml:space="preserve">ASSEMBLY, No. 839 </w:t>
      </w:r>
    </w:p>
    <w:p w:rsidR="004A5D29" w:rsidRPr="004A5D29" w:rsidRDefault="004A5D29" w:rsidP="004A5D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660" r:id="rId8"/>
        </w:object>
      </w:r>
    </w:p>
    <w:p w:rsidR="004A5D29" w:rsidRDefault="004A5D29" w:rsidP="004A5D29">
      <w:pPr>
        <w:pStyle w:val="bpuState"/>
      </w:pPr>
      <w:r>
        <w:t>STATE OF NEW JERSEY</w:t>
      </w:r>
    </w:p>
    <w:p w:rsidR="004A5D29" w:rsidRDefault="004A5D29" w:rsidP="004A5D29">
      <w:pPr>
        <w:pStyle w:val="bpuLegislature"/>
      </w:pPr>
      <w:r>
        <w:t>219th LEGISLATURE</w:t>
      </w:r>
    </w:p>
    <w:p w:rsidR="004A5D29" w:rsidRDefault="004A5D29" w:rsidP="004A5D29">
      <w:pPr>
        <w:pStyle w:val="bpuWpGraphic"/>
      </w:pPr>
      <w:r>
        <w:object w:dxaOrig="8985" w:dyaOrig="255">
          <v:shape id="_x0000_i1026" type="#_x0000_t75" style="width:6in;height:11.5pt" o:ole="">
            <v:imagedata r:id="rId7" o:title=""/>
          </v:shape>
          <o:OLEObject Type="Embed" ProgID="WPWin6.1" ShapeID="_x0000_i1026" DrawAspect="Content" ObjectID="_1638955661" r:id="rId9"/>
        </w:object>
      </w:r>
      <w:r>
        <w:t xml:space="preserve">  </w:t>
      </w:r>
    </w:p>
    <w:p w:rsidR="004A5D29" w:rsidRDefault="004A5D29" w:rsidP="004A5D29">
      <w:pPr>
        <w:pStyle w:val="bpuIntro"/>
      </w:pPr>
      <w:r>
        <w:t>PRE-FILED FOR INTRODUCTION IN THE 2020 SESSION</w:t>
      </w:r>
    </w:p>
    <w:p w:rsidR="004A5D29" w:rsidRDefault="004A5D29" w:rsidP="004A5D29">
      <w:pPr>
        <w:pStyle w:val="bpuIntro"/>
      </w:pPr>
    </w:p>
    <w:p w:rsidR="004A5D29" w:rsidRDefault="004A5D29" w:rsidP="004A5D29">
      <w:pPr>
        <w:pStyle w:val="bpuIntro"/>
        <w:sectPr w:rsidR="004A5D29" w:rsidSect="004A5D29">
          <w:headerReference w:type="even" r:id="rId10"/>
          <w:headerReference w:type="default" r:id="rId11"/>
          <w:pgSz w:w="12240" w:h="20160" w:code="5"/>
          <w:pgMar w:top="2160" w:right="1440" w:bottom="1440" w:left="1440" w:header="720" w:footer="720" w:gutter="0"/>
          <w:pgNumType w:start="1"/>
          <w:cols w:space="720"/>
          <w:docGrid w:linePitch="360"/>
        </w:sectPr>
      </w:pPr>
    </w:p>
    <w:p w:rsidR="004A5D29" w:rsidRDefault="004A5D29" w:rsidP="004A5D29">
      <w:pPr>
        <w:pStyle w:val="bpuIntro"/>
      </w:pPr>
    </w:p>
    <w:p w:rsidR="004A5D29" w:rsidRDefault="004A5D29" w:rsidP="004A5D29">
      <w:pPr>
        <w:pStyle w:val="bpuSponsor"/>
      </w:pPr>
      <w:r>
        <w:t>Sponsored by:</w:t>
      </w:r>
    </w:p>
    <w:p w:rsidR="004A5D29" w:rsidRDefault="004A5D29" w:rsidP="004A5D29">
      <w:pPr>
        <w:pStyle w:val="bpuSponsor"/>
      </w:pPr>
      <w:r>
        <w:t>Assemblywoman  VERLINA REYNOLDS-JACKSON</w:t>
      </w:r>
    </w:p>
    <w:p w:rsidR="004A5D29" w:rsidRDefault="004A5D29" w:rsidP="004A5D29">
      <w:pPr>
        <w:pStyle w:val="bpuSponsor"/>
      </w:pPr>
      <w:r>
        <w:t>District 15 (Hunterdon and Mercer)</w:t>
      </w:r>
    </w:p>
    <w:p w:rsidR="004A5D29" w:rsidRDefault="004A5D29" w:rsidP="004A5D29">
      <w:pPr>
        <w:pStyle w:val="bpuSponsor"/>
      </w:pPr>
      <w:r>
        <w:t>Assemblyman  BENJIE E. WIMBERLY</w:t>
      </w:r>
    </w:p>
    <w:p w:rsidR="004A5D29" w:rsidRDefault="004A5D29" w:rsidP="004A5D29">
      <w:pPr>
        <w:pStyle w:val="bpuSponsor"/>
      </w:pPr>
      <w:r>
        <w:t>District 35 (Bergen and Passaic)</w:t>
      </w:r>
    </w:p>
    <w:p w:rsidR="004A5D29" w:rsidRDefault="004A5D29" w:rsidP="004A5D29">
      <w:pPr>
        <w:pStyle w:val="bpuSponsor"/>
      </w:pPr>
      <w:r>
        <w:t>Assemblyman  JOHN J. BURZICHELLI</w:t>
      </w:r>
    </w:p>
    <w:p w:rsidR="004A5D29" w:rsidRDefault="004A5D29" w:rsidP="004A5D29">
      <w:pPr>
        <w:pStyle w:val="bpuSponsor"/>
      </w:pPr>
      <w:r>
        <w:t>District 3 (Cumberland, Gloucester and Salem)</w:t>
      </w:r>
    </w:p>
    <w:p w:rsidR="004A5D29" w:rsidRDefault="004A5D29" w:rsidP="004A5D29">
      <w:pPr>
        <w:pStyle w:val="bpuSponsor"/>
      </w:pPr>
    </w:p>
    <w:p w:rsidR="004A5D29" w:rsidRDefault="004A5D29" w:rsidP="004A5D29">
      <w:pPr>
        <w:pStyle w:val="bpuSponsor"/>
      </w:pPr>
    </w:p>
    <w:p w:rsidR="004A5D29" w:rsidRDefault="004A5D29" w:rsidP="004A5D29">
      <w:pPr>
        <w:pStyle w:val="bpuSponsor"/>
      </w:pPr>
    </w:p>
    <w:p w:rsidR="004A5D29" w:rsidRDefault="004A5D29" w:rsidP="004A5D29">
      <w:pPr>
        <w:pStyle w:val="bpuSponsor"/>
      </w:pPr>
    </w:p>
    <w:p w:rsidR="004A5D29" w:rsidRDefault="004A5D29" w:rsidP="004A5D29">
      <w:pPr>
        <w:pStyle w:val="bpuSponsor"/>
      </w:pPr>
      <w:r>
        <w:t>SYNOPSIS</w:t>
      </w:r>
    </w:p>
    <w:p w:rsidR="004A5D29" w:rsidRDefault="004A5D29" w:rsidP="004A5D29">
      <w:pPr>
        <w:pStyle w:val="bpuNormText"/>
      </w:pPr>
      <w:r>
        <w:tab/>
        <w:t xml:space="preserve">Increases benefit amounts incrementally under New Jersey earned income tax credit program from 40 percent to 100 percent for resident individuals who cannot claim qualifying child. </w:t>
      </w:r>
    </w:p>
    <w:p w:rsidR="004A5D29" w:rsidRDefault="004A5D29" w:rsidP="004A5D29">
      <w:pPr>
        <w:pStyle w:val="bpuNormText"/>
      </w:pPr>
    </w:p>
    <w:p w:rsidR="004A5D29" w:rsidRDefault="004A5D29" w:rsidP="004A5D29">
      <w:pPr>
        <w:pStyle w:val="bpuSponsor"/>
      </w:pPr>
      <w:r>
        <w:t xml:space="preserve">CURRENT VERSION OF TEXT </w:t>
      </w:r>
    </w:p>
    <w:p w:rsidR="004A5D29" w:rsidRDefault="004A5D29" w:rsidP="004A5D29">
      <w:pPr>
        <w:pStyle w:val="bpuNormText"/>
      </w:pPr>
      <w:r>
        <w:tab/>
        <w:t>Introduced Pending Technical Review by Legislative Counsel.</w:t>
      </w:r>
    </w:p>
    <w:p w:rsidR="004A5D29" w:rsidRDefault="004A5D29" w:rsidP="004A5D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5D29" w:rsidRDefault="004A5D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5D29" w:rsidSect="004A5D29">
          <w:type w:val="continuous"/>
          <w:pgSz w:w="12240" w:h="20160" w:code="5"/>
          <w:pgMar w:top="2160" w:right="2275" w:bottom="1440" w:left="2275" w:header="72" w:footer="720" w:gutter="0"/>
          <w:pgNumType w:start="1"/>
          <w:cols w:space="720"/>
          <w:docGrid w:linePitch="360"/>
        </w:sectPr>
      </w:pPr>
    </w:p>
    <w:p w:rsidR="00C9466D" w:rsidRPr="00677316" w:rsidRDefault="00C9466D" w:rsidP="00C9466D">
      <w:pPr>
        <w:pStyle w:val="HangingAnAct"/>
        <w:rPr>
          <w:rStyle w:val="HangingAnActChar"/>
        </w:rPr>
      </w:pPr>
      <w:r w:rsidRPr="00C9466D">
        <w:rPr>
          <w:rStyle w:val="BillHead"/>
        </w:rPr>
        <w:lastRenderedPageBreak/>
        <w:t>An Act</w:t>
      </w:r>
      <w:r w:rsidRPr="006B7FA7">
        <w:rPr>
          <w:rStyle w:val="HangingAnActChar"/>
        </w:rPr>
        <w:t xml:space="preserve"> </w:t>
      </w:r>
      <w:r w:rsidRPr="004D12A7">
        <w:rPr>
          <w:rStyle w:val="HangingAnActChar"/>
        </w:rPr>
        <w:t>increasing benefit amounts under the New Jersey earned income tax credit program</w:t>
      </w:r>
      <w:r>
        <w:rPr>
          <w:rStyle w:val="HangingAnActChar"/>
        </w:rPr>
        <w:t xml:space="preserve"> for certain resident individuals</w:t>
      </w:r>
      <w:r w:rsidRPr="004D12A7">
        <w:rPr>
          <w:rStyle w:val="HangingAnActChar"/>
        </w:rPr>
        <w:t>, amending P.L.2000, c.80.</w:t>
      </w:r>
    </w:p>
    <w:p w:rsidR="00C9466D" w:rsidRPr="00D71D68" w:rsidRDefault="00C9466D" w:rsidP="00C9466D"/>
    <w:p w:rsidR="00C9466D" w:rsidRPr="00AA7880" w:rsidRDefault="00C9466D" w:rsidP="00C9466D">
      <w:r>
        <w:tab/>
      </w:r>
      <w:r>
        <w:rPr>
          <w:rStyle w:val="BillHeading2"/>
        </w:rPr>
        <w:t xml:space="preserve">Be It Enacted </w:t>
      </w:r>
      <w:r>
        <w:rPr>
          <w:rStyle w:val="BillLanguage"/>
        </w:rPr>
        <w:t>by the Senate and General Assembly of the State of New Jersey:</w:t>
      </w:r>
    </w:p>
    <w:p w:rsidR="00C9466D" w:rsidRPr="00D71D68" w:rsidRDefault="00C9466D" w:rsidP="00C9466D"/>
    <w:p w:rsidR="00C9466D" w:rsidRDefault="00C9466D" w:rsidP="00C9466D">
      <w:r>
        <w:tab/>
        <w:t>1.</w:t>
      </w:r>
      <w:r>
        <w:tab/>
        <w:t>Section 2 of P.L.2000, c.80 (C.54A:4-7) is amended to read as follows:</w:t>
      </w:r>
    </w:p>
    <w:p w:rsidR="00C9466D" w:rsidRDefault="00C9466D" w:rsidP="00C9466D">
      <w:r>
        <w:tab/>
        <w:t>2.</w:t>
      </w:r>
      <w:r>
        <w:tab/>
        <w:t>There is established the New Jersey Earned Income Tax Credit program in the Division of Taxation in the Department of the Treasury.</w:t>
      </w:r>
    </w:p>
    <w:p w:rsidR="00C9466D" w:rsidRDefault="00C9466D" w:rsidP="00C9466D">
      <w:r>
        <w:tab/>
        <w:t>a.</w:t>
      </w:r>
      <w:r w:rsidR="004A5D29">
        <w:tab/>
      </w:r>
      <w:r>
        <w:t xml:space="preserve">(1) </w:t>
      </w:r>
      <w:r w:rsidR="004A5D29">
        <w:t xml:space="preserve"> </w:t>
      </w:r>
      <w:r>
        <w:t xml:space="preserve">A resident individual who is eligible for a credit under section 32 of the federal Internal Revenue Code of 1986 (26 U.S.C. s.32) shall be allowed a credit for the taxable year equal to a percentage, as provided in </w:t>
      </w:r>
      <w:r w:rsidRPr="00550137">
        <w:rPr>
          <w:rFonts w:ascii="Albertus Extra Bold" w:hAnsi="Albertus Extra Bold"/>
          <w:b/>
        </w:rPr>
        <w:t>[</w:t>
      </w:r>
      <w:r>
        <w:t>paragraph</w:t>
      </w:r>
      <w:r w:rsidRPr="00550137">
        <w:rPr>
          <w:rFonts w:ascii="Albertus Extra Bold" w:hAnsi="Albertus Extra Bold"/>
          <w:b/>
        </w:rPr>
        <w:t>]</w:t>
      </w:r>
      <w:r>
        <w:t xml:space="preserve"> </w:t>
      </w:r>
      <w:r>
        <w:rPr>
          <w:u w:val="single"/>
        </w:rPr>
        <w:t>paragraphs</w:t>
      </w:r>
      <w:r>
        <w:t xml:space="preserve"> (2) </w:t>
      </w:r>
      <w:r>
        <w:rPr>
          <w:u w:val="single"/>
        </w:rPr>
        <w:t>and (3)</w:t>
      </w:r>
      <w:r>
        <w:t xml:space="preserve">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w:t>
      </w:r>
    </w:p>
    <w:p w:rsidR="00C9466D" w:rsidRDefault="00C9466D" w:rsidP="00C9466D">
      <w:r>
        <w:tab/>
        <w:t>(2)</w:t>
      </w:r>
      <w:r>
        <w:tab/>
        <w:t xml:space="preserve">For the purposes of the calculation of the New Jersey earned income tax credit </w:t>
      </w:r>
      <w:r>
        <w:rPr>
          <w:u w:val="single"/>
        </w:rPr>
        <w:t>for resident individuals, except those who qualify for paragraph (3) of this subsection</w:t>
      </w:r>
      <w:r>
        <w:t>, the percentage of the federal earned income tax credit referred to in paragraph (1) of this subsection shall be:</w:t>
      </w:r>
    </w:p>
    <w:p w:rsidR="00C9466D" w:rsidRDefault="00C9466D" w:rsidP="00C9466D">
      <w:r>
        <w:tab/>
        <w:t>(a)</w:t>
      </w:r>
      <w:r>
        <w:tab/>
        <w:t>10% for the taxable year beginning on or after January 1, 2000, but before January 1, 2001;</w:t>
      </w:r>
    </w:p>
    <w:p w:rsidR="00C9466D" w:rsidRDefault="00C9466D" w:rsidP="00C9466D">
      <w:r>
        <w:tab/>
        <w:t>(b)</w:t>
      </w:r>
      <w:r>
        <w:tab/>
        <w:t>15% for the taxable year beginning on or after January 1, 2001, but before January 1, 2002;</w:t>
      </w:r>
    </w:p>
    <w:p w:rsidR="00C9466D" w:rsidRDefault="00C9466D" w:rsidP="00C9466D">
      <w:r>
        <w:tab/>
        <w:t>(c)</w:t>
      </w:r>
      <w:r>
        <w:tab/>
        <w:t>17.5% for the taxable year beginning on or after January 1, 2002, but before January 1, 2003;</w:t>
      </w:r>
    </w:p>
    <w:p w:rsidR="00C9466D" w:rsidRDefault="00C9466D" w:rsidP="00C9466D">
      <w:r>
        <w:tab/>
        <w:t>(d)</w:t>
      </w:r>
      <w:r>
        <w:tab/>
        <w:t>20% for taxable years beginning on or after January 1, 2003, but before January 1, 2008;</w:t>
      </w:r>
    </w:p>
    <w:p w:rsidR="00C9466D" w:rsidRDefault="00C9466D" w:rsidP="00C9466D">
      <w:r>
        <w:tab/>
        <w:t>(e)</w:t>
      </w:r>
      <w:r>
        <w:tab/>
        <w:t>22.5% for taxable years beginning on or after January 1, 2008 but before January 1, 2009;</w:t>
      </w:r>
    </w:p>
    <w:p w:rsidR="00C9466D" w:rsidRDefault="00C9466D" w:rsidP="00C9466D">
      <w:r>
        <w:tab/>
        <w:t>(f)</w:t>
      </w:r>
      <w:r>
        <w:tab/>
        <w:t>25% for taxable years beginning on or after January 1, 2009 but before January 1, 2010;</w:t>
      </w:r>
    </w:p>
    <w:p w:rsidR="00C9466D" w:rsidRDefault="00C9466D" w:rsidP="00C9466D">
      <w:r>
        <w:tab/>
        <w:t>(g)</w:t>
      </w:r>
      <w:r>
        <w:tab/>
        <w:t>20% for taxable years beginning on or after January 1, 2010, but before January 1, 2015;</w:t>
      </w:r>
    </w:p>
    <w:p w:rsidR="00C9466D" w:rsidRDefault="00C9466D" w:rsidP="00C9466D">
      <w:r>
        <w:tab/>
        <w:t>(h)</w:t>
      </w:r>
      <w:r>
        <w:tab/>
        <w:t xml:space="preserve">30% for taxable years beginning on or after January 1, 2015, but before January 1, 2016; </w:t>
      </w:r>
    </w:p>
    <w:p w:rsidR="00C9466D" w:rsidRDefault="00C9466D" w:rsidP="00C9466D">
      <w:r>
        <w:tab/>
        <w:t>(</w:t>
      </w:r>
      <w:proofErr w:type="spellStart"/>
      <w:r>
        <w:t>i</w:t>
      </w:r>
      <w:proofErr w:type="spellEnd"/>
      <w:r>
        <w:t>)</w:t>
      </w:r>
      <w:r>
        <w:tab/>
        <w:t>35% for taxable years beginning on or after January 1, 2016, but before January 1, 2018;</w:t>
      </w:r>
    </w:p>
    <w:p w:rsidR="00C9466D" w:rsidRDefault="00C9466D" w:rsidP="00C9466D">
      <w:r>
        <w:lastRenderedPageBreak/>
        <w:tab/>
        <w:t>(j)</w:t>
      </w:r>
      <w:r>
        <w:tab/>
        <w:t>37% for the taxable year beginning on or after January 1, 2018, but before January 1, 2019;</w:t>
      </w:r>
    </w:p>
    <w:p w:rsidR="00C9466D" w:rsidRDefault="00C9466D" w:rsidP="00C9466D">
      <w:r>
        <w:tab/>
        <w:t>(k)</w:t>
      </w:r>
      <w:r>
        <w:tab/>
        <w:t>39% for the taxable year beginning on or after January 1, 2019, but before January 1, 2020; and</w:t>
      </w:r>
    </w:p>
    <w:p w:rsidR="00C9466D" w:rsidRDefault="00C9466D" w:rsidP="00C9466D">
      <w:r>
        <w:tab/>
        <w:t>(l)</w:t>
      </w:r>
      <w:r>
        <w:tab/>
        <w:t>40% for taxable years beginning on or after January 1, 2020.</w:t>
      </w:r>
    </w:p>
    <w:p w:rsidR="00C9466D" w:rsidRDefault="00C9466D" w:rsidP="00C9466D">
      <w:pPr>
        <w:rPr>
          <w:u w:val="single"/>
        </w:rPr>
      </w:pPr>
      <w:r>
        <w:tab/>
        <w:t>(3)</w:t>
      </w:r>
      <w:r>
        <w:tab/>
      </w:r>
      <w:r w:rsidRPr="00550137">
        <w:rPr>
          <w:u w:val="single"/>
        </w:rPr>
        <w:t>For the purposes of the calculation of the New Jersey earned income tax credit</w:t>
      </w:r>
      <w:r>
        <w:rPr>
          <w:u w:val="single"/>
        </w:rPr>
        <w:t xml:space="preserve"> for those who cannot claim a qualifying child as defined under section 152 of the federal Internal Revenue Code of 1986 (26 U.S.C. s.152) for the federal earned income tax credit</w:t>
      </w:r>
      <w:r w:rsidRPr="00550137">
        <w:rPr>
          <w:u w:val="single"/>
        </w:rPr>
        <w:t>, the percentage of the federal earned income tax credit referred to in paragraph (1) of this subsection shall be:</w:t>
      </w:r>
    </w:p>
    <w:p w:rsidR="00C9466D" w:rsidRDefault="00C9466D" w:rsidP="00C9466D">
      <w:r>
        <w:tab/>
      </w:r>
      <w:r w:rsidRPr="00550137">
        <w:rPr>
          <w:u w:val="single"/>
        </w:rPr>
        <w:t>(a)</w:t>
      </w:r>
      <w:r>
        <w:tab/>
      </w:r>
      <w:r w:rsidRPr="00550137">
        <w:rPr>
          <w:u w:val="single"/>
        </w:rPr>
        <w:t xml:space="preserve">40% for </w:t>
      </w:r>
      <w:r>
        <w:rPr>
          <w:u w:val="single"/>
        </w:rPr>
        <w:t>the taxable year</w:t>
      </w:r>
      <w:r w:rsidRPr="00550137">
        <w:rPr>
          <w:u w:val="single"/>
        </w:rPr>
        <w:t xml:space="preserve"> beginning on or after January 1, 2020, but before January 1, 2021;</w:t>
      </w:r>
    </w:p>
    <w:p w:rsidR="00C9466D" w:rsidRDefault="00C9466D" w:rsidP="00C9466D">
      <w:r>
        <w:tab/>
      </w:r>
      <w:r w:rsidRPr="00550137">
        <w:rPr>
          <w:u w:val="single"/>
        </w:rPr>
        <w:t>(b)</w:t>
      </w:r>
      <w:r>
        <w:tab/>
      </w:r>
      <w:r w:rsidRPr="00550137">
        <w:rPr>
          <w:u w:val="single"/>
        </w:rPr>
        <w:t>60% for the taxable year beginning on or after January 1, 2021, but before January 1, 2022;</w:t>
      </w:r>
    </w:p>
    <w:p w:rsidR="00C9466D" w:rsidRDefault="00C9466D" w:rsidP="00C9466D">
      <w:r>
        <w:tab/>
      </w:r>
      <w:r w:rsidRPr="00550137">
        <w:rPr>
          <w:u w:val="single"/>
        </w:rPr>
        <w:t>(c)</w:t>
      </w:r>
      <w:r>
        <w:tab/>
      </w:r>
      <w:r w:rsidRPr="00550137">
        <w:rPr>
          <w:u w:val="single"/>
        </w:rPr>
        <w:t>80% for the taxable year beginning on or after January 1, 2022, but before January 1, 2023; and</w:t>
      </w:r>
    </w:p>
    <w:p w:rsidR="00C9466D" w:rsidRDefault="00C9466D" w:rsidP="00C9466D">
      <w:r>
        <w:tab/>
      </w:r>
      <w:r w:rsidRPr="00550137">
        <w:rPr>
          <w:u w:val="single"/>
        </w:rPr>
        <w:t>(d)</w:t>
      </w:r>
      <w:r>
        <w:tab/>
      </w:r>
      <w:r w:rsidRPr="00550137">
        <w:rPr>
          <w:u w:val="single"/>
        </w:rPr>
        <w:t>100% for taxable years beginning on or after January 1, 2023.</w:t>
      </w:r>
    </w:p>
    <w:p w:rsidR="00C9466D" w:rsidRDefault="00C9466D" w:rsidP="00C9466D">
      <w:r>
        <w:tab/>
      </w:r>
      <w:r>
        <w:rPr>
          <w:u w:val="single"/>
        </w:rPr>
        <w:t>(4)</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C9466D" w:rsidRDefault="00C9466D" w:rsidP="00C9466D">
      <w:r>
        <w:tab/>
      </w:r>
      <w:r w:rsidR="004A5D29">
        <w:t xml:space="preserve"> </w:t>
      </w:r>
      <w:r>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C9466D" w:rsidRDefault="00C9466D" w:rsidP="00C9466D">
      <w:r>
        <w:tab/>
      </w:r>
      <w:r w:rsidR="004A5D29">
        <w:t xml:space="preserve"> </w:t>
      </w:r>
      <w:r>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C9466D" w:rsidRDefault="00C9466D" w:rsidP="00C9466D">
      <w:r>
        <w:tab/>
      </w:r>
      <w:r w:rsidR="004A5D29">
        <w:t xml:space="preserve"> </w:t>
      </w:r>
      <w:r>
        <w:t>d.</w:t>
      </w:r>
      <w:r>
        <w:tab/>
        <w:t>The Director of the Division of Taxation in the Department of the Treasury shall establish a program for the distribution of earned income tax credits pursuant to the provisions of this section.</w:t>
      </w:r>
    </w:p>
    <w:p w:rsidR="00C9466D" w:rsidRDefault="00C9466D" w:rsidP="00C9466D">
      <w:r>
        <w:tab/>
      </w:r>
      <w:r w:rsidR="004A5D29">
        <w:t xml:space="preserve"> </w:t>
      </w:r>
      <w:r>
        <w:t>e.</w:t>
      </w:r>
      <w:r>
        <w:tab/>
        <w:t xml:space="preserve">Any earned income tax credit pursuant to this section shall not be taken into account as income or receipts for purposes of determining the eligibility of an individual for benefits or assistance </w:t>
      </w:r>
      <w:r>
        <w:lastRenderedPageBreak/>
        <w:t>or the amount or extent of benefits or assistance under any State program and, to the extent permitted by federal law, under any State program financed in whole or in part with federal funds.</w:t>
      </w:r>
    </w:p>
    <w:p w:rsidR="00C9466D" w:rsidRDefault="00C9466D" w:rsidP="00C9466D">
      <w:r>
        <w:t>(</w:t>
      </w:r>
      <w:proofErr w:type="spellStart"/>
      <w:r>
        <w:t>cf</w:t>
      </w:r>
      <w:proofErr w:type="spellEnd"/>
      <w:r>
        <w:t>: P.L.2018, c.45, s.4)</w:t>
      </w:r>
    </w:p>
    <w:p w:rsidR="00C9466D" w:rsidRDefault="00C9466D" w:rsidP="00C9466D"/>
    <w:p w:rsidR="00C9466D" w:rsidRPr="00AA7880" w:rsidRDefault="00C9466D" w:rsidP="00C9466D">
      <w:r>
        <w:tab/>
        <w:t>2.</w:t>
      </w:r>
      <w:r>
        <w:tab/>
        <w:t>This act shall take effect immediately.</w:t>
      </w:r>
    </w:p>
    <w:p w:rsidR="00C9466D" w:rsidRDefault="00C9466D" w:rsidP="00C9466D"/>
    <w:p w:rsidR="00C9466D" w:rsidRPr="00CE7BD8" w:rsidRDefault="00C9466D" w:rsidP="00C9466D"/>
    <w:p w:rsidR="00C9466D" w:rsidRPr="00AA7880" w:rsidRDefault="00C9466D" w:rsidP="00C9466D">
      <w:pPr>
        <w:jc w:val="center"/>
      </w:pPr>
      <w:r w:rsidRPr="00D71D68">
        <w:t>STATEMENT</w:t>
      </w:r>
    </w:p>
    <w:p w:rsidR="00C9466D" w:rsidRDefault="00C9466D" w:rsidP="00C9466D"/>
    <w:p w:rsidR="00C9466D" w:rsidRDefault="00C9466D" w:rsidP="00C9466D">
      <w:r>
        <w:tab/>
        <w:t>This bill increases the benefit amounts under the New Jersey earned income tax credit program (NJEITC) for resident individuals who cannot claim a qualifying child as defined in the federal Internal Revenue Code.  Under existing law, starting January 1, 2020, the NJEITC will provide a tax credit equal to 40 percent of the fe</w:t>
      </w:r>
      <w:r w:rsidR="004A5D29">
        <w:t>deral earned income tax credit.</w:t>
      </w:r>
      <w:r>
        <w:t xml:space="preserve"> This bill places resident individuals who cannot claim a qualifying child in their calculation of their federal earned income tax credit on a separate schedule that increases this amount from 40 percent to 60 percent on January 1, 2021, from 60 percent to 80 percent on January 1, 2022, and then to 100 percent on January 1, 2023.  All other resident individuals who qualify for the NJEITC are still limited to 40 percent of the federal earned income tax credit.</w:t>
      </w:r>
    </w:p>
    <w:sectPr w:rsidR="00C9466D" w:rsidSect="004A5D29">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43E" w:rsidRDefault="00D5543E">
      <w:r>
        <w:separator/>
      </w:r>
    </w:p>
  </w:endnote>
  <w:endnote w:type="continuationSeparator" w:id="0">
    <w:p w:rsidR="00D5543E" w:rsidRDefault="00D5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D29" w:rsidRPr="00921C91" w:rsidRDefault="004A5D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5D29" w:rsidRPr="00921C91" w:rsidRDefault="004A5D29">
    <w:pPr>
      <w:pStyle w:val="Footer"/>
      <w:rPr>
        <w:szCs w:val="18"/>
      </w:rPr>
    </w:pPr>
  </w:p>
  <w:p w:rsidR="004A5D29" w:rsidRPr="00921C91" w:rsidRDefault="004A5D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43E" w:rsidRDefault="00D5543E">
      <w:r>
        <w:separator/>
      </w:r>
    </w:p>
  </w:footnote>
  <w:footnote w:type="continuationSeparator" w:id="0">
    <w:p w:rsidR="00D5543E" w:rsidRDefault="00D55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1B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5D29" w:rsidRDefault="004A5D29" w:rsidP="004A5D29">
    <w:pPr>
      <w:pStyle w:val="bpuHeadSpon"/>
    </w:pPr>
    <w:r w:rsidRPr="004A5D29">
      <w:rPr>
        <w:rStyle w:val="bpuHeadSponChar"/>
      </w:rPr>
      <w:t>A839</w:t>
    </w:r>
    <w:r>
      <w:t xml:space="preserve"> REYNOLDS-JACKSON, WIMBERLY</w:t>
    </w:r>
  </w:p>
  <w:p w:rsidR="004A5D29" w:rsidRDefault="004A5D29" w:rsidP="004A5D29">
    <w:pPr>
      <w:pStyle w:val="bpuHeadSpon"/>
    </w:pPr>
    <w:r>
      <w:fldChar w:fldCharType="begin"/>
    </w:r>
    <w:r>
      <w:instrText xml:space="preserve"> PAGE  \* MERGEFORMAT </w:instrText>
    </w:r>
    <w:r>
      <w:fldChar w:fldCharType="separate"/>
    </w:r>
    <w:r w:rsidR="00D55956">
      <w:rPr>
        <w:noProof/>
      </w:rPr>
      <w:t>4</w:t>
    </w:r>
    <w:r>
      <w:fldChar w:fldCharType="end"/>
    </w:r>
  </w:p>
  <w:p w:rsidR="004A5D29" w:rsidRPr="00AF575C" w:rsidRDefault="004A5D29" w:rsidP="004A5D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5D29" w:rsidRDefault="004A5D29" w:rsidP="004A5D29">
    <w:pPr>
      <w:pStyle w:val="bpuHeadSpon"/>
    </w:pPr>
    <w:r w:rsidRPr="004A5D29">
      <w:rPr>
        <w:rStyle w:val="bpuHeadSponChar"/>
      </w:rPr>
      <w:t>A839</w:t>
    </w:r>
    <w:r>
      <w:t xml:space="preserve"> REYNOLDS-JACKSON, WIMBERLY</w:t>
    </w:r>
  </w:p>
  <w:p w:rsidR="004A5D29" w:rsidRDefault="004A5D29" w:rsidP="004A5D29">
    <w:pPr>
      <w:pStyle w:val="bpuHeadSpon"/>
    </w:pPr>
    <w:r>
      <w:fldChar w:fldCharType="begin"/>
    </w:r>
    <w:r>
      <w:instrText xml:space="preserve"> PAGE  \* MERGEFORMAT </w:instrText>
    </w:r>
    <w:r>
      <w:fldChar w:fldCharType="separate"/>
    </w:r>
    <w:r w:rsidR="00D55956">
      <w:rPr>
        <w:noProof/>
      </w:rPr>
      <w:t>2</w:t>
    </w:r>
    <w:r>
      <w:fldChar w:fldCharType="end"/>
    </w:r>
  </w:p>
  <w:p w:rsidR="004A5D29" w:rsidRDefault="004A5D29" w:rsidP="004A5D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B4C"/>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D2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C38"/>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48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84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66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43E"/>
    <w:rsid w:val="00D55956"/>
    <w:rsid w:val="00D5644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53CEA3-DB57-4F51-8BFA-0469A2C4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5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63EFD-885A-47AA-9092-DB3054E8C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1134</Words>
  <Characters>5521</Characters>
  <Application>Microsoft Office Word</Application>
  <DocSecurity>0</DocSecurity>
  <Lines>143</Lines>
  <Paragraphs>47</Paragraphs>
  <ScaleCrop>false</ScaleCrop>
  <HeadingPairs>
    <vt:vector size="2" baseType="variant">
      <vt:variant>
        <vt:lpstr>Title</vt:lpstr>
      </vt:variant>
      <vt:variant>
        <vt:i4>1</vt:i4>
      </vt:variant>
    </vt:vector>
  </HeadingPairs>
  <TitlesOfParts>
    <vt:vector size="1" baseType="lpstr">
      <vt:lpstr>A839</vt:lpstr>
    </vt:vector>
  </TitlesOfParts>
  <Manager>R224</Manager>
  <Company>OFFICE of LEGISLATIVE SERVICES</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A839</dc:title>
  <dc:creator>Assemblywoman  REYNOLDS-JACKSON, Assemblyman  WIMBERLY</dc:creator>
  <cp:keywords>A839|4|AU |220|0|0|!|0|</cp:keywords>
  <dc:description>PREFILED 2020</dc:description>
  <cp:lastModifiedBy>Franks, Denise</cp:lastModifiedBy>
  <cp:revision>2</cp:revision>
  <cp:lastPrinted>2019-12-26T19:39:00Z</cp:lastPrinted>
  <dcterms:created xsi:type="dcterms:W3CDTF">2019-12-27T17:40:00Z</dcterms:created>
  <dcterms:modified xsi:type="dcterms:W3CDTF">2019-12-27T17:40:00Z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