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F1" w:rsidRDefault="00CF56F1" w:rsidP="00CF56F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853 </w:t>
      </w:r>
    </w:p>
    <w:p w:rsidR="00CF56F1" w:rsidRPr="00CF56F1" w:rsidRDefault="00CF56F1" w:rsidP="00CF56F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13604" r:id="rId8"/>
        </w:object>
      </w:r>
    </w:p>
    <w:p w:rsidR="00CF56F1" w:rsidRDefault="00CF56F1" w:rsidP="00CF56F1">
      <w:pPr>
        <w:pStyle w:val="bpuState"/>
      </w:pPr>
      <w:r>
        <w:t>STATE OF NEW JERSEY</w:t>
      </w:r>
    </w:p>
    <w:p w:rsidR="00CF56F1" w:rsidRDefault="00CF56F1" w:rsidP="00CF56F1">
      <w:pPr>
        <w:pStyle w:val="bpuLegislature"/>
      </w:pPr>
      <w:r>
        <w:t>219th LEGISLATURE</w:t>
      </w:r>
    </w:p>
    <w:p w:rsidR="00CF56F1" w:rsidRDefault="00CF56F1" w:rsidP="00CF56F1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13605" r:id="rId9"/>
        </w:object>
      </w:r>
      <w:r>
        <w:t xml:space="preserve">  </w:t>
      </w:r>
    </w:p>
    <w:p w:rsidR="00CF56F1" w:rsidRDefault="00CF56F1" w:rsidP="00CF56F1">
      <w:pPr>
        <w:pStyle w:val="bpuIntro"/>
      </w:pPr>
      <w:r>
        <w:t>PRE-FILED FOR INTRODUCTION IN THE 2020 SESSION</w:t>
      </w:r>
    </w:p>
    <w:p w:rsidR="00CF56F1" w:rsidRDefault="00CF56F1" w:rsidP="00CF56F1">
      <w:pPr>
        <w:pStyle w:val="bpuIntro"/>
      </w:pPr>
    </w:p>
    <w:p w:rsidR="00CF56F1" w:rsidRDefault="00CF56F1" w:rsidP="00CF56F1">
      <w:pPr>
        <w:pStyle w:val="bpuIntro"/>
        <w:sectPr w:rsidR="00CF56F1" w:rsidSect="00D6112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F56F1" w:rsidRDefault="00CF56F1" w:rsidP="00CF56F1">
      <w:pPr>
        <w:pStyle w:val="bpuIntro"/>
      </w:pPr>
    </w:p>
    <w:p w:rsidR="00CF56F1" w:rsidRDefault="00CF56F1" w:rsidP="00CF56F1">
      <w:pPr>
        <w:pStyle w:val="bpuSponsor"/>
      </w:pPr>
      <w:r>
        <w:t>Sponsored by:</w:t>
      </w:r>
    </w:p>
    <w:p w:rsidR="00CF56F1" w:rsidRDefault="00CF56F1" w:rsidP="00CF56F1">
      <w:pPr>
        <w:pStyle w:val="bpuSponsor"/>
      </w:pPr>
      <w:r>
        <w:t>Assemblyman  NICHOLAS CHIARAVALLOTI</w:t>
      </w:r>
    </w:p>
    <w:p w:rsidR="00CF56F1" w:rsidRDefault="00CF56F1" w:rsidP="00CF56F1">
      <w:pPr>
        <w:pStyle w:val="bpuSponsor"/>
      </w:pPr>
      <w:r>
        <w:t>District 31 (Hudson)</w:t>
      </w:r>
    </w:p>
    <w:p w:rsidR="00CF56F1" w:rsidRDefault="00CF56F1" w:rsidP="00CF56F1">
      <w:pPr>
        <w:pStyle w:val="bpuSponsor"/>
      </w:pPr>
      <w:r>
        <w:t>Assemblyman  ROBERT J. KARABINCHAK</w:t>
      </w:r>
    </w:p>
    <w:p w:rsidR="00CF56F1" w:rsidRDefault="00CF56F1" w:rsidP="00CF56F1">
      <w:pPr>
        <w:pStyle w:val="bpuSponsor"/>
      </w:pPr>
      <w:r>
        <w:t>District 18 (Middlesex)</w:t>
      </w:r>
    </w:p>
    <w:p w:rsidR="00CF56F1" w:rsidRDefault="00CF56F1" w:rsidP="00CF56F1">
      <w:pPr>
        <w:pStyle w:val="bpuSponsor"/>
      </w:pPr>
      <w:r>
        <w:t>Assemblywoman  ANGELA V. MCKNIGHT</w:t>
      </w:r>
    </w:p>
    <w:p w:rsidR="00CF56F1" w:rsidRDefault="00CF56F1" w:rsidP="00CF56F1">
      <w:pPr>
        <w:pStyle w:val="bpuSponsor"/>
      </w:pPr>
      <w:r>
        <w:t>District 31 (Hudson)</w:t>
      </w:r>
    </w:p>
    <w:p w:rsidR="00CF56F1" w:rsidRDefault="00CF56F1" w:rsidP="00CF56F1">
      <w:pPr>
        <w:pStyle w:val="bpuSponsor"/>
      </w:pPr>
    </w:p>
    <w:p w:rsidR="00CF56F1" w:rsidRDefault="00D61129" w:rsidP="00D61129">
      <w:pPr>
        <w:pStyle w:val="bpuSponsor"/>
      </w:pPr>
      <w:r>
        <w:t>Co-Sponsored by:</w:t>
      </w:r>
    </w:p>
    <w:p w:rsidR="00D61129" w:rsidRDefault="00D61129" w:rsidP="00D61129">
      <w:pPr>
        <w:pStyle w:val="bpuSponsor"/>
      </w:pPr>
      <w:r w:rsidRPr="00D61129">
        <w:t xml:space="preserve">Assemblywomen Murphy, </w:t>
      </w:r>
      <w:proofErr w:type="spellStart"/>
      <w:r w:rsidRPr="00D61129">
        <w:t>Pinkin</w:t>
      </w:r>
      <w:proofErr w:type="spellEnd"/>
      <w:r w:rsidRPr="00D61129">
        <w:t xml:space="preserve">, Assemblymen Peterson, Johnson, Assemblywoman Timberlake and Assemblyman </w:t>
      </w:r>
      <w:proofErr w:type="spellStart"/>
      <w:r w:rsidRPr="00D61129">
        <w:t>Wimberly</w:t>
      </w:r>
      <w:proofErr w:type="spellEnd"/>
    </w:p>
    <w:p w:rsidR="00D61129" w:rsidRPr="00D61129" w:rsidRDefault="00D61129" w:rsidP="00D61129"/>
    <w:p w:rsidR="00CF56F1" w:rsidRDefault="00CF56F1" w:rsidP="00CF56F1">
      <w:pPr>
        <w:pStyle w:val="bpuSponsor"/>
      </w:pPr>
    </w:p>
    <w:p w:rsidR="00CF56F1" w:rsidRDefault="00CF56F1" w:rsidP="00CF56F1"/>
    <w:p w:rsidR="00CF56F1" w:rsidRPr="00CF56F1" w:rsidRDefault="00CF56F1" w:rsidP="00CF56F1"/>
    <w:p w:rsidR="00CF56F1" w:rsidRDefault="00CF56F1" w:rsidP="00CF56F1">
      <w:pPr>
        <w:pStyle w:val="bpuSponsor"/>
      </w:pPr>
      <w:r>
        <w:t>SYNOPSIS</w:t>
      </w:r>
    </w:p>
    <w:p w:rsidR="00CF56F1" w:rsidRDefault="00CF56F1" w:rsidP="00CF56F1">
      <w:pPr>
        <w:pStyle w:val="bpuNormText"/>
      </w:pPr>
      <w:r>
        <w:tab/>
        <w:t xml:space="preserve">Prohibits municipal licensure of children operating temporary businesses. </w:t>
      </w:r>
    </w:p>
    <w:p w:rsidR="00CF56F1" w:rsidRDefault="00CF56F1" w:rsidP="00CF56F1">
      <w:pPr>
        <w:pStyle w:val="bpuNormText"/>
      </w:pPr>
    </w:p>
    <w:p w:rsidR="00CF56F1" w:rsidRDefault="00CF56F1" w:rsidP="00CF56F1">
      <w:pPr>
        <w:pStyle w:val="bpuSponsor"/>
      </w:pPr>
      <w:r>
        <w:t xml:space="preserve">CURRENT VERSION OF TEXT </w:t>
      </w:r>
    </w:p>
    <w:p w:rsidR="00CF56F1" w:rsidRDefault="00CF56F1" w:rsidP="00CF56F1">
      <w:pPr>
        <w:pStyle w:val="bpuNormText"/>
      </w:pPr>
      <w:r>
        <w:tab/>
        <w:t>Introduced Pending Technical Review by Legislative Counsel.</w:t>
      </w:r>
    </w:p>
    <w:p w:rsidR="00CF56F1" w:rsidRDefault="00CF56F1" w:rsidP="00CF56F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F56F1" w:rsidRDefault="00CF56F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F56F1" w:rsidSect="00CF56F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72F52" w:rsidRPr="00677316" w:rsidRDefault="00F72F52" w:rsidP="00F72F52">
      <w:pPr>
        <w:pStyle w:val="HangingAnAct"/>
        <w:rPr>
          <w:rStyle w:val="HangingAnActChar"/>
        </w:rPr>
      </w:pPr>
      <w:r w:rsidRPr="00F72F5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A15">
        <w:rPr>
          <w:rStyle w:val="HangingAnActChar"/>
        </w:rPr>
        <w:t>prohibiting municipal licensure of children operating temporary businesses and supplementing chapter 52 of Title 40 of the Revised Statutes.</w:t>
      </w:r>
    </w:p>
    <w:p w:rsidR="00F72F52" w:rsidRPr="00D71D68" w:rsidRDefault="00F72F52" w:rsidP="00F72F52"/>
    <w:p w:rsidR="00F72F52" w:rsidRPr="00AA7880" w:rsidRDefault="00F72F52" w:rsidP="00F72F5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72F52" w:rsidRPr="00D71D68" w:rsidRDefault="00F72F52" w:rsidP="00F72F52"/>
    <w:p w:rsidR="00F72F52" w:rsidRDefault="00F72F52" w:rsidP="00F72F52">
      <w:r>
        <w:tab/>
        <w:t>1.</w:t>
      </w:r>
      <w:r>
        <w:tab/>
        <w:t>A municipality shall not require a license or permit for a business that is operated only occasionally and by an individual who is under 18 years of age.</w:t>
      </w:r>
    </w:p>
    <w:p w:rsidR="00F72F52" w:rsidRDefault="00F72F52" w:rsidP="00F72F52"/>
    <w:p w:rsidR="00F72F52" w:rsidRPr="00AA7880" w:rsidRDefault="00F72F52" w:rsidP="00F72F52">
      <w:r>
        <w:tab/>
        <w:t>2.</w:t>
      </w:r>
      <w:r>
        <w:tab/>
        <w:t>This act shall take effect immediately.</w:t>
      </w:r>
    </w:p>
    <w:p w:rsidR="00F72F52" w:rsidRDefault="00F72F52" w:rsidP="00F72F52"/>
    <w:p w:rsidR="00F72F52" w:rsidRPr="00CE7BD8" w:rsidRDefault="00F72F52" w:rsidP="00F72F52"/>
    <w:p w:rsidR="00F72F52" w:rsidRPr="00AA7880" w:rsidRDefault="00F72F52" w:rsidP="00F72F52">
      <w:pPr>
        <w:jc w:val="center"/>
      </w:pPr>
      <w:r w:rsidRPr="00D71D68">
        <w:t>STATEMENT</w:t>
      </w:r>
    </w:p>
    <w:p w:rsidR="00F72F52" w:rsidRDefault="00F72F52" w:rsidP="00F72F52"/>
    <w:p w:rsidR="00986264" w:rsidRPr="00986264" w:rsidRDefault="00986264" w:rsidP="00986264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986264">
        <w:rPr>
          <w:spacing w:val="0"/>
          <w:szCs w:val="20"/>
        </w:rPr>
        <w:tab/>
        <w:t>This bill would prohibit municipalities from requiring a child to obtain a license or permit in order to operate a business temporarily.  This bill is based upon a law recently enacted in Utah.  Recent news accounts out of Utah and New York State reported incidents of government officials shutting down child-run lemonade stands for failing to secure licenses or permits.  A similar problem, a municipality penalizing teenagers for soliciting work shoveling snow because they did not have a permit, led to the enactment of P.L.2015, c.240, a New Jersey law which prohibits municipalities from regulating the solicitation of snow shoveling services.  This bill proposes a more broad approach to this general issue by allowing anyone under the age of 18 to occasionally operate a business without having first secured a local permit or license.</w:t>
      </w:r>
    </w:p>
    <w:sectPr w:rsidR="00986264" w:rsidRPr="00986264" w:rsidSect="00CF56F1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2DD" w:rsidRDefault="006B52DD">
      <w:r>
        <w:separator/>
      </w:r>
    </w:p>
  </w:endnote>
  <w:endnote w:type="continuationSeparator" w:id="0">
    <w:p w:rsidR="006B52DD" w:rsidRDefault="006B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129" w:rsidRDefault="00D61129" w:rsidP="00D61129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2DD" w:rsidRDefault="006B52DD">
      <w:r>
        <w:separator/>
      </w:r>
    </w:p>
  </w:footnote>
  <w:footnote w:type="continuationSeparator" w:id="0">
    <w:p w:rsidR="006B52DD" w:rsidRDefault="006B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842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F56F1" w:rsidRDefault="00CF56F1" w:rsidP="00CF56F1">
    <w:pPr>
      <w:pStyle w:val="bpuHeadSpon"/>
    </w:pPr>
    <w:r w:rsidRPr="00CF56F1">
      <w:rPr>
        <w:rStyle w:val="bpuHeadSponChar"/>
      </w:rPr>
      <w:t>A853</w:t>
    </w:r>
    <w:r>
      <w:t xml:space="preserve"> CHIARAVALLOTI, KARABINCHAK</w:t>
    </w:r>
  </w:p>
  <w:p w:rsidR="00CF56F1" w:rsidRDefault="00CF56F1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16D4">
      <w:rPr>
        <w:noProof/>
      </w:rPr>
      <w:t>3</w:t>
    </w:r>
    <w:r>
      <w:fldChar w:fldCharType="end"/>
    </w:r>
  </w:p>
  <w:p w:rsidR="00CF56F1" w:rsidRPr="00AF575C" w:rsidRDefault="00CF56F1" w:rsidP="00CF56F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F56F1" w:rsidRDefault="00CF56F1" w:rsidP="00CF56F1">
    <w:pPr>
      <w:pStyle w:val="bpuHeadSpon"/>
    </w:pPr>
    <w:r w:rsidRPr="00CF56F1">
      <w:rPr>
        <w:rStyle w:val="bpuHeadSponChar"/>
      </w:rPr>
      <w:t>A853</w:t>
    </w:r>
    <w:r>
      <w:t xml:space="preserve"> CHIARAVALLOTI, KARABINCHAK</w:t>
    </w:r>
  </w:p>
  <w:p w:rsidR="00CF56F1" w:rsidRDefault="00CF56F1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278">
      <w:rPr>
        <w:noProof/>
      </w:rPr>
      <w:t>2</w:t>
    </w:r>
    <w:r>
      <w:fldChar w:fldCharType="end"/>
    </w:r>
  </w:p>
  <w:p w:rsidR="00CF56F1" w:rsidRDefault="00CF56F1" w:rsidP="00CF56F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D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1CCF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4278"/>
    <w:rsid w:val="00686754"/>
    <w:rsid w:val="006878F9"/>
    <w:rsid w:val="0069522C"/>
    <w:rsid w:val="00695BC5"/>
    <w:rsid w:val="006A3786"/>
    <w:rsid w:val="006B2FCF"/>
    <w:rsid w:val="006B52DD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000B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264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4783E"/>
    <w:rsid w:val="00A55E7F"/>
    <w:rsid w:val="00A63229"/>
    <w:rsid w:val="00A64CED"/>
    <w:rsid w:val="00A7050B"/>
    <w:rsid w:val="00A721B4"/>
    <w:rsid w:val="00A72513"/>
    <w:rsid w:val="00A739B5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16D4"/>
    <w:rsid w:val="00CF2757"/>
    <w:rsid w:val="00CF2761"/>
    <w:rsid w:val="00CF506C"/>
    <w:rsid w:val="00CF56F1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1129"/>
    <w:rsid w:val="00D66913"/>
    <w:rsid w:val="00D66BBC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5011"/>
    <w:rsid w:val="00F62572"/>
    <w:rsid w:val="00F6488F"/>
    <w:rsid w:val="00F70CF6"/>
    <w:rsid w:val="00F72F52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9A3709"/>
  <w15:docId w15:val="{FD30D4FE-5E0F-4227-ABEA-7A87F924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86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626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E28AD-49AF-466B-9779-BD5437FE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278</Words>
  <Characters>1577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A853</vt:lpstr>
    </vt:vector>
  </TitlesOfParts>
  <Manager>R225</Manager>
  <Company>OFFICE of LEGISLATIVE SERVICES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A853</dc:title>
  <dc:creator>Assemblyman  CHIARAVALLOTI, Assemblyman  KARABINCHAK</dc:creator>
  <cp:keywords>A853|2|ER |302|0|0|!|0|</cp:keywords>
  <dc:description>PREFILED 2020</dc:description>
  <cp:lastModifiedBy>Puleo, Roseanne</cp:lastModifiedBy>
  <cp:revision>2</cp:revision>
  <cp:lastPrinted>2020-01-28T15:46:00Z</cp:lastPrinted>
  <dcterms:created xsi:type="dcterms:W3CDTF">2020-01-28T15:47:00Z</dcterms:created>
  <dcterms:modified xsi:type="dcterms:W3CDTF">2020-01-28T15:47:00Z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