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04FC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04FC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853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04FCE">
        <w:rPr>
          <w:caps/>
          <w:szCs w:val="24"/>
        </w:rPr>
        <w:t>OCTOBER 8, 2020</w:t>
      </w:r>
    </w:p>
    <w:p w:rsidR="004144CF" w:rsidRDefault="004144CF" w:rsidP="0083060A"/>
    <w:p w:rsidR="0073174D" w:rsidRPr="00603616" w:rsidRDefault="0073174D" w:rsidP="0073174D">
      <w:r w:rsidRPr="00603616">
        <w:tab/>
        <w:t>The Senate Community and Urban Affairs Co</w:t>
      </w:r>
      <w:r>
        <w:t>mmittee reports favorably Assembly Bill No. 853</w:t>
      </w:r>
      <w:r w:rsidRPr="00603616">
        <w:t>.</w:t>
      </w:r>
    </w:p>
    <w:p w:rsidR="004B2ABF" w:rsidRDefault="001A6C99" w:rsidP="00ED1A86">
      <w:r>
        <w:tab/>
      </w:r>
      <w:r w:rsidR="00180038" w:rsidRPr="00180038">
        <w:t xml:space="preserve">This bill would prohibit municipalities from requiring a child to obtain a license or permit in order to operate a business temporarily.  </w:t>
      </w:r>
      <w:r w:rsidR="00880A14">
        <w:t>A</w:t>
      </w:r>
      <w:r w:rsidR="00180038" w:rsidRPr="00180038">
        <w:t xml:space="preserve"> municipality penalizing teenagers for soliciting work shoveling snow because they did not have a permit, led to the enactment of P.L.2015,</w:t>
      </w:r>
      <w:r w:rsidR="00ED1A86">
        <w:t> </w:t>
      </w:r>
      <w:r w:rsidR="00180038" w:rsidRPr="00180038">
        <w:t>c.240, which prohibits municipalities from regulating the solicitation of snow shoveling services.  This bill proposes a more broad approach to this general issue by allowing anyone under the age of 18 to occasionally operate a business without having first secured a local permit or license.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FCE" w:rsidRDefault="00F04FCE">
      <w:r>
        <w:separator/>
      </w:r>
    </w:p>
  </w:endnote>
  <w:endnote w:type="continuationSeparator" w:id="0">
    <w:p w:rsidR="00F04FCE" w:rsidRDefault="00F04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FCE" w:rsidRDefault="00F04FCE">
      <w:r>
        <w:separator/>
      </w:r>
    </w:p>
  </w:footnote>
  <w:footnote w:type="continuationSeparator" w:id="0">
    <w:p w:rsidR="00F04FCE" w:rsidRDefault="00F04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D1A86" w:rsidP="00ED1A8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D1A86" w:rsidRDefault="00ED1A86" w:rsidP="00ED1A8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FC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3A5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0038"/>
    <w:rsid w:val="0019009B"/>
    <w:rsid w:val="00193E07"/>
    <w:rsid w:val="00194AA9"/>
    <w:rsid w:val="001968DB"/>
    <w:rsid w:val="001A5566"/>
    <w:rsid w:val="001A6C99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69C3"/>
    <w:rsid w:val="002D29CF"/>
    <w:rsid w:val="002D5DF6"/>
    <w:rsid w:val="002E7F11"/>
    <w:rsid w:val="002F0685"/>
    <w:rsid w:val="002F07D6"/>
    <w:rsid w:val="002F3A0C"/>
    <w:rsid w:val="002F5C85"/>
    <w:rsid w:val="002F6131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061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174D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0A14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0F5A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5609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1A74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1A86"/>
    <w:rsid w:val="00ED5E27"/>
    <w:rsid w:val="00EE1075"/>
    <w:rsid w:val="00EE2498"/>
    <w:rsid w:val="00EE49E4"/>
    <w:rsid w:val="00EE62FC"/>
    <w:rsid w:val="00EE6D25"/>
    <w:rsid w:val="00EF0439"/>
    <w:rsid w:val="00EF52FC"/>
    <w:rsid w:val="00F04FCE"/>
    <w:rsid w:val="00F140A0"/>
    <w:rsid w:val="00F14537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433D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E608C59E-0DC0-4C6B-93DA-2625D29A1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121</Words>
  <Characters>658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A853 SCU Statement 10/8/2020</vt:lpstr>
    </vt:vector>
  </TitlesOfParts>
  <Manager>R230</Manager>
  <Company>NJ OLS DMU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A853 SCU Statement 10/8/2020</dc:title>
  <dc:subject/>
  <dc:creator>Senate SCU</dc:creator>
  <cp:keywords>A853|1|LG |266|0|0|!||</cp:keywords>
  <dc:description/>
  <cp:lastModifiedBy>Bektas, Brenda</cp:lastModifiedBy>
  <cp:revision>2</cp:revision>
  <cp:lastPrinted>1999-09-30T17:29:00Z</cp:lastPrinted>
  <dcterms:created xsi:type="dcterms:W3CDTF">2020-10-09T16:58:00Z</dcterms:created>
  <dcterms:modified xsi:type="dcterms:W3CDTF">2020-10-09T16:58:00Z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