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6F1" w:rsidRDefault="00CF56F1" w:rsidP="00CF56F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853 </w:t>
      </w:r>
    </w:p>
    <w:p w:rsidR="00CF56F1" w:rsidRPr="00CF56F1" w:rsidRDefault="00CF56F1" w:rsidP="00CF56F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311646" r:id="rId8"/>
        </w:object>
      </w:r>
    </w:p>
    <w:p w:rsidR="00CF56F1" w:rsidRDefault="00CF56F1" w:rsidP="00CF56F1">
      <w:pPr>
        <w:pStyle w:val="bpuState"/>
      </w:pPr>
      <w:r>
        <w:t>STATE OF NEW JERSEY</w:t>
      </w:r>
    </w:p>
    <w:p w:rsidR="00CF56F1" w:rsidRDefault="00CF56F1" w:rsidP="00CF56F1">
      <w:pPr>
        <w:pStyle w:val="bpuLegislature"/>
      </w:pPr>
      <w:r>
        <w:t>219th LEGISLATURE</w:t>
      </w:r>
    </w:p>
    <w:p w:rsidR="00CF56F1" w:rsidRDefault="00CF56F1" w:rsidP="00CF56F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311647" r:id="rId9"/>
        </w:object>
      </w:r>
      <w:r>
        <w:t xml:space="preserve">  </w:t>
      </w:r>
    </w:p>
    <w:p w:rsidR="00CF56F1" w:rsidRDefault="00CF56F1" w:rsidP="00CF56F1">
      <w:pPr>
        <w:pStyle w:val="bpuIntro"/>
      </w:pPr>
      <w:r>
        <w:t>PRE-FILED FOR INTRODUCTION IN THE 2020 SESSION</w:t>
      </w:r>
    </w:p>
    <w:p w:rsidR="00CF56F1" w:rsidRDefault="00CF56F1" w:rsidP="00CF56F1">
      <w:pPr>
        <w:pStyle w:val="bpuIntro"/>
      </w:pPr>
    </w:p>
    <w:p w:rsidR="00CF56F1" w:rsidRDefault="00CF56F1" w:rsidP="00CF56F1">
      <w:pPr>
        <w:pStyle w:val="bpuIntro"/>
        <w:sectPr w:rsidR="00CF56F1" w:rsidSect="007D561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F56F1" w:rsidRDefault="00CF56F1" w:rsidP="00CF56F1">
      <w:pPr>
        <w:pStyle w:val="bpuIntro"/>
      </w:pPr>
    </w:p>
    <w:p w:rsidR="00CF56F1" w:rsidRDefault="00CF56F1" w:rsidP="00CF56F1">
      <w:pPr>
        <w:pStyle w:val="bpuSponsor"/>
      </w:pPr>
      <w:r>
        <w:t>Sponsored by:</w:t>
      </w:r>
    </w:p>
    <w:p w:rsidR="00CF56F1" w:rsidRDefault="00CF56F1" w:rsidP="00CF56F1">
      <w:pPr>
        <w:pStyle w:val="bpuSponsor"/>
      </w:pPr>
      <w:r>
        <w:t>Assemblyman  NICHOLAS CHIARAVALLOTI</w:t>
      </w:r>
    </w:p>
    <w:p w:rsidR="00CF56F1" w:rsidRDefault="00CF56F1" w:rsidP="00CF56F1">
      <w:pPr>
        <w:pStyle w:val="bpuSponsor"/>
      </w:pPr>
      <w:r>
        <w:t>District 31 (Hudson)</w:t>
      </w:r>
    </w:p>
    <w:p w:rsidR="00CF56F1" w:rsidRDefault="00CF56F1" w:rsidP="00CF56F1">
      <w:pPr>
        <w:pStyle w:val="bpuSponsor"/>
      </w:pPr>
      <w:r>
        <w:t>Assemblyman  ROBERT J. KARABINCHAK</w:t>
      </w:r>
    </w:p>
    <w:p w:rsidR="00CF56F1" w:rsidRDefault="00CF56F1" w:rsidP="00CF56F1">
      <w:pPr>
        <w:pStyle w:val="bpuSponsor"/>
      </w:pPr>
      <w:r>
        <w:t>District 18 (Middlesex)</w:t>
      </w:r>
    </w:p>
    <w:p w:rsidR="00CF56F1" w:rsidRDefault="00CF56F1" w:rsidP="00CF56F1">
      <w:pPr>
        <w:pStyle w:val="bpuSponsor"/>
      </w:pPr>
      <w:r>
        <w:t>Assemblywoman  ANGELA V. MCKNIGHT</w:t>
      </w:r>
    </w:p>
    <w:p w:rsidR="00CF56F1" w:rsidRDefault="00CF56F1" w:rsidP="00CF56F1">
      <w:pPr>
        <w:pStyle w:val="bpuSponsor"/>
      </w:pPr>
      <w:r>
        <w:t>District 31 (Hudson)</w:t>
      </w:r>
    </w:p>
    <w:p w:rsidR="00CF56F1" w:rsidRDefault="007D5611" w:rsidP="007D5611">
      <w:pPr>
        <w:pStyle w:val="bpuSponsor"/>
      </w:pPr>
      <w:r>
        <w:t>Senator  SANDRA B. CUNNINGHAM</w:t>
      </w:r>
    </w:p>
    <w:p w:rsidR="007D5611" w:rsidRDefault="007D5611" w:rsidP="007D5611">
      <w:pPr>
        <w:pStyle w:val="bpuSponsor"/>
      </w:pPr>
      <w:r>
        <w:t>District 31 (Hudson)</w:t>
      </w:r>
    </w:p>
    <w:p w:rsidR="007D5611" w:rsidRDefault="007D5611" w:rsidP="007D5611">
      <w:pPr>
        <w:pStyle w:val="bpuSponsor"/>
      </w:pPr>
      <w:r>
        <w:t>Senator  MICHAEL J. DOHERTY</w:t>
      </w:r>
    </w:p>
    <w:p w:rsidR="007D5611" w:rsidRDefault="007D5611" w:rsidP="007D5611">
      <w:pPr>
        <w:pStyle w:val="bpuSponsor"/>
      </w:pPr>
      <w:r>
        <w:t>District 23 (Hunterdon, Somerset and Warren)</w:t>
      </w:r>
    </w:p>
    <w:p w:rsidR="007D5611" w:rsidRPr="007D5611" w:rsidRDefault="007D5611" w:rsidP="007D5611"/>
    <w:p w:rsidR="007B0D74" w:rsidRDefault="002D32A8" w:rsidP="002D32A8">
      <w:pPr>
        <w:pStyle w:val="bpuSponsor"/>
      </w:pPr>
      <w:r>
        <w:t>Co-Sponsored by:</w:t>
      </w:r>
    </w:p>
    <w:p w:rsidR="002D32A8" w:rsidRPr="002D32A8" w:rsidRDefault="002D32A8" w:rsidP="002D32A8">
      <w:pPr>
        <w:pStyle w:val="bpuSponsor"/>
      </w:pPr>
      <w:r w:rsidRPr="002D32A8">
        <w:t xml:space="preserve">Assemblywomen Murphy, </w:t>
      </w:r>
      <w:proofErr w:type="spellStart"/>
      <w:r w:rsidRPr="002D32A8">
        <w:t>Pinkin</w:t>
      </w:r>
      <w:proofErr w:type="spellEnd"/>
      <w:r w:rsidRPr="002D32A8">
        <w:t xml:space="preserve">, Assemblymen Peterson, Johnson, Assemblywoman Timberlake, Assemblymen </w:t>
      </w:r>
      <w:proofErr w:type="spellStart"/>
      <w:r w:rsidRPr="002D32A8">
        <w:t>Wimberly</w:t>
      </w:r>
      <w:proofErr w:type="spellEnd"/>
      <w:r w:rsidRPr="002D32A8">
        <w:t xml:space="preserve">, </w:t>
      </w:r>
      <w:proofErr w:type="spellStart"/>
      <w:r w:rsidRPr="002D32A8">
        <w:t>Danielsen</w:t>
      </w:r>
      <w:proofErr w:type="spellEnd"/>
      <w:r w:rsidRPr="002D32A8">
        <w:t xml:space="preserve">, Webber, Assemblywoman </w:t>
      </w:r>
      <w:proofErr w:type="spellStart"/>
      <w:r w:rsidRPr="002D32A8">
        <w:t>B.DeCroce</w:t>
      </w:r>
      <w:proofErr w:type="spellEnd"/>
      <w:r w:rsidRPr="002D32A8">
        <w:t xml:space="preserve">, Assemblyman </w:t>
      </w:r>
      <w:proofErr w:type="spellStart"/>
      <w:r w:rsidRPr="002D32A8">
        <w:t>DiMaio</w:t>
      </w:r>
      <w:proofErr w:type="spellEnd"/>
      <w:r w:rsidRPr="002D32A8">
        <w:t xml:space="preserve">, Assemblywomen Speight, Reynolds-Jackson, Assemblymen Rooney, Peters, </w:t>
      </w:r>
      <w:proofErr w:type="spellStart"/>
      <w:r w:rsidRPr="002D32A8">
        <w:t>Burzichelli</w:t>
      </w:r>
      <w:proofErr w:type="spellEnd"/>
      <w:r w:rsidRPr="002D32A8">
        <w:t xml:space="preserve">, </w:t>
      </w:r>
      <w:proofErr w:type="spellStart"/>
      <w:r w:rsidRPr="002D32A8">
        <w:t>Auth</w:t>
      </w:r>
      <w:proofErr w:type="spellEnd"/>
      <w:r w:rsidRPr="002D32A8">
        <w:t xml:space="preserve">, </w:t>
      </w:r>
      <w:proofErr w:type="spellStart"/>
      <w:r w:rsidRPr="002D32A8">
        <w:t>Mukherji</w:t>
      </w:r>
      <w:proofErr w:type="spellEnd"/>
      <w:r w:rsidRPr="002D32A8">
        <w:t xml:space="preserve">, Assemblywomen Jimenez, Stanfield, Assemblyman </w:t>
      </w:r>
      <w:proofErr w:type="spellStart"/>
      <w:r w:rsidRPr="002D32A8">
        <w:t>Giblin</w:t>
      </w:r>
      <w:proofErr w:type="spellEnd"/>
      <w:r w:rsidRPr="002D32A8">
        <w:t xml:space="preserve">, Assemblywomen Downey, Carter, Dunn, Assemblymen Conaway, Space, </w:t>
      </w:r>
      <w:proofErr w:type="spellStart"/>
      <w:r w:rsidRPr="002D32A8">
        <w:t>Wirths</w:t>
      </w:r>
      <w:proofErr w:type="spellEnd"/>
      <w:r w:rsidRPr="002D32A8">
        <w:t xml:space="preserve">, Assemblywoman </w:t>
      </w:r>
      <w:proofErr w:type="spellStart"/>
      <w:r w:rsidRPr="002D32A8">
        <w:t>DiMaso</w:t>
      </w:r>
      <w:proofErr w:type="spellEnd"/>
      <w:r w:rsidRPr="002D32A8">
        <w:t xml:space="preserve">, Assemblymen McKeon, </w:t>
      </w:r>
      <w:proofErr w:type="spellStart"/>
      <w:r w:rsidRPr="002D32A8">
        <w:t>Houghtaling</w:t>
      </w:r>
      <w:proofErr w:type="spellEnd"/>
      <w:r w:rsidRPr="002D32A8">
        <w:t xml:space="preserve"> and Assemblywoman Lopez</w:t>
      </w:r>
    </w:p>
    <w:p w:rsidR="00907614" w:rsidRDefault="00907614" w:rsidP="00CF56F1"/>
    <w:p w:rsidR="002D32A8" w:rsidRDefault="002D32A8" w:rsidP="00CF56F1"/>
    <w:p w:rsidR="00F532A2" w:rsidRDefault="00F532A2" w:rsidP="00CF56F1"/>
    <w:p w:rsidR="00CF56F1" w:rsidRPr="00CF56F1" w:rsidRDefault="00CF56F1" w:rsidP="00CF56F1"/>
    <w:p w:rsidR="00CF56F1" w:rsidRDefault="00CF56F1" w:rsidP="00CF56F1">
      <w:pPr>
        <w:pStyle w:val="bpuSponsor"/>
      </w:pPr>
      <w:r>
        <w:t>SYNOPSIS</w:t>
      </w:r>
    </w:p>
    <w:p w:rsidR="00CF56F1" w:rsidRDefault="00CF56F1" w:rsidP="00CF56F1">
      <w:pPr>
        <w:pStyle w:val="bpuNormText"/>
      </w:pPr>
      <w:r>
        <w:tab/>
        <w:t xml:space="preserve">Prohibits municipal licensure of children operating temporary businesses. </w:t>
      </w:r>
    </w:p>
    <w:p w:rsidR="00CF56F1" w:rsidRDefault="00CF56F1" w:rsidP="00CF56F1">
      <w:pPr>
        <w:pStyle w:val="bpuNormText"/>
      </w:pPr>
    </w:p>
    <w:p w:rsidR="00CF56F1" w:rsidRDefault="00CF56F1" w:rsidP="00CF56F1">
      <w:pPr>
        <w:pStyle w:val="bpuSponsor"/>
      </w:pPr>
      <w:r>
        <w:t xml:space="preserve">CURRENT VERSION OF TEXT </w:t>
      </w:r>
    </w:p>
    <w:p w:rsidR="00CF56F1" w:rsidRDefault="001628A4" w:rsidP="00CF56F1">
      <w:pPr>
        <w:pStyle w:val="bpuNormText"/>
      </w:pPr>
      <w:r>
        <w:tab/>
        <w:t>As reported by the Assembly Commerce and Economic Development Committee with technical review.</w:t>
      </w:r>
    </w:p>
    <w:p w:rsidR="00CF56F1" w:rsidRDefault="00CF56F1" w:rsidP="00CF56F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F56F1" w:rsidRDefault="00CF56F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F56F1" w:rsidSect="00CF56F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72F52" w:rsidRPr="00677316" w:rsidRDefault="00F72F52" w:rsidP="00F72F52">
      <w:pPr>
        <w:pStyle w:val="HangingAnAct"/>
        <w:rPr>
          <w:rStyle w:val="HangingAnActChar"/>
        </w:rPr>
      </w:pPr>
      <w:r w:rsidRPr="00F72F5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3A15">
        <w:rPr>
          <w:rStyle w:val="HangingAnActChar"/>
        </w:rPr>
        <w:t>prohibiting municipal licensure of children operating temporary businesses and supplementing chapter 52 of Title 40 of the Revised Statutes.</w:t>
      </w:r>
    </w:p>
    <w:p w:rsidR="00F72F52" w:rsidRPr="00D71D68" w:rsidRDefault="00F72F52" w:rsidP="00F72F52"/>
    <w:p w:rsidR="00F72F52" w:rsidRPr="00AA7880" w:rsidRDefault="00F72F52" w:rsidP="00F72F5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72F52" w:rsidRPr="00D71D68" w:rsidRDefault="00F72F52" w:rsidP="00F72F52"/>
    <w:p w:rsidR="00F72F52" w:rsidRDefault="00F72F52" w:rsidP="00F72F52">
      <w:r>
        <w:tab/>
        <w:t>1.</w:t>
      </w:r>
      <w:r>
        <w:tab/>
        <w:t>A municipality shall not require a license or permit for a business that is operated only occasionally and by an individual who is under 18 years of age.</w:t>
      </w:r>
    </w:p>
    <w:p w:rsidR="00F72F52" w:rsidRDefault="00F72F52" w:rsidP="00F72F52"/>
    <w:p w:rsidR="00F72F52" w:rsidRPr="00AA7880" w:rsidRDefault="00F72F52" w:rsidP="00F72F52">
      <w:r>
        <w:tab/>
        <w:t>2.</w:t>
      </w:r>
      <w:r>
        <w:tab/>
        <w:t>This act shall take effect immediately.</w:t>
      </w:r>
    </w:p>
    <w:sectPr w:rsidR="00F72F52" w:rsidRPr="00AA7880" w:rsidSect="00CF56F1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2DD" w:rsidRDefault="006B52DD">
      <w:r>
        <w:separator/>
      </w:r>
    </w:p>
  </w:endnote>
  <w:endnote w:type="continuationSeparator" w:id="0">
    <w:p w:rsidR="006B52DD" w:rsidRDefault="006B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129" w:rsidRDefault="007D5611" w:rsidP="007D5611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2DD" w:rsidRDefault="006B52DD">
      <w:r>
        <w:separator/>
      </w:r>
    </w:p>
  </w:footnote>
  <w:footnote w:type="continuationSeparator" w:id="0">
    <w:p w:rsidR="006B52DD" w:rsidRDefault="006B5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E5D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F56F1" w:rsidRDefault="00CF56F1" w:rsidP="00CF56F1">
    <w:pPr>
      <w:pStyle w:val="bpuHeadSpon"/>
    </w:pPr>
    <w:r w:rsidRPr="00CF56F1">
      <w:rPr>
        <w:rStyle w:val="bpuHeadSponChar"/>
      </w:rPr>
      <w:t>A853</w:t>
    </w:r>
    <w:r>
      <w:t xml:space="preserve"> CHIARAVALLOTI, KARABINCHAK</w:t>
    </w:r>
  </w:p>
  <w:p w:rsidR="00CF56F1" w:rsidRDefault="00CF56F1" w:rsidP="00CF56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16D4">
      <w:rPr>
        <w:noProof/>
      </w:rPr>
      <w:t>3</w:t>
    </w:r>
    <w:r>
      <w:fldChar w:fldCharType="end"/>
    </w:r>
  </w:p>
  <w:p w:rsidR="00CF56F1" w:rsidRPr="00AF575C" w:rsidRDefault="00CF56F1" w:rsidP="00CF56F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F56F1" w:rsidRDefault="00CF56F1" w:rsidP="00CF56F1">
    <w:pPr>
      <w:pStyle w:val="bpuHeadSpon"/>
    </w:pPr>
    <w:r w:rsidRPr="00CF56F1">
      <w:rPr>
        <w:rStyle w:val="bpuHeadSponChar"/>
      </w:rPr>
      <w:t>A853</w:t>
    </w:r>
    <w:r>
      <w:t xml:space="preserve"> CHIARAVALLOTI, KARABINCHAK</w:t>
    </w:r>
  </w:p>
  <w:p w:rsidR="00CF56F1" w:rsidRDefault="00CF56F1" w:rsidP="00CF56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6272">
      <w:rPr>
        <w:noProof/>
      </w:rPr>
      <w:t>2</w:t>
    </w:r>
    <w:r>
      <w:fldChar w:fldCharType="end"/>
    </w:r>
  </w:p>
  <w:p w:rsidR="00CF56F1" w:rsidRDefault="00CF56F1" w:rsidP="00CF56F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D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181B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28A4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32A8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4D9C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1CCF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4278"/>
    <w:rsid w:val="00686754"/>
    <w:rsid w:val="006878F9"/>
    <w:rsid w:val="0069522C"/>
    <w:rsid w:val="00695BC5"/>
    <w:rsid w:val="006A3786"/>
    <w:rsid w:val="006B2FCF"/>
    <w:rsid w:val="006B52DD"/>
    <w:rsid w:val="006C3B76"/>
    <w:rsid w:val="006C4542"/>
    <w:rsid w:val="006C6DE2"/>
    <w:rsid w:val="006D65B4"/>
    <w:rsid w:val="006E36B4"/>
    <w:rsid w:val="006F4C44"/>
    <w:rsid w:val="006F652B"/>
    <w:rsid w:val="0070018A"/>
    <w:rsid w:val="00712CBE"/>
    <w:rsid w:val="00730582"/>
    <w:rsid w:val="0074000B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0D74"/>
    <w:rsid w:val="007C1354"/>
    <w:rsid w:val="007D0F64"/>
    <w:rsid w:val="007D5611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649"/>
    <w:rsid w:val="008E4F67"/>
    <w:rsid w:val="008F6A7A"/>
    <w:rsid w:val="00902B2D"/>
    <w:rsid w:val="00907614"/>
    <w:rsid w:val="00915B98"/>
    <w:rsid w:val="00933C9C"/>
    <w:rsid w:val="009349B1"/>
    <w:rsid w:val="0094377E"/>
    <w:rsid w:val="009467BF"/>
    <w:rsid w:val="0094723D"/>
    <w:rsid w:val="009564BC"/>
    <w:rsid w:val="0095650E"/>
    <w:rsid w:val="00966445"/>
    <w:rsid w:val="00967FED"/>
    <w:rsid w:val="00980A56"/>
    <w:rsid w:val="00986264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46F67"/>
    <w:rsid w:val="00A4783E"/>
    <w:rsid w:val="00A526BD"/>
    <w:rsid w:val="00A55E7F"/>
    <w:rsid w:val="00A63229"/>
    <w:rsid w:val="00A64CED"/>
    <w:rsid w:val="00A7050B"/>
    <w:rsid w:val="00A721B4"/>
    <w:rsid w:val="00A72513"/>
    <w:rsid w:val="00A739B5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23E0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16D4"/>
    <w:rsid w:val="00CF2757"/>
    <w:rsid w:val="00CF2761"/>
    <w:rsid w:val="00CF506C"/>
    <w:rsid w:val="00CF56F1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560E"/>
    <w:rsid w:val="00D26ED5"/>
    <w:rsid w:val="00D31191"/>
    <w:rsid w:val="00D33F23"/>
    <w:rsid w:val="00D34C64"/>
    <w:rsid w:val="00D34D11"/>
    <w:rsid w:val="00D41401"/>
    <w:rsid w:val="00D57B94"/>
    <w:rsid w:val="00D6038F"/>
    <w:rsid w:val="00D61129"/>
    <w:rsid w:val="00D66913"/>
    <w:rsid w:val="00D66BBC"/>
    <w:rsid w:val="00D66BE1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067D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32A2"/>
    <w:rsid w:val="00F55011"/>
    <w:rsid w:val="00F62572"/>
    <w:rsid w:val="00F6488F"/>
    <w:rsid w:val="00F70CF6"/>
    <w:rsid w:val="00F72F52"/>
    <w:rsid w:val="00F85DDC"/>
    <w:rsid w:val="00F91244"/>
    <w:rsid w:val="00F95319"/>
    <w:rsid w:val="00FA6272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D30D4FE-5E0F-4227-ABEA-7A87F924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9862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626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F55B0-8C11-4D75-8A68-15D5D95B2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201</Words>
  <Characters>1325</Characters>
  <Application>Microsoft Office Word</Application>
  <DocSecurity>0</DocSecurity>
  <Lines>54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A853 TR</vt:lpstr>
    </vt:vector>
  </TitlesOfParts>
  <Manager>R229</Manager>
  <Company>OFFICE of LEGISLATIVE SERVICES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A853 TR</dc:title>
  <dc:creator>Assemblymen  CHIARAVALLOTI and KARABINCHAK</dc:creator>
  <cp:keywords>A853|2|LG |129|0|129|!|0|</cp:keywords>
  <dc:description>PREFILED 2020_x000d_
TR 1/27/20</dc:description>
  <cp:lastModifiedBy>Todaro, Vivian</cp:lastModifiedBy>
  <cp:revision>2</cp:revision>
  <cp:lastPrinted>2021-06-04T15:34:00Z</cp:lastPrinted>
  <dcterms:created xsi:type="dcterms:W3CDTF">2021-06-04T15:34:00Z</dcterms:created>
  <dcterms:modified xsi:type="dcterms:W3CDTF">2021-06-04T15:34:00Z</dcterms:modified>
  <cp:category>s.1:C.40:52-19 to 19/30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