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725F7"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725F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725F7">
        <w:rPr>
          <w:caps/>
          <w:szCs w:val="24"/>
        </w:rPr>
        <w:t>MAY 20, 2021</w:t>
      </w:r>
    </w:p>
    <w:p w:rsidR="004144CF" w:rsidRDefault="004144CF" w:rsidP="0083060A"/>
    <w:p w:rsidR="00EC69A6" w:rsidRDefault="00EC69A6" w:rsidP="0083060A">
      <w:r>
        <w:tab/>
        <w:t>The Senate Law and Public Safety Committee report</w:t>
      </w:r>
      <w:r w:rsidR="001431F9">
        <w:t>s favorably Assembly</w:t>
      </w:r>
      <w:r w:rsidR="00DD2FD4">
        <w:t xml:space="preserve"> Bill No. 863</w:t>
      </w:r>
      <w:r>
        <w:t>.</w:t>
      </w:r>
    </w:p>
    <w:p w:rsidR="005E1ABF" w:rsidRDefault="005E1ABF" w:rsidP="005E1ABF">
      <w:r>
        <w:tab/>
        <w:t xml:space="preserve">As reported by the </w:t>
      </w:r>
      <w:r w:rsidR="006103A5">
        <w:t>committee, this bill</w:t>
      </w:r>
      <w:r>
        <w:t xml:space="preserve"> requires the Attorney General to report bias intimidation offenses to the Federal Bureau of Investigation (FBI) for inclusion in the FBI’s annual report on hate crime statistics. </w:t>
      </w:r>
    </w:p>
    <w:p w:rsidR="005E1ABF" w:rsidRDefault="005E1ABF" w:rsidP="005E1ABF">
      <w:r>
        <w:tab/>
        <w:t>Under current law</w:t>
      </w:r>
      <w:r w:rsidRPr="000F0AD4">
        <w:t xml:space="preserve">, municipal and county law enforcement agencies are required to </w:t>
      </w:r>
      <w:r w:rsidRPr="00FF3CE6">
        <w:t>submit quarterly report</w:t>
      </w:r>
      <w:r>
        <w:t>s</w:t>
      </w:r>
      <w:r w:rsidRPr="00FF3CE6">
        <w:t xml:space="preserve"> to the Attorney General</w:t>
      </w:r>
      <w:r>
        <w:t>,</w:t>
      </w:r>
      <w:r w:rsidRPr="00FF3CE6">
        <w:t xml:space="preserve"> </w:t>
      </w:r>
      <w:r>
        <w:t xml:space="preserve">which </w:t>
      </w:r>
      <w:r w:rsidRPr="000F0AD4">
        <w:t>include information regarding</w:t>
      </w:r>
      <w:r>
        <w:t xml:space="preserve"> crimes</w:t>
      </w:r>
      <w:r w:rsidRPr="000F0AD4">
        <w:t xml:space="preserve"> </w:t>
      </w:r>
      <w:r w:rsidRPr="00367C21">
        <w:t>committed within their respective jurisdictions</w:t>
      </w:r>
      <w:r>
        <w:t xml:space="preserve">.  </w:t>
      </w:r>
      <w:r w:rsidRPr="000F0AD4">
        <w:t xml:space="preserve">The Attorney General is </w:t>
      </w:r>
      <w:r>
        <w:t xml:space="preserve">required </w:t>
      </w:r>
      <w:r w:rsidRPr="000F0AD4">
        <w:t>to issue an annual report containing the results</w:t>
      </w:r>
      <w:r>
        <w:t xml:space="preserve"> of the information reflected in these quarterly reports.</w:t>
      </w:r>
    </w:p>
    <w:p w:rsidR="005E1ABF" w:rsidRDefault="005E1ABF" w:rsidP="005E1ABF">
      <w:r>
        <w:tab/>
        <w:t>Under the provisions of this bill, the Attorney General is required to submit to the FBI for inclusion in the FBI’s annual report on hate crime statistics the portion of the State’s annual report containing information gathered under current law relating to any offense directed against a person or group, or their property, by reason of their race, color, religion, gender, disability, sexual orientation, gender identity or expression, national origin, or ethnicity.</w:t>
      </w:r>
    </w:p>
    <w:p w:rsidR="00143477" w:rsidRDefault="00143477" w:rsidP="00143477">
      <w:r>
        <w:tab/>
        <w:t>As reported by the committee, Assembly Bill No. 863 is identical to Senate Bill No. 2268, which also was reported by the committee on this same date.</w:t>
      </w:r>
    </w:p>
    <w:sectPr w:rsidR="0014347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5F7" w:rsidRDefault="007725F7">
      <w:r>
        <w:separator/>
      </w:r>
    </w:p>
  </w:endnote>
  <w:endnote w:type="continuationSeparator" w:id="0">
    <w:p w:rsidR="007725F7" w:rsidRDefault="00772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5F7" w:rsidRDefault="007725F7">
      <w:r>
        <w:separator/>
      </w:r>
    </w:p>
  </w:footnote>
  <w:footnote w:type="continuationSeparator" w:id="0">
    <w:p w:rsidR="007725F7" w:rsidRDefault="00772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6966" w:rsidP="006F6966">
    <w:pPr>
      <w:pStyle w:val="HeaderPage2"/>
      <w:jc w:val="center"/>
    </w:pPr>
    <w:r>
      <w:fldChar w:fldCharType="begin"/>
    </w:r>
    <w:r>
      <w:instrText xml:space="preserve"> PAGE  \* MERGEFORMAT </w:instrText>
    </w:r>
    <w:r>
      <w:fldChar w:fldCharType="separate"/>
    </w:r>
    <w:r>
      <w:rPr>
        <w:noProof/>
      </w:rPr>
      <w:t>2</w:t>
    </w:r>
    <w:r>
      <w:fldChar w:fldCharType="end"/>
    </w:r>
  </w:p>
  <w:p w:rsidR="006F6966" w:rsidRDefault="006F6966" w:rsidP="006F696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5F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1F9"/>
    <w:rsid w:val="0014347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9BF"/>
    <w:rsid w:val="0052178A"/>
    <w:rsid w:val="00525D56"/>
    <w:rsid w:val="0052722C"/>
    <w:rsid w:val="00527799"/>
    <w:rsid w:val="00530663"/>
    <w:rsid w:val="00531292"/>
    <w:rsid w:val="005342A8"/>
    <w:rsid w:val="00550947"/>
    <w:rsid w:val="005644EB"/>
    <w:rsid w:val="005722B9"/>
    <w:rsid w:val="00581591"/>
    <w:rsid w:val="005877B1"/>
    <w:rsid w:val="005A10AB"/>
    <w:rsid w:val="005A5CB6"/>
    <w:rsid w:val="005B0C35"/>
    <w:rsid w:val="005C1CB5"/>
    <w:rsid w:val="005C2E96"/>
    <w:rsid w:val="005C51A8"/>
    <w:rsid w:val="005E1ABF"/>
    <w:rsid w:val="005E3EC4"/>
    <w:rsid w:val="005E6766"/>
    <w:rsid w:val="005F075C"/>
    <w:rsid w:val="005F5E32"/>
    <w:rsid w:val="00607913"/>
    <w:rsid w:val="00607F92"/>
    <w:rsid w:val="006103A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E6D"/>
    <w:rsid w:val="006A0AE6"/>
    <w:rsid w:val="006A11CC"/>
    <w:rsid w:val="006A1A3C"/>
    <w:rsid w:val="006A2F8D"/>
    <w:rsid w:val="006A3288"/>
    <w:rsid w:val="006A5D7B"/>
    <w:rsid w:val="006B65A9"/>
    <w:rsid w:val="006B6C47"/>
    <w:rsid w:val="006B73AE"/>
    <w:rsid w:val="006C0835"/>
    <w:rsid w:val="006C0ED3"/>
    <w:rsid w:val="006C7CB4"/>
    <w:rsid w:val="006C7CC5"/>
    <w:rsid w:val="006D2DD5"/>
    <w:rsid w:val="006F22F7"/>
    <w:rsid w:val="006F4981"/>
    <w:rsid w:val="006F6966"/>
    <w:rsid w:val="00717104"/>
    <w:rsid w:val="0071764F"/>
    <w:rsid w:val="007459B6"/>
    <w:rsid w:val="007472F5"/>
    <w:rsid w:val="0075754A"/>
    <w:rsid w:val="00760429"/>
    <w:rsid w:val="0076634F"/>
    <w:rsid w:val="007725F7"/>
    <w:rsid w:val="007762E8"/>
    <w:rsid w:val="007808FF"/>
    <w:rsid w:val="00787C51"/>
    <w:rsid w:val="00790729"/>
    <w:rsid w:val="00791B60"/>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1731"/>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2198"/>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510E"/>
    <w:rsid w:val="00D9059F"/>
    <w:rsid w:val="00DA7D99"/>
    <w:rsid w:val="00DB07E6"/>
    <w:rsid w:val="00DB4B85"/>
    <w:rsid w:val="00DB7465"/>
    <w:rsid w:val="00DB7677"/>
    <w:rsid w:val="00DC4C41"/>
    <w:rsid w:val="00DC67D0"/>
    <w:rsid w:val="00DD0F9C"/>
    <w:rsid w:val="00DD21A5"/>
    <w:rsid w:val="00DD2FD4"/>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69A6"/>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0991908F-2A6E-418D-B706-4AE4A7174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C69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69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215</Words>
  <Characters>1179</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A863 SLP Statement 5/20/21</vt:lpstr>
    </vt:vector>
  </TitlesOfParts>
  <Manager>R224</Manager>
  <Company>NJ OLS DMU</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A863 SLP Statement 5/20/21</dc:title>
  <dc:subject/>
  <dc:creator>Senate SLP</dc:creator>
  <cp:keywords>A863|1|LP |268|0|0|!||</cp:keywords>
  <dc:description/>
  <cp:lastModifiedBy>Franks, Denise</cp:lastModifiedBy>
  <cp:revision>2</cp:revision>
  <cp:lastPrinted>2021-05-20T11:51:00Z</cp:lastPrinted>
  <dcterms:created xsi:type="dcterms:W3CDTF">2021-05-21T16:18:00Z</dcterms:created>
  <dcterms:modified xsi:type="dcterms:W3CDTF">2021-05-21T16:18:00Z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