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315E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HOUSING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FF708E" w:rsidRDefault="00FF708E" w:rsidP="00FF708E">
      <w:pPr>
        <w:pStyle w:val="TopofPage1"/>
        <w:rPr>
          <w:szCs w:val="24"/>
        </w:rPr>
      </w:pPr>
      <w:r>
        <w:rPr>
          <w:szCs w:val="24"/>
        </w:rPr>
        <w:t>ASSEMBLY COMMITTEE SUBSTITUTE FOR</w:t>
      </w:r>
    </w:p>
    <w:p w:rsidR="00AA5E23" w:rsidRDefault="006315E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>No</w:t>
      </w:r>
      <w:r w:rsidR="009B73D8">
        <w:rPr>
          <w:b/>
          <w:sz w:val="36"/>
          <w:szCs w:val="36"/>
        </w:rPr>
        <w:t>s</w:t>
      </w:r>
      <w:r w:rsidR="00243505" w:rsidRPr="00ED5E27">
        <w:rPr>
          <w:b/>
          <w:sz w:val="36"/>
          <w:szCs w:val="36"/>
        </w:rPr>
        <w:t xml:space="preserve">. </w:t>
      </w:r>
      <w:r>
        <w:rPr>
          <w:b/>
          <w:sz w:val="36"/>
          <w:szCs w:val="36"/>
        </w:rPr>
        <w:t>869</w:t>
      </w:r>
      <w:r w:rsidR="0063703D" w:rsidRPr="00ED5E27">
        <w:rPr>
          <w:b/>
          <w:sz w:val="36"/>
          <w:szCs w:val="36"/>
        </w:rPr>
        <w:t xml:space="preserve"> </w:t>
      </w:r>
      <w:r w:rsidR="00FF708E">
        <w:rPr>
          <w:b/>
          <w:sz w:val="36"/>
          <w:szCs w:val="36"/>
        </w:rPr>
        <w:t>and 1380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315E5">
        <w:rPr>
          <w:caps/>
          <w:szCs w:val="24"/>
        </w:rPr>
        <w:t>JUNE 2, 2021</w:t>
      </w:r>
    </w:p>
    <w:p w:rsidR="00CB695D" w:rsidRPr="00603616" w:rsidRDefault="00CB695D" w:rsidP="00CB695D"/>
    <w:p w:rsidR="00CB695D" w:rsidRPr="00603616" w:rsidRDefault="00CB695D" w:rsidP="00CB695D">
      <w:r w:rsidRPr="00603616">
        <w:tab/>
        <w:t>The Assembly Housing Committee reports favorably an Assembly Committee Substitute for Assembly Bill No</w:t>
      </w:r>
      <w:r w:rsidR="00AA6CAC">
        <w:t>s</w:t>
      </w:r>
      <w:r w:rsidRPr="00603616">
        <w:t xml:space="preserve">. </w:t>
      </w:r>
      <w:r>
        <w:t>869</w:t>
      </w:r>
      <w:r w:rsidR="004F7C2F">
        <w:t xml:space="preserve"> and 1380</w:t>
      </w:r>
      <w:r>
        <w:t>.</w:t>
      </w:r>
    </w:p>
    <w:p w:rsidR="00FF708E" w:rsidRDefault="00CB695D" w:rsidP="00FF708E">
      <w:r>
        <w:tab/>
      </w:r>
      <w:r w:rsidR="00FF708E">
        <w:t>This committee substitute</w:t>
      </w:r>
      <w:r w:rsidR="00FF708E" w:rsidRPr="002C5980">
        <w:t xml:space="preserve"> would require residential landlords</w:t>
      </w:r>
      <w:r w:rsidR="00FF708E" w:rsidRPr="00740B00">
        <w:t>, upon the request of a tenant,</w:t>
      </w:r>
      <w:r w:rsidR="00FF708E" w:rsidRPr="002C5980">
        <w:t xml:space="preserve"> to </w:t>
      </w:r>
      <w:r w:rsidR="00FF708E">
        <w:t xml:space="preserve">install </w:t>
      </w:r>
      <w:r w:rsidR="00FF708E" w:rsidRPr="002C5980">
        <w:t>cover</w:t>
      </w:r>
      <w:r w:rsidR="00FF708E">
        <w:t>s on</w:t>
      </w:r>
      <w:r w:rsidR="00FF708E" w:rsidRPr="002C5980">
        <w:t xml:space="preserve"> steam radiators in order to protect tenants, occupants, and other persons on the premises from burns.  </w:t>
      </w:r>
      <w:r w:rsidR="00FF708E">
        <w:t xml:space="preserve">A landlord </w:t>
      </w:r>
      <w:r w:rsidR="006A0599" w:rsidRPr="004B08F1">
        <w:t>of a residential rental property that con</w:t>
      </w:r>
      <w:r w:rsidR="006A0599">
        <w:t xml:space="preserve">tains uncovered steam radiators </w:t>
      </w:r>
      <w:r w:rsidR="00FF708E">
        <w:t>would be required to</w:t>
      </w:r>
      <w:r w:rsidR="00FF708E" w:rsidRPr="00740B00">
        <w:t xml:space="preserve"> provide each tenant with notice of their right to request that the landlord provide and install radiator covers.  </w:t>
      </w:r>
      <w:r w:rsidR="00FF708E">
        <w:t xml:space="preserve">The notice would </w:t>
      </w:r>
      <w:r w:rsidR="00FF708E" w:rsidRPr="00740B00">
        <w:t xml:space="preserve">be </w:t>
      </w:r>
      <w:r w:rsidR="00FF708E">
        <w:t>provided</w:t>
      </w:r>
      <w:r w:rsidR="00FF708E" w:rsidRPr="00740B00">
        <w:t xml:space="preserve"> </w:t>
      </w:r>
      <w:r w:rsidR="00FF708E">
        <w:t xml:space="preserve">as </w:t>
      </w:r>
      <w:r w:rsidR="00FF708E" w:rsidRPr="00740B00">
        <w:t>a rider to any written</w:t>
      </w:r>
      <w:r w:rsidR="00FF708E">
        <w:t xml:space="preserve"> residential lease agreement as well as</w:t>
      </w:r>
      <w:r w:rsidR="00FF708E" w:rsidRPr="00740B00">
        <w:t xml:space="preserve"> in writing </w:t>
      </w:r>
      <w:r w:rsidR="00FF708E">
        <w:t xml:space="preserve">to the tenant </w:t>
      </w:r>
      <w:r w:rsidR="00FF708E" w:rsidRPr="00740B00">
        <w:t>at least annually.  A copy of this notice</w:t>
      </w:r>
      <w:r w:rsidR="00FF708E">
        <w:t xml:space="preserve"> would also</w:t>
      </w:r>
      <w:r w:rsidR="00FF708E" w:rsidRPr="00740B00">
        <w:t xml:space="preserve"> be maintained in a conspicuous location in the common area </w:t>
      </w:r>
      <w:r w:rsidR="00FF708E">
        <w:t xml:space="preserve">of the property </w:t>
      </w:r>
      <w:r w:rsidR="00FF708E" w:rsidRPr="00740B00">
        <w:t>where notices are regularly provided to tenants.</w:t>
      </w:r>
      <w:r w:rsidR="00FF708E">
        <w:t xml:space="preserve">  </w:t>
      </w:r>
      <w:r w:rsidR="00FF708E" w:rsidRPr="002C5980">
        <w:t xml:space="preserve">The bill provides that a </w:t>
      </w:r>
      <w:r w:rsidR="00FF708E">
        <w:t>landlord who violates any of the bill’s</w:t>
      </w:r>
      <w:r w:rsidR="00FF708E" w:rsidRPr="002C5980">
        <w:t xml:space="preserve"> provisions can be fined up to $500.</w:t>
      </w:r>
    </w:p>
    <w:p w:rsidR="00FF708E" w:rsidRDefault="00FF708E" w:rsidP="00FF708E">
      <w:r>
        <w:tab/>
        <w:t>The bill also expressly provides that any person who sustains any injury due to a residential landlord’s failure to cover a steam radiator may bring a civil suit for appropriate legal or equitable relief.</w:t>
      </w:r>
    </w:p>
    <w:p w:rsidR="004B2ABF" w:rsidRDefault="00D23CE7" w:rsidP="00150016">
      <w:r>
        <w:tab/>
      </w:r>
      <w:r w:rsidRPr="00603616">
        <w:t xml:space="preserve">As </w:t>
      </w:r>
      <w:r w:rsidR="00AA6CAC">
        <w:t>substituted</w:t>
      </w:r>
      <w:r w:rsidRPr="00603616">
        <w:t xml:space="preserve"> and reported</w:t>
      </w:r>
      <w:r>
        <w:t xml:space="preserve"> by the committee</w:t>
      </w:r>
      <w:r w:rsidRPr="00603616">
        <w:t>, this b</w:t>
      </w:r>
      <w:r>
        <w:t xml:space="preserve">ill is identical to </w:t>
      </w:r>
      <w:r w:rsidR="00AE4610">
        <w:t xml:space="preserve">the Senate Committee Substitute for </w:t>
      </w:r>
      <w:r>
        <w:t>Senate Bill No</w:t>
      </w:r>
      <w:r w:rsidR="00AE4610">
        <w:t>s</w:t>
      </w:r>
      <w:r>
        <w:t>. 399</w:t>
      </w:r>
      <w:r w:rsidR="00AE4610">
        <w:t xml:space="preserve"> and 1645</w:t>
      </w:r>
      <w:r w:rsidR="00150016">
        <w:t xml:space="preserve"> SCS</w:t>
      </w:r>
      <w:r w:rsidRPr="00603616">
        <w:t xml:space="preserve">, </w:t>
      </w:r>
      <w:r>
        <w:t>which was also reported by the committee on this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5E5" w:rsidRDefault="006315E5">
      <w:r>
        <w:separator/>
      </w:r>
    </w:p>
  </w:endnote>
  <w:endnote w:type="continuationSeparator" w:id="0">
    <w:p w:rsidR="006315E5" w:rsidRDefault="00631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5E5" w:rsidRDefault="006315E5">
      <w:r>
        <w:separator/>
      </w:r>
    </w:p>
  </w:footnote>
  <w:footnote w:type="continuationSeparator" w:id="0">
    <w:p w:rsidR="006315E5" w:rsidRDefault="00631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50016" w:rsidP="0015001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50016" w:rsidRDefault="00150016" w:rsidP="0015001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5E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3090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0016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75BE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2CA2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6E5E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7C2F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15E5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599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2F43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42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50A6"/>
    <w:rsid w:val="00861012"/>
    <w:rsid w:val="00861E5F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B73D8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3DA0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A6CAC"/>
    <w:rsid w:val="00AB47F2"/>
    <w:rsid w:val="00AC62AE"/>
    <w:rsid w:val="00AD5E8F"/>
    <w:rsid w:val="00AE4610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2090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034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4CAA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695D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3CE7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4CB1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76B4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08E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93301D6E-DDE8-4110-A0B9-A8E53A57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94CA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94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245</Words>
  <Characters>1249</Characters>
  <Application>Microsoft Office Word</Application>
  <DocSecurity>0</DocSecurity>
  <Lines>32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A869 A1380 ACS AHO Statement 6/2/21</vt:lpstr>
    </vt:vector>
  </TitlesOfParts>
  <Manager>R224</Manager>
  <Company>NJ OLS DMU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A869 A1380 ACS AHO Statement 6/2/21</dc:title>
  <dc:subject/>
  <dc:creator>Assembly AHO</dc:creator>
  <cp:keywords>A869|1|LG |264|0|0|!||</cp:keywords>
  <dc:description/>
  <cp:lastModifiedBy>Franks, Denise</cp:lastModifiedBy>
  <cp:revision>2</cp:revision>
  <cp:lastPrinted>2021-06-03T15:39:00Z</cp:lastPrinted>
  <dcterms:created xsi:type="dcterms:W3CDTF">2021-06-03T17:49:00Z</dcterms:created>
  <dcterms:modified xsi:type="dcterms:W3CDTF">2021-06-03T17:49:00Z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