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369" w:rsidRDefault="00606369" w:rsidP="00606369">
      <w:pPr>
        <w:pStyle w:val="bpuComLine"/>
      </w:pPr>
      <w:bookmarkStart w:id="0" w:name="bpuFrontPg"/>
      <w:bookmarkStart w:id="1" w:name="_GoBack"/>
      <w:bookmarkEnd w:id="0"/>
      <w:bookmarkEnd w:id="1"/>
      <w:r>
        <w:t>ASSEMBLY COMMITTEE SUBSTITUTE FOR</w:t>
      </w:r>
    </w:p>
    <w:p w:rsidR="00606369" w:rsidRDefault="00606369" w:rsidP="00606369">
      <w:pPr>
        <w:pStyle w:val="bpuBill"/>
      </w:pPr>
      <w:r>
        <w:t>ASSEMBLY, Nos. 869 and 1380</w:t>
      </w:r>
    </w:p>
    <w:p w:rsidR="00606369" w:rsidRDefault="00606369" w:rsidP="0060636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5880074" r:id="rId7"/>
        </w:object>
      </w:r>
    </w:p>
    <w:p w:rsidR="00606369" w:rsidRDefault="00606369" w:rsidP="00606369">
      <w:pPr>
        <w:pStyle w:val="bpuState"/>
      </w:pPr>
      <w:r>
        <w:t>STATE OF NEW JERSEY</w:t>
      </w:r>
    </w:p>
    <w:p w:rsidR="00606369" w:rsidRDefault="00606369" w:rsidP="00606369">
      <w:pPr>
        <w:pStyle w:val="bpuLegislature"/>
      </w:pPr>
      <w:r>
        <w:t>219th LEGISLATURE</w:t>
      </w:r>
    </w:p>
    <w:p w:rsidR="00606369" w:rsidRDefault="00606369" w:rsidP="00606369">
      <w:pPr>
        <w:pStyle w:val="bpuWpGraphic"/>
        <w:rPr>
          <w:spacing w:val="0"/>
          <w:szCs w:val="18"/>
        </w:rPr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5880075" r:id="rId8"/>
        </w:object>
      </w:r>
      <w:r>
        <w:t xml:space="preserve">  </w:t>
      </w:r>
      <w:r w:rsidRPr="00606369">
        <w:rPr>
          <w:spacing w:val="0"/>
          <w:szCs w:val="18"/>
        </w:rPr>
        <w:t>ADOPTED JUNE 2, 2021</w:t>
      </w:r>
    </w:p>
    <w:p w:rsidR="00606369" w:rsidRDefault="00606369" w:rsidP="00606369">
      <w:pPr>
        <w:pStyle w:val="bpuWpGraphic"/>
      </w:pPr>
    </w:p>
    <w:p w:rsidR="00606369" w:rsidRDefault="00606369" w:rsidP="00606369">
      <w:pPr>
        <w:pStyle w:val="bpuWpGraphic"/>
        <w:sectPr w:rsidR="00606369" w:rsidSect="005E63EC">
          <w:headerReference w:type="default" r:id="rId9"/>
          <w:headerReference w:type="first" r:id="rId10"/>
          <w:footerReference w:type="first" r:id="rId11"/>
          <w:pgSz w:w="12240" w:h="20160" w:code="5"/>
          <w:pgMar w:top="2160" w:right="1440" w:bottom="1440" w:left="1440" w:header="1181" w:footer="2160" w:gutter="0"/>
          <w:cols w:space="720"/>
          <w:titlePg/>
          <w:docGrid w:linePitch="360"/>
        </w:sectPr>
      </w:pPr>
    </w:p>
    <w:p w:rsidR="00606369" w:rsidRDefault="00606369" w:rsidP="00606369">
      <w:pPr>
        <w:pStyle w:val="bpuWpGraphic"/>
      </w:pPr>
    </w:p>
    <w:p w:rsidR="00606369" w:rsidRDefault="00606369" w:rsidP="00606369">
      <w:pPr>
        <w:pStyle w:val="bpuSponsor"/>
      </w:pPr>
      <w:r>
        <w:t>Sponsored by:</w:t>
      </w:r>
    </w:p>
    <w:p w:rsidR="00606369" w:rsidRDefault="00606369" w:rsidP="00606369">
      <w:pPr>
        <w:pStyle w:val="bpuSponsor"/>
      </w:pPr>
      <w:r>
        <w:t>Assemblyman  NICHOLAS CHIARAVALLOTI</w:t>
      </w:r>
    </w:p>
    <w:p w:rsidR="00606369" w:rsidRDefault="00606369" w:rsidP="00606369">
      <w:pPr>
        <w:pStyle w:val="bpuSponsor"/>
      </w:pPr>
      <w:r>
        <w:t>District 31 (Hudson)</w:t>
      </w:r>
    </w:p>
    <w:p w:rsidR="00606369" w:rsidRDefault="00606369" w:rsidP="00606369">
      <w:pPr>
        <w:pStyle w:val="bpuSponsor"/>
      </w:pPr>
      <w:r>
        <w:t>Assemblyman  JAMEL C. HOLLEY</w:t>
      </w:r>
    </w:p>
    <w:p w:rsidR="00606369" w:rsidRDefault="00606369" w:rsidP="00606369">
      <w:pPr>
        <w:pStyle w:val="bpuSponsor"/>
      </w:pPr>
      <w:r>
        <w:t>District 20 (Union)</w:t>
      </w:r>
    </w:p>
    <w:p w:rsidR="00606369" w:rsidRDefault="00606369" w:rsidP="00606369">
      <w:pPr>
        <w:pStyle w:val="bpuSponsor"/>
      </w:pPr>
    </w:p>
    <w:p w:rsidR="00606369" w:rsidRDefault="005E63EC" w:rsidP="005E63EC">
      <w:pPr>
        <w:pStyle w:val="bpuSponsor"/>
      </w:pPr>
      <w:r>
        <w:t>Co-Sponsored by:</w:t>
      </w:r>
    </w:p>
    <w:p w:rsidR="005E63EC" w:rsidRDefault="005E63EC" w:rsidP="005E63EC">
      <w:pPr>
        <w:pStyle w:val="bpuSponsor"/>
      </w:pPr>
      <w:r w:rsidRPr="005E63EC">
        <w:t>Assemblywomen Timberlake, Swain and Assemblyman Tully</w:t>
      </w:r>
    </w:p>
    <w:p w:rsidR="005E63EC" w:rsidRDefault="005E63EC" w:rsidP="005E63EC"/>
    <w:p w:rsidR="005E63EC" w:rsidRPr="005E63EC" w:rsidRDefault="005E63EC" w:rsidP="005E63EC"/>
    <w:p w:rsidR="00606369" w:rsidRDefault="00606369" w:rsidP="00606369">
      <w:pPr>
        <w:pStyle w:val="bpuSponsor"/>
      </w:pPr>
    </w:p>
    <w:p w:rsidR="00606369" w:rsidRDefault="00606369" w:rsidP="00606369">
      <w:pPr>
        <w:pStyle w:val="bpuSponsor"/>
      </w:pPr>
    </w:p>
    <w:p w:rsidR="00606369" w:rsidRDefault="00606369" w:rsidP="00606369">
      <w:pPr>
        <w:pStyle w:val="bpuSponsor"/>
      </w:pPr>
      <w:r>
        <w:t>SYNOPSIS</w:t>
      </w:r>
    </w:p>
    <w:p w:rsidR="00606369" w:rsidRDefault="00606369" w:rsidP="00606369">
      <w:pPr>
        <w:pStyle w:val="bpuNormText"/>
      </w:pPr>
      <w:r>
        <w:tab/>
        <w:t xml:space="preserve">Requires residential landlords to install covers on steam radiators upon request of tenant. </w:t>
      </w:r>
    </w:p>
    <w:p w:rsidR="00606369" w:rsidRDefault="00606369" w:rsidP="00606369">
      <w:pPr>
        <w:pStyle w:val="bpuNormText"/>
      </w:pPr>
    </w:p>
    <w:p w:rsidR="00606369" w:rsidRDefault="00606369" w:rsidP="00606369">
      <w:pPr>
        <w:pStyle w:val="bpuSponsor"/>
      </w:pPr>
      <w:r>
        <w:t xml:space="preserve">CURRENT VERSION OF TEXT </w:t>
      </w:r>
    </w:p>
    <w:p w:rsidR="00606369" w:rsidRDefault="00606369" w:rsidP="00606369">
      <w:pPr>
        <w:pStyle w:val="bpuNormText"/>
      </w:pPr>
      <w:r>
        <w:tab/>
        <w:t>Substitute as adopted by the Assembly Housing Committee.</w:t>
      </w:r>
    </w:p>
    <w:p w:rsidR="00606369" w:rsidRPr="00606369" w:rsidRDefault="00606369" w:rsidP="0060636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606369" w:rsidRPr="009D38FF" w:rsidRDefault="00606369" w:rsidP="00F26A20">
      <w:pPr>
        <w:jc w:val="center"/>
        <w:rPr>
          <w:szCs w:val="44"/>
        </w:rPr>
      </w:pPr>
    </w:p>
    <w:p w:rsidR="00606369" w:rsidRDefault="00606369" w:rsidP="0020601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left" w:pos="4860"/>
          <w:tab w:val="left" w:pos="6235"/>
        </w:tabs>
        <w:ind w:left="-1260" w:firstLine="900"/>
        <w:rPr>
          <w:sz w:val="20"/>
          <w:szCs w:val="20"/>
        </w:rPr>
        <w:sectPr w:rsidR="00606369" w:rsidSect="00606369">
          <w:type w:val="continuous"/>
          <w:pgSz w:w="12240" w:h="20160" w:code="5"/>
          <w:pgMar w:top="2160" w:right="2275" w:bottom="1440" w:left="2275" w:header="72" w:footer="720" w:gutter="0"/>
          <w:cols w:space="720"/>
          <w:docGrid w:linePitch="360"/>
        </w:sectPr>
      </w:pPr>
    </w:p>
    <w:p w:rsidR="00B8189D" w:rsidRPr="00C22FA2" w:rsidRDefault="003D2060" w:rsidP="00C22FA2">
      <w:pPr>
        <w:pStyle w:val="HangingAnAct"/>
        <w:rPr>
          <w:b/>
          <w:smallCaps/>
        </w:rPr>
      </w:pPr>
      <w:r>
        <w:rPr>
          <w:b/>
          <w:smallCaps/>
        </w:rPr>
        <w:lastRenderedPageBreak/>
        <w:t>An Act</w:t>
      </w:r>
      <w:r w:rsidR="00C22FA2">
        <w:t xml:space="preserve"> </w:t>
      </w:r>
      <w:r w:rsidR="00796D07" w:rsidRPr="004A04A0">
        <w:t>requiring residential landlords to install covers on steam radiators</w:t>
      </w:r>
      <w:r w:rsidR="00796D07">
        <w:t>, upon the request of a tenant,</w:t>
      </w:r>
      <w:r w:rsidR="00796D07" w:rsidRPr="004A04A0">
        <w:t xml:space="preserve"> and supplementing P.L.1983, c.383 (C.52:27D-192 et seq.).</w:t>
      </w:r>
    </w:p>
    <w:p w:rsidR="004E3E31" w:rsidRDefault="004E3E31" w:rsidP="003562E8"/>
    <w:p w:rsidR="00111E33" w:rsidRDefault="00160116" w:rsidP="00160116">
      <w:pPr>
        <w:tabs>
          <w:tab w:val="left" w:pos="360"/>
        </w:tabs>
        <w:rPr>
          <w:i/>
        </w:rPr>
      </w:pPr>
      <w:r>
        <w:rPr>
          <w:b/>
        </w:rPr>
        <w:tab/>
      </w:r>
      <w:r w:rsidR="003D2060">
        <w:rPr>
          <w:b/>
          <w:smallCaps/>
        </w:rPr>
        <w:t>Be It Enacted</w:t>
      </w:r>
      <w:r w:rsidR="004E3E31">
        <w:rPr>
          <w:sz w:val="20"/>
          <w:szCs w:val="20"/>
        </w:rPr>
        <w:t xml:space="preserve"> </w:t>
      </w:r>
      <w:r w:rsidR="003D2060">
        <w:rPr>
          <w:i/>
        </w:rPr>
        <w:t>by the Senate and General Assembly of the State of New Jersey:</w:t>
      </w:r>
    </w:p>
    <w:p w:rsidR="0028394E" w:rsidRDefault="0028394E" w:rsidP="000673FE"/>
    <w:p w:rsidR="00796D07" w:rsidRPr="00D174A3" w:rsidRDefault="00796D07" w:rsidP="00796D07">
      <w:r>
        <w:tab/>
        <w:t>1.</w:t>
      </w:r>
      <w:r>
        <w:tab/>
      </w:r>
      <w:r w:rsidRPr="00D174A3">
        <w:t xml:space="preserve">a.  </w:t>
      </w:r>
      <w:r w:rsidRPr="004A04A0">
        <w:t xml:space="preserve">Within 90 days of the receipt of a written request by a tenant, an </w:t>
      </w:r>
      <w:r w:rsidRPr="00D174A3">
        <w:t>owner</w:t>
      </w:r>
      <w:r>
        <w:t xml:space="preserve"> of a </w:t>
      </w:r>
      <w:r w:rsidRPr="004B08F1">
        <w:t xml:space="preserve">residential rental property </w:t>
      </w:r>
      <w:r w:rsidRPr="00D174A3">
        <w:t xml:space="preserve">shall cover each steam radiator in the </w:t>
      </w:r>
      <w:r>
        <w:t>tenant’s unit</w:t>
      </w:r>
      <w:r w:rsidRPr="00D174A3">
        <w:t xml:space="preserve"> with</w:t>
      </w:r>
      <w:r>
        <w:t xml:space="preserve"> an insulating material or cover</w:t>
      </w:r>
      <w:r w:rsidRPr="00D174A3">
        <w:t xml:space="preserve"> that protects tenants, occupants, and other persons on the premises from receiving burns due to contact with the radiator.</w:t>
      </w:r>
    </w:p>
    <w:p w:rsidR="00796D07" w:rsidRDefault="00796D07" w:rsidP="00796D07">
      <w:r>
        <w:tab/>
        <w:t>b.</w:t>
      </w:r>
      <w:r>
        <w:tab/>
      </w:r>
      <w:r w:rsidRPr="004B08F1">
        <w:t>The owner of a residential rental property that con</w:t>
      </w:r>
      <w:r>
        <w:t>tains uncovered steam radiators</w:t>
      </w:r>
      <w:r w:rsidRPr="004B08F1">
        <w:t xml:space="preserve"> shall provi</w:t>
      </w:r>
      <w:r>
        <w:t>de each tenant with notice</w:t>
      </w:r>
      <w:r w:rsidRPr="004B08F1">
        <w:t xml:space="preserve"> of their right to request that the landlord provide and install </w:t>
      </w:r>
      <w:r w:rsidRPr="00A05E7A">
        <w:t>insulating material</w:t>
      </w:r>
      <w:r>
        <w:t>s</w:t>
      </w:r>
      <w:r w:rsidRPr="00A05E7A">
        <w:t xml:space="preserve"> or </w:t>
      </w:r>
      <w:r>
        <w:t>covers pursuant to subsection a. of this section.  Such notice</w:t>
      </w:r>
      <w:r w:rsidRPr="004B08F1">
        <w:t xml:space="preserve"> shall be provided as a rider to any written residential lease agreement and in writing at least annually. </w:t>
      </w:r>
      <w:r>
        <w:t xml:space="preserve"> A copy of this notice</w:t>
      </w:r>
      <w:r w:rsidRPr="004B08F1">
        <w:t xml:space="preserve"> shall be maintained in a conspicuous location in the common area where notices are regularly provided to tenants.</w:t>
      </w:r>
    </w:p>
    <w:p w:rsidR="00796D07" w:rsidRDefault="00796D07" w:rsidP="00796D07">
      <w:r>
        <w:tab/>
        <w:t>c.</w:t>
      </w:r>
      <w:r>
        <w:tab/>
      </w:r>
      <w:r w:rsidRPr="00D174A3">
        <w:t>An owner who leases any property subject to the requirements of subsection a. of this section in violation of the requirements of this section shall be subject to a fine of not more than $500, which may be collected and enforced by the enforcing agency by summary proceeding pursuant to the "Penalty Enforcement Law of 1999," P.L.1999, c.274 (C.2A:58-10 et seq.).</w:t>
      </w:r>
    </w:p>
    <w:p w:rsidR="00796D07" w:rsidRDefault="00796D07" w:rsidP="00796D07">
      <w:r>
        <w:tab/>
        <w:t>d.</w:t>
      </w:r>
      <w:r>
        <w:tab/>
        <w:t>A tenant</w:t>
      </w:r>
      <w:r w:rsidRPr="00AD151F">
        <w:t xml:space="preserve">, occupant, </w:t>
      </w:r>
      <w:r>
        <w:t>or</w:t>
      </w:r>
      <w:r w:rsidRPr="00AD151F">
        <w:t xml:space="preserve"> other person on the premises</w:t>
      </w:r>
      <w:r>
        <w:t xml:space="preserve"> who sustains an injury as a result of the failure of </w:t>
      </w:r>
      <w:r w:rsidRPr="00AD151F">
        <w:t>an owner to comply with the requirements of subsection a. of this section</w:t>
      </w:r>
      <w:r>
        <w:t xml:space="preserve"> </w:t>
      </w:r>
      <w:r w:rsidRPr="00B478D7">
        <w:t xml:space="preserve">may bring an action in any court of competent jurisdiction for any appropriate legal </w:t>
      </w:r>
      <w:r>
        <w:t xml:space="preserve">or equitable </w:t>
      </w:r>
      <w:r w:rsidRPr="00B478D7">
        <w:t>relief</w:t>
      </w:r>
      <w:r>
        <w:t>.</w:t>
      </w:r>
    </w:p>
    <w:p w:rsidR="00796D07" w:rsidRDefault="00796D07" w:rsidP="00796D07"/>
    <w:p w:rsidR="00A852A2" w:rsidRDefault="00796D07" w:rsidP="00796D07">
      <w:r>
        <w:tab/>
        <w:t>2.</w:t>
      </w:r>
      <w:r>
        <w:tab/>
      </w:r>
      <w:r w:rsidRPr="00D174A3">
        <w:t>This act shall take effect on the first day of the third month next following the date of enactment.</w:t>
      </w:r>
    </w:p>
    <w:sectPr w:rsidR="00A852A2" w:rsidSect="00606369">
      <w:foot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060" w:rsidRDefault="003D2060">
      <w:r>
        <w:separator/>
      </w:r>
    </w:p>
  </w:endnote>
  <w:endnote w:type="continuationSeparator" w:id="0">
    <w:p w:rsidR="003D2060" w:rsidRDefault="003D2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3EC" w:rsidRDefault="005E63EC" w:rsidP="005E63EC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369" w:rsidRDefault="006063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369" w:rsidRDefault="006063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060" w:rsidRDefault="003D2060">
      <w:r>
        <w:separator/>
      </w:r>
    </w:p>
  </w:footnote>
  <w:footnote w:type="continuationSeparator" w:id="0">
    <w:p w:rsidR="003D2060" w:rsidRDefault="003D2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3E6877">
    <w:pPr>
      <w:pStyle w:val="Header"/>
      <w:jc w:val="center"/>
    </w:pPr>
  </w:p>
  <w:p w:rsidR="00606369" w:rsidRDefault="00606369" w:rsidP="00606369">
    <w:pPr>
      <w:pStyle w:val="bpuHeadSpon"/>
    </w:pPr>
    <w:r>
      <w:t xml:space="preserve">ACS for </w:t>
    </w:r>
    <w:r w:rsidRPr="00606369">
      <w:rPr>
        <w:rStyle w:val="bpuHeadSponChar"/>
      </w:rPr>
      <w:t>A869</w:t>
    </w:r>
    <w:r>
      <w:t xml:space="preserve"> and A1380 CHIARAVALLOTI, HOLLEY</w:t>
    </w:r>
  </w:p>
  <w:p w:rsidR="00606369" w:rsidRDefault="00606369" w:rsidP="006063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606369" w:rsidRDefault="00606369" w:rsidP="00606369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74048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369" w:rsidRDefault="00606369" w:rsidP="0074048B">
    <w:pPr>
      <w:pStyle w:val="Header"/>
      <w:jc w:val="center"/>
    </w:pPr>
  </w:p>
  <w:p w:rsidR="00606369" w:rsidRDefault="00606369" w:rsidP="00606369">
    <w:pPr>
      <w:pStyle w:val="bpuHeadSpon"/>
    </w:pPr>
    <w:r>
      <w:t xml:space="preserve">ACS for </w:t>
    </w:r>
    <w:r w:rsidRPr="00606369">
      <w:rPr>
        <w:rStyle w:val="bpuHeadSponChar"/>
      </w:rPr>
      <w:t>A869</w:t>
    </w:r>
    <w:r>
      <w:t xml:space="preserve"> CHIARAVALLOTI, HOLLEY</w:t>
    </w:r>
  </w:p>
  <w:p w:rsidR="00606369" w:rsidRDefault="00606369" w:rsidP="006063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C6D1C">
      <w:rPr>
        <w:noProof/>
      </w:rPr>
      <w:t>2</w:t>
    </w:r>
    <w:r>
      <w:fldChar w:fldCharType="end"/>
    </w:r>
  </w:p>
  <w:p w:rsidR="00606369" w:rsidRDefault="00606369" w:rsidP="0060636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060"/>
    <w:rsid w:val="00006580"/>
    <w:rsid w:val="00023412"/>
    <w:rsid w:val="000314D2"/>
    <w:rsid w:val="0003458B"/>
    <w:rsid w:val="0004229A"/>
    <w:rsid w:val="000616BF"/>
    <w:rsid w:val="00062B9A"/>
    <w:rsid w:val="00063478"/>
    <w:rsid w:val="000673FE"/>
    <w:rsid w:val="00071473"/>
    <w:rsid w:val="000717ED"/>
    <w:rsid w:val="00083AE0"/>
    <w:rsid w:val="00085170"/>
    <w:rsid w:val="00087BBA"/>
    <w:rsid w:val="000951B4"/>
    <w:rsid w:val="000B0994"/>
    <w:rsid w:val="000B09E1"/>
    <w:rsid w:val="000B33DA"/>
    <w:rsid w:val="000B3E0D"/>
    <w:rsid w:val="000B4F15"/>
    <w:rsid w:val="000C3200"/>
    <w:rsid w:val="000C37EB"/>
    <w:rsid w:val="000C389F"/>
    <w:rsid w:val="0010180A"/>
    <w:rsid w:val="0010206C"/>
    <w:rsid w:val="001047C5"/>
    <w:rsid w:val="00111E33"/>
    <w:rsid w:val="001171CC"/>
    <w:rsid w:val="00120CD6"/>
    <w:rsid w:val="00121603"/>
    <w:rsid w:val="00125907"/>
    <w:rsid w:val="00127AFF"/>
    <w:rsid w:val="001366E7"/>
    <w:rsid w:val="00151ED2"/>
    <w:rsid w:val="00160116"/>
    <w:rsid w:val="00162BC0"/>
    <w:rsid w:val="00165C68"/>
    <w:rsid w:val="00171102"/>
    <w:rsid w:val="00174B62"/>
    <w:rsid w:val="00176120"/>
    <w:rsid w:val="00177879"/>
    <w:rsid w:val="00190AF3"/>
    <w:rsid w:val="00191373"/>
    <w:rsid w:val="001955DC"/>
    <w:rsid w:val="001A113B"/>
    <w:rsid w:val="001A142D"/>
    <w:rsid w:val="001A54D9"/>
    <w:rsid w:val="001B115A"/>
    <w:rsid w:val="001B1571"/>
    <w:rsid w:val="001B2154"/>
    <w:rsid w:val="001B767E"/>
    <w:rsid w:val="001C02F2"/>
    <w:rsid w:val="001C185C"/>
    <w:rsid w:val="001C6D1C"/>
    <w:rsid w:val="001D1D54"/>
    <w:rsid w:val="001E681B"/>
    <w:rsid w:val="001F3382"/>
    <w:rsid w:val="001F3F07"/>
    <w:rsid w:val="00203705"/>
    <w:rsid w:val="00205965"/>
    <w:rsid w:val="00205CB7"/>
    <w:rsid w:val="00206013"/>
    <w:rsid w:val="00214BAF"/>
    <w:rsid w:val="0022060D"/>
    <w:rsid w:val="00221E30"/>
    <w:rsid w:val="002250D7"/>
    <w:rsid w:val="00241F18"/>
    <w:rsid w:val="0024302A"/>
    <w:rsid w:val="00260E6A"/>
    <w:rsid w:val="002621E1"/>
    <w:rsid w:val="00263972"/>
    <w:rsid w:val="0027401D"/>
    <w:rsid w:val="00276D99"/>
    <w:rsid w:val="0028394E"/>
    <w:rsid w:val="00291F37"/>
    <w:rsid w:val="00297F84"/>
    <w:rsid w:val="002A050C"/>
    <w:rsid w:val="002A2CCF"/>
    <w:rsid w:val="002A7D1A"/>
    <w:rsid w:val="002B0075"/>
    <w:rsid w:val="002C279E"/>
    <w:rsid w:val="002C29E8"/>
    <w:rsid w:val="002C3E1C"/>
    <w:rsid w:val="002E6D7A"/>
    <w:rsid w:val="002F6C51"/>
    <w:rsid w:val="00301C59"/>
    <w:rsid w:val="00301FB4"/>
    <w:rsid w:val="00303BCB"/>
    <w:rsid w:val="00307C63"/>
    <w:rsid w:val="00310103"/>
    <w:rsid w:val="003112C0"/>
    <w:rsid w:val="00314B8E"/>
    <w:rsid w:val="003151BB"/>
    <w:rsid w:val="00324123"/>
    <w:rsid w:val="00332C52"/>
    <w:rsid w:val="00341E54"/>
    <w:rsid w:val="00353AAB"/>
    <w:rsid w:val="00354F58"/>
    <w:rsid w:val="003559CD"/>
    <w:rsid w:val="003562E8"/>
    <w:rsid w:val="003763FC"/>
    <w:rsid w:val="00384329"/>
    <w:rsid w:val="00386CB2"/>
    <w:rsid w:val="00396AFE"/>
    <w:rsid w:val="003A2523"/>
    <w:rsid w:val="003A6E5F"/>
    <w:rsid w:val="003C2A08"/>
    <w:rsid w:val="003C2EC6"/>
    <w:rsid w:val="003D2060"/>
    <w:rsid w:val="003D725B"/>
    <w:rsid w:val="003D7F8C"/>
    <w:rsid w:val="003E4904"/>
    <w:rsid w:val="003E4EBF"/>
    <w:rsid w:val="003E6877"/>
    <w:rsid w:val="003E7E45"/>
    <w:rsid w:val="003F092A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704C"/>
    <w:rsid w:val="00433040"/>
    <w:rsid w:val="00433838"/>
    <w:rsid w:val="0044757F"/>
    <w:rsid w:val="00452B15"/>
    <w:rsid w:val="0045474C"/>
    <w:rsid w:val="00460C64"/>
    <w:rsid w:val="0046437E"/>
    <w:rsid w:val="00473246"/>
    <w:rsid w:val="00480194"/>
    <w:rsid w:val="00481378"/>
    <w:rsid w:val="00485935"/>
    <w:rsid w:val="00487F71"/>
    <w:rsid w:val="00491678"/>
    <w:rsid w:val="00496286"/>
    <w:rsid w:val="004B3FAA"/>
    <w:rsid w:val="004B6C42"/>
    <w:rsid w:val="004B7390"/>
    <w:rsid w:val="004C1DF0"/>
    <w:rsid w:val="004C7050"/>
    <w:rsid w:val="004D05C9"/>
    <w:rsid w:val="004E3E31"/>
    <w:rsid w:val="004F4219"/>
    <w:rsid w:val="005018D0"/>
    <w:rsid w:val="00504CFB"/>
    <w:rsid w:val="0051560D"/>
    <w:rsid w:val="005168CB"/>
    <w:rsid w:val="005218CD"/>
    <w:rsid w:val="00532631"/>
    <w:rsid w:val="00534D1B"/>
    <w:rsid w:val="00547D98"/>
    <w:rsid w:val="0055293D"/>
    <w:rsid w:val="0056218B"/>
    <w:rsid w:val="00563D0D"/>
    <w:rsid w:val="00565390"/>
    <w:rsid w:val="005660DA"/>
    <w:rsid w:val="00572F14"/>
    <w:rsid w:val="00575224"/>
    <w:rsid w:val="00580B81"/>
    <w:rsid w:val="005839BB"/>
    <w:rsid w:val="00583DFF"/>
    <w:rsid w:val="0058633F"/>
    <w:rsid w:val="005908D6"/>
    <w:rsid w:val="00593A9A"/>
    <w:rsid w:val="00597CB9"/>
    <w:rsid w:val="005A066A"/>
    <w:rsid w:val="005A28E6"/>
    <w:rsid w:val="005A7F2F"/>
    <w:rsid w:val="005C15B3"/>
    <w:rsid w:val="005D2386"/>
    <w:rsid w:val="005E2ECF"/>
    <w:rsid w:val="005E63EC"/>
    <w:rsid w:val="005E7D1E"/>
    <w:rsid w:val="005F1DC3"/>
    <w:rsid w:val="005F6A5D"/>
    <w:rsid w:val="00606369"/>
    <w:rsid w:val="00611A4F"/>
    <w:rsid w:val="00625BEC"/>
    <w:rsid w:val="00625CC8"/>
    <w:rsid w:val="006326D3"/>
    <w:rsid w:val="0063322C"/>
    <w:rsid w:val="00635E2F"/>
    <w:rsid w:val="00640EC0"/>
    <w:rsid w:val="0065003C"/>
    <w:rsid w:val="00651901"/>
    <w:rsid w:val="00651CC8"/>
    <w:rsid w:val="00653FA0"/>
    <w:rsid w:val="00654A40"/>
    <w:rsid w:val="00662C98"/>
    <w:rsid w:val="00667E9B"/>
    <w:rsid w:val="0067193B"/>
    <w:rsid w:val="0067350F"/>
    <w:rsid w:val="006739B6"/>
    <w:rsid w:val="00681C25"/>
    <w:rsid w:val="00685E01"/>
    <w:rsid w:val="00686BE9"/>
    <w:rsid w:val="00687F79"/>
    <w:rsid w:val="006A7D4E"/>
    <w:rsid w:val="006B2994"/>
    <w:rsid w:val="006C06B7"/>
    <w:rsid w:val="006C2ADA"/>
    <w:rsid w:val="006D1C32"/>
    <w:rsid w:val="006D505A"/>
    <w:rsid w:val="006E56BD"/>
    <w:rsid w:val="006F3D55"/>
    <w:rsid w:val="00702FC4"/>
    <w:rsid w:val="00706469"/>
    <w:rsid w:val="00712342"/>
    <w:rsid w:val="00712FF3"/>
    <w:rsid w:val="00715E0D"/>
    <w:rsid w:val="007176BF"/>
    <w:rsid w:val="00720465"/>
    <w:rsid w:val="007265E9"/>
    <w:rsid w:val="00727C78"/>
    <w:rsid w:val="00730C2A"/>
    <w:rsid w:val="0074048B"/>
    <w:rsid w:val="00743335"/>
    <w:rsid w:val="00750BC6"/>
    <w:rsid w:val="0075417B"/>
    <w:rsid w:val="00755537"/>
    <w:rsid w:val="0075607B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173"/>
    <w:rsid w:val="00793A4D"/>
    <w:rsid w:val="00796D07"/>
    <w:rsid w:val="00796EEC"/>
    <w:rsid w:val="007A5959"/>
    <w:rsid w:val="007A6B78"/>
    <w:rsid w:val="007B25F4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7B98"/>
    <w:rsid w:val="00807E77"/>
    <w:rsid w:val="00813C2E"/>
    <w:rsid w:val="00814801"/>
    <w:rsid w:val="0081539B"/>
    <w:rsid w:val="0081598C"/>
    <w:rsid w:val="00817E6B"/>
    <w:rsid w:val="00824F1A"/>
    <w:rsid w:val="00831907"/>
    <w:rsid w:val="0083326E"/>
    <w:rsid w:val="00835F86"/>
    <w:rsid w:val="0086137F"/>
    <w:rsid w:val="00866C23"/>
    <w:rsid w:val="00873B0B"/>
    <w:rsid w:val="00890F76"/>
    <w:rsid w:val="00892358"/>
    <w:rsid w:val="00892F39"/>
    <w:rsid w:val="008A2673"/>
    <w:rsid w:val="008A5541"/>
    <w:rsid w:val="008B1F62"/>
    <w:rsid w:val="008B3A5D"/>
    <w:rsid w:val="008B4043"/>
    <w:rsid w:val="008B7B8C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1B48"/>
    <w:rsid w:val="0090378D"/>
    <w:rsid w:val="0090590D"/>
    <w:rsid w:val="0091132C"/>
    <w:rsid w:val="00913663"/>
    <w:rsid w:val="0091403D"/>
    <w:rsid w:val="009203BF"/>
    <w:rsid w:val="00924E1B"/>
    <w:rsid w:val="00925842"/>
    <w:rsid w:val="00927765"/>
    <w:rsid w:val="00932DF2"/>
    <w:rsid w:val="00932EFA"/>
    <w:rsid w:val="00934D0B"/>
    <w:rsid w:val="00936E1D"/>
    <w:rsid w:val="00941DC8"/>
    <w:rsid w:val="00947406"/>
    <w:rsid w:val="00967195"/>
    <w:rsid w:val="00977A01"/>
    <w:rsid w:val="009825E5"/>
    <w:rsid w:val="00983972"/>
    <w:rsid w:val="00987E27"/>
    <w:rsid w:val="00992BA2"/>
    <w:rsid w:val="009961A8"/>
    <w:rsid w:val="00997101"/>
    <w:rsid w:val="009A5CC9"/>
    <w:rsid w:val="009B6484"/>
    <w:rsid w:val="009C7B57"/>
    <w:rsid w:val="009D05E9"/>
    <w:rsid w:val="009D2B21"/>
    <w:rsid w:val="009E1A12"/>
    <w:rsid w:val="009E2EF5"/>
    <w:rsid w:val="009E69F6"/>
    <w:rsid w:val="009E6C52"/>
    <w:rsid w:val="009F39E4"/>
    <w:rsid w:val="009F5D6A"/>
    <w:rsid w:val="00A00833"/>
    <w:rsid w:val="00A03CE4"/>
    <w:rsid w:val="00A0500F"/>
    <w:rsid w:val="00A05F8E"/>
    <w:rsid w:val="00A11CB1"/>
    <w:rsid w:val="00A11CB5"/>
    <w:rsid w:val="00A14115"/>
    <w:rsid w:val="00A216BD"/>
    <w:rsid w:val="00A24283"/>
    <w:rsid w:val="00A2703E"/>
    <w:rsid w:val="00A31168"/>
    <w:rsid w:val="00A34D48"/>
    <w:rsid w:val="00A375BA"/>
    <w:rsid w:val="00A379C2"/>
    <w:rsid w:val="00A45822"/>
    <w:rsid w:val="00A47997"/>
    <w:rsid w:val="00A532B8"/>
    <w:rsid w:val="00A541A8"/>
    <w:rsid w:val="00A54639"/>
    <w:rsid w:val="00A64456"/>
    <w:rsid w:val="00A70190"/>
    <w:rsid w:val="00A72262"/>
    <w:rsid w:val="00A852A2"/>
    <w:rsid w:val="00A92F39"/>
    <w:rsid w:val="00A976BE"/>
    <w:rsid w:val="00AA5E04"/>
    <w:rsid w:val="00AB08F7"/>
    <w:rsid w:val="00AB12AF"/>
    <w:rsid w:val="00AC17EB"/>
    <w:rsid w:val="00AC2F01"/>
    <w:rsid w:val="00AC3BD3"/>
    <w:rsid w:val="00AC4F57"/>
    <w:rsid w:val="00AC6F15"/>
    <w:rsid w:val="00AD5FA9"/>
    <w:rsid w:val="00AD6E10"/>
    <w:rsid w:val="00AE45E8"/>
    <w:rsid w:val="00AE52B3"/>
    <w:rsid w:val="00AF0808"/>
    <w:rsid w:val="00AF2240"/>
    <w:rsid w:val="00AF5C79"/>
    <w:rsid w:val="00AF70F7"/>
    <w:rsid w:val="00AF7B5E"/>
    <w:rsid w:val="00B01D7A"/>
    <w:rsid w:val="00B020FF"/>
    <w:rsid w:val="00B0271F"/>
    <w:rsid w:val="00B045DE"/>
    <w:rsid w:val="00B04C3E"/>
    <w:rsid w:val="00B1301A"/>
    <w:rsid w:val="00B15D0A"/>
    <w:rsid w:val="00B30C67"/>
    <w:rsid w:val="00B411B5"/>
    <w:rsid w:val="00B43056"/>
    <w:rsid w:val="00B43E12"/>
    <w:rsid w:val="00B45111"/>
    <w:rsid w:val="00B52E90"/>
    <w:rsid w:val="00B567B5"/>
    <w:rsid w:val="00B66FFE"/>
    <w:rsid w:val="00B674FF"/>
    <w:rsid w:val="00B8189D"/>
    <w:rsid w:val="00B92A1C"/>
    <w:rsid w:val="00B94A50"/>
    <w:rsid w:val="00B96F5E"/>
    <w:rsid w:val="00BA097B"/>
    <w:rsid w:val="00BA4C75"/>
    <w:rsid w:val="00BA51E3"/>
    <w:rsid w:val="00BC0679"/>
    <w:rsid w:val="00BC3609"/>
    <w:rsid w:val="00BC54C0"/>
    <w:rsid w:val="00BD38C9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319BD"/>
    <w:rsid w:val="00C347FF"/>
    <w:rsid w:val="00C36A4F"/>
    <w:rsid w:val="00C421C1"/>
    <w:rsid w:val="00C43765"/>
    <w:rsid w:val="00C43CDD"/>
    <w:rsid w:val="00C53071"/>
    <w:rsid w:val="00C53F0B"/>
    <w:rsid w:val="00C5726A"/>
    <w:rsid w:val="00C6019A"/>
    <w:rsid w:val="00C61F36"/>
    <w:rsid w:val="00C64025"/>
    <w:rsid w:val="00C76538"/>
    <w:rsid w:val="00C77EC5"/>
    <w:rsid w:val="00C827B6"/>
    <w:rsid w:val="00C8649E"/>
    <w:rsid w:val="00C868B1"/>
    <w:rsid w:val="00C86C50"/>
    <w:rsid w:val="00C91EC6"/>
    <w:rsid w:val="00C96B85"/>
    <w:rsid w:val="00CA1F7C"/>
    <w:rsid w:val="00CA2147"/>
    <w:rsid w:val="00CA2CB1"/>
    <w:rsid w:val="00CA4E9D"/>
    <w:rsid w:val="00CA5005"/>
    <w:rsid w:val="00CB21F2"/>
    <w:rsid w:val="00CB4632"/>
    <w:rsid w:val="00CB7847"/>
    <w:rsid w:val="00CC2F1C"/>
    <w:rsid w:val="00CC6C9E"/>
    <w:rsid w:val="00CC7157"/>
    <w:rsid w:val="00CC76F2"/>
    <w:rsid w:val="00CD5704"/>
    <w:rsid w:val="00CE0C59"/>
    <w:rsid w:val="00CE4722"/>
    <w:rsid w:val="00CE5F58"/>
    <w:rsid w:val="00CE6494"/>
    <w:rsid w:val="00CE6AFF"/>
    <w:rsid w:val="00CF3172"/>
    <w:rsid w:val="00CF36DC"/>
    <w:rsid w:val="00D019F7"/>
    <w:rsid w:val="00D01C76"/>
    <w:rsid w:val="00D10BF3"/>
    <w:rsid w:val="00D17CB7"/>
    <w:rsid w:val="00D235DB"/>
    <w:rsid w:val="00D237DC"/>
    <w:rsid w:val="00D271B3"/>
    <w:rsid w:val="00D41204"/>
    <w:rsid w:val="00D45CC6"/>
    <w:rsid w:val="00D470AF"/>
    <w:rsid w:val="00D514B2"/>
    <w:rsid w:val="00D518DB"/>
    <w:rsid w:val="00D52647"/>
    <w:rsid w:val="00D56458"/>
    <w:rsid w:val="00D66A4B"/>
    <w:rsid w:val="00D67096"/>
    <w:rsid w:val="00D70F1C"/>
    <w:rsid w:val="00D72858"/>
    <w:rsid w:val="00D74C46"/>
    <w:rsid w:val="00D84E45"/>
    <w:rsid w:val="00D93249"/>
    <w:rsid w:val="00D94352"/>
    <w:rsid w:val="00D9793F"/>
    <w:rsid w:val="00DA632E"/>
    <w:rsid w:val="00DB2421"/>
    <w:rsid w:val="00DB2880"/>
    <w:rsid w:val="00DC0972"/>
    <w:rsid w:val="00DC2F7E"/>
    <w:rsid w:val="00DC5E6D"/>
    <w:rsid w:val="00DC6B96"/>
    <w:rsid w:val="00DD223E"/>
    <w:rsid w:val="00DD3A3F"/>
    <w:rsid w:val="00DF1689"/>
    <w:rsid w:val="00DF1E16"/>
    <w:rsid w:val="00E02BE4"/>
    <w:rsid w:val="00E04ECE"/>
    <w:rsid w:val="00E061F9"/>
    <w:rsid w:val="00E0620A"/>
    <w:rsid w:val="00E075A5"/>
    <w:rsid w:val="00E171D1"/>
    <w:rsid w:val="00E241B0"/>
    <w:rsid w:val="00E2794E"/>
    <w:rsid w:val="00E31BC0"/>
    <w:rsid w:val="00E43B15"/>
    <w:rsid w:val="00E50795"/>
    <w:rsid w:val="00E53F0C"/>
    <w:rsid w:val="00E57D97"/>
    <w:rsid w:val="00E57EEC"/>
    <w:rsid w:val="00E707FA"/>
    <w:rsid w:val="00E72FA6"/>
    <w:rsid w:val="00E74440"/>
    <w:rsid w:val="00E77E4A"/>
    <w:rsid w:val="00E85E9A"/>
    <w:rsid w:val="00EA424B"/>
    <w:rsid w:val="00EA78CF"/>
    <w:rsid w:val="00EB7763"/>
    <w:rsid w:val="00EC4F39"/>
    <w:rsid w:val="00ED0AF3"/>
    <w:rsid w:val="00ED1C6D"/>
    <w:rsid w:val="00ED51EA"/>
    <w:rsid w:val="00EE10DE"/>
    <w:rsid w:val="00EE1829"/>
    <w:rsid w:val="00EE73AB"/>
    <w:rsid w:val="00EF2418"/>
    <w:rsid w:val="00EF764E"/>
    <w:rsid w:val="00F00E73"/>
    <w:rsid w:val="00F13B2A"/>
    <w:rsid w:val="00F20D31"/>
    <w:rsid w:val="00F2189E"/>
    <w:rsid w:val="00F22271"/>
    <w:rsid w:val="00F23CB0"/>
    <w:rsid w:val="00F25F86"/>
    <w:rsid w:val="00F469B9"/>
    <w:rsid w:val="00F548B8"/>
    <w:rsid w:val="00F621E5"/>
    <w:rsid w:val="00F83D23"/>
    <w:rsid w:val="00F85A4F"/>
    <w:rsid w:val="00F905A2"/>
    <w:rsid w:val="00F922D2"/>
    <w:rsid w:val="00F93ABB"/>
    <w:rsid w:val="00F94A2D"/>
    <w:rsid w:val="00F95FFA"/>
    <w:rsid w:val="00FA1133"/>
    <w:rsid w:val="00FB40F5"/>
    <w:rsid w:val="00FC22B7"/>
    <w:rsid w:val="00FC4120"/>
    <w:rsid w:val="00FC609F"/>
    <w:rsid w:val="00FC6E13"/>
    <w:rsid w:val="00FC72D1"/>
    <w:rsid w:val="00FD0E0F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590DA8F7"/>
  <w15:docId w15:val="{67B27900-4E8E-4354-8AD5-DA320969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character" w:styleId="CommentReference">
    <w:name w:val="annotation reference"/>
    <w:basedOn w:val="DefaultParagraphFont"/>
    <w:semiHidden/>
    <w:unhideWhenUsed/>
    <w:rsid w:val="00796D0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96D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96D07"/>
    <w:rPr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796D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96D0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06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2</Pages>
  <Words>380</Words>
  <Characters>1954</Characters>
  <Application>Microsoft Office Word</Application>
  <DocSecurity>0</DocSecurity>
  <Lines>65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A869 A1380 ACS</vt:lpstr>
    </vt:vector>
  </TitlesOfParts>
  <Manager>R224</Manager>
  <Company>Office of Legislative Services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A869 A1380 ACS</dc:title>
  <dc:creator>Assemblyman  CHIARAVALLOTI, Assemblyman  HOLLEY</dc:creator>
  <cp:keywords>A869|2|LG |264|320|297|!||</cp:keywords>
  <dc:description>Adopted 6/2/21</dc:description>
  <cp:lastModifiedBy>Todaro, Vivian</cp:lastModifiedBy>
  <cp:revision>2</cp:revision>
  <cp:lastPrinted>2021-06-22T19:14:00Z</cp:lastPrinted>
  <dcterms:created xsi:type="dcterms:W3CDTF">2021-06-22T19:14:00Z</dcterms:created>
  <dcterms:modified xsi:type="dcterms:W3CDTF">2021-06-22T19:14:00Z</dcterms:modified>
  <cp:category>s.1: C.52.27D-198.20 to 2021/67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</Properties>
</file>