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0DB" w:rsidRDefault="004450DB" w:rsidP="004450DB">
      <w:pPr>
        <w:pStyle w:val="bpuBill"/>
      </w:pPr>
      <w:bookmarkStart w:id="0" w:name="bpuFrontPg"/>
      <w:bookmarkEnd w:id="0"/>
      <w:r>
        <w:t xml:space="preserve">ASSEMBLY, No. 874 </w:t>
      </w:r>
    </w:p>
    <w:p w:rsidR="004450DB" w:rsidRPr="004450DB" w:rsidRDefault="004450DB" w:rsidP="004450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4271" r:id="rId8"/>
        </w:object>
      </w:r>
    </w:p>
    <w:p w:rsidR="004450DB" w:rsidRDefault="004450DB" w:rsidP="004450DB">
      <w:pPr>
        <w:pStyle w:val="bpuState"/>
      </w:pPr>
      <w:r>
        <w:t>STATE OF NEW JERSEY</w:t>
      </w:r>
    </w:p>
    <w:p w:rsidR="004450DB" w:rsidRDefault="004450DB" w:rsidP="004450DB">
      <w:pPr>
        <w:pStyle w:val="bpuLegislature"/>
      </w:pPr>
      <w:r>
        <w:t>219th LEGISLATURE</w:t>
      </w:r>
    </w:p>
    <w:p w:rsidR="004450DB" w:rsidRDefault="004450DB" w:rsidP="004450DB">
      <w:pPr>
        <w:pStyle w:val="bpuWpGraphic"/>
      </w:pPr>
      <w:r>
        <w:object w:dxaOrig="8985" w:dyaOrig="255">
          <v:shape id="_x0000_i1026" type="#_x0000_t75" style="width:6in;height:12pt" o:ole="">
            <v:imagedata r:id="rId7" o:title=""/>
          </v:shape>
          <o:OLEObject Type="Embed" ProgID="WPWin6.1" ShapeID="_x0000_i1026" DrawAspect="Content" ObjectID="_1682324272" r:id="rId9"/>
        </w:object>
      </w:r>
      <w:r>
        <w:t xml:space="preserve">  </w:t>
      </w:r>
    </w:p>
    <w:p w:rsidR="004450DB" w:rsidRDefault="004450DB" w:rsidP="004450DB">
      <w:pPr>
        <w:pStyle w:val="bpuIntro"/>
      </w:pPr>
      <w:r>
        <w:t>PRE-FILED FOR INTRODUCTION IN THE 2020 SESSION</w:t>
      </w:r>
    </w:p>
    <w:p w:rsidR="004450DB" w:rsidRDefault="004450DB" w:rsidP="004450DB">
      <w:pPr>
        <w:pStyle w:val="bpuIntro"/>
      </w:pPr>
    </w:p>
    <w:p w:rsidR="004450DB" w:rsidRDefault="004450DB" w:rsidP="004450DB">
      <w:pPr>
        <w:pStyle w:val="bpuIntro"/>
        <w:sectPr w:rsidR="004450DB" w:rsidSect="004450DB">
          <w:headerReference w:type="even" r:id="rId10"/>
          <w:headerReference w:type="default" r:id="rId11"/>
          <w:pgSz w:w="12240" w:h="20160" w:code="5"/>
          <w:pgMar w:top="2160" w:right="1440" w:bottom="1440" w:left="1440" w:header="720" w:footer="720" w:gutter="0"/>
          <w:pgNumType w:start="1"/>
          <w:cols w:space="720"/>
          <w:docGrid w:linePitch="360"/>
        </w:sectPr>
      </w:pPr>
    </w:p>
    <w:p w:rsidR="004450DB" w:rsidRDefault="004450DB" w:rsidP="004450DB">
      <w:pPr>
        <w:pStyle w:val="bpuIntro"/>
      </w:pPr>
    </w:p>
    <w:p w:rsidR="004450DB" w:rsidRDefault="004450DB" w:rsidP="004450DB">
      <w:pPr>
        <w:pStyle w:val="bpuSponsor"/>
      </w:pPr>
      <w:r>
        <w:t>Sponsored by:</w:t>
      </w:r>
    </w:p>
    <w:p w:rsidR="004450DB" w:rsidRDefault="004450DB" w:rsidP="004450DB">
      <w:pPr>
        <w:pStyle w:val="bpuSponsor"/>
      </w:pPr>
      <w:r>
        <w:t>Assemblyman  THOMAS P. GIBLIN</w:t>
      </w:r>
    </w:p>
    <w:p w:rsidR="004450DB" w:rsidRDefault="004450DB" w:rsidP="004450DB">
      <w:pPr>
        <w:pStyle w:val="bpuSponsor"/>
      </w:pPr>
      <w:r>
        <w:t>District 34 (Essex and Passaic)</w:t>
      </w:r>
    </w:p>
    <w:p w:rsidR="004450DB" w:rsidRDefault="004450DB" w:rsidP="004450DB">
      <w:pPr>
        <w:pStyle w:val="bpuSponsor"/>
      </w:pPr>
      <w:r>
        <w:t>Assemblyman  CRAIG J. COUGHLIN</w:t>
      </w:r>
    </w:p>
    <w:p w:rsidR="004450DB" w:rsidRDefault="004450DB" w:rsidP="004450DB">
      <w:pPr>
        <w:pStyle w:val="bpuSponsor"/>
      </w:pPr>
      <w:r>
        <w:t>District 19 (Middlesex)</w:t>
      </w:r>
    </w:p>
    <w:p w:rsidR="004450DB" w:rsidRDefault="004450DB" w:rsidP="004450DB">
      <w:pPr>
        <w:pStyle w:val="bpuSponsor"/>
      </w:pPr>
      <w:bookmarkStart w:id="1" w:name="_GoBack"/>
      <w:bookmarkEnd w:id="1"/>
    </w:p>
    <w:p w:rsidR="004450DB" w:rsidRDefault="004450DB" w:rsidP="004450DB">
      <w:pPr>
        <w:pStyle w:val="bpuSponsor"/>
      </w:pPr>
      <w:r>
        <w:t>Co-Sponsored by:</w:t>
      </w:r>
    </w:p>
    <w:p w:rsidR="004450DB" w:rsidRPr="004450DB" w:rsidRDefault="004450DB" w:rsidP="004450DB">
      <w:pPr>
        <w:pStyle w:val="bpuSponsor"/>
      </w:pPr>
      <w:r w:rsidRPr="004450DB">
        <w:t xml:space="preserve">Assemblyman Wimberly, Assemblywomen Mosquera and </w:t>
      </w:r>
      <w:proofErr w:type="spellStart"/>
      <w:r w:rsidRPr="004450DB">
        <w:t>Chaparro</w:t>
      </w:r>
      <w:proofErr w:type="spellEnd"/>
    </w:p>
    <w:p w:rsidR="004450DB" w:rsidRDefault="004450DB" w:rsidP="004450DB">
      <w:pPr>
        <w:pStyle w:val="bpuSponsor"/>
      </w:pPr>
    </w:p>
    <w:p w:rsidR="004450DB" w:rsidRDefault="004450DB" w:rsidP="004450DB"/>
    <w:p w:rsidR="004450DB" w:rsidRPr="004450DB" w:rsidRDefault="004450DB" w:rsidP="004450DB"/>
    <w:p w:rsidR="004450DB" w:rsidRDefault="004450DB" w:rsidP="004450DB">
      <w:pPr>
        <w:pStyle w:val="bpuSponsor"/>
      </w:pPr>
    </w:p>
    <w:p w:rsidR="004450DB" w:rsidRDefault="004450DB" w:rsidP="004450DB">
      <w:pPr>
        <w:pStyle w:val="bpuSponsor"/>
      </w:pPr>
      <w:r>
        <w:t>SYNOPSIS</w:t>
      </w:r>
    </w:p>
    <w:p w:rsidR="004450DB" w:rsidRDefault="004450DB" w:rsidP="004450DB">
      <w:pPr>
        <w:pStyle w:val="bpuNormText"/>
      </w:pPr>
      <w:r>
        <w:tab/>
        <w:t xml:space="preserve">Includes e-mail addresses in list of confidential items to be redacted from public records under OPRA. </w:t>
      </w:r>
    </w:p>
    <w:p w:rsidR="004450DB" w:rsidRDefault="004450DB" w:rsidP="004450DB">
      <w:pPr>
        <w:pStyle w:val="bpuNormText"/>
      </w:pPr>
    </w:p>
    <w:p w:rsidR="004450DB" w:rsidRDefault="004450DB" w:rsidP="004450DB">
      <w:pPr>
        <w:pStyle w:val="bpuSponsor"/>
      </w:pPr>
      <w:r>
        <w:t xml:space="preserve">CURRENT VERSION OF TEXT </w:t>
      </w:r>
    </w:p>
    <w:p w:rsidR="004450DB" w:rsidRDefault="004450DB" w:rsidP="004450DB">
      <w:pPr>
        <w:pStyle w:val="bpuNormText"/>
      </w:pPr>
      <w:r>
        <w:tab/>
        <w:t>Introduced Pending Technical Review by Legislative Counsel.</w:t>
      </w:r>
    </w:p>
    <w:p w:rsidR="004450DB" w:rsidRDefault="004450DB" w:rsidP="004450D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450DB" w:rsidRDefault="004450D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450DB" w:rsidSect="004450DB">
          <w:type w:val="continuous"/>
          <w:pgSz w:w="12240" w:h="20160" w:code="5"/>
          <w:pgMar w:top="2160" w:right="2275" w:bottom="1440" w:left="2275" w:header="72" w:footer="720" w:gutter="0"/>
          <w:pgNumType w:start="1"/>
          <w:cols w:space="720"/>
          <w:docGrid w:linePitch="360"/>
        </w:sectPr>
      </w:pPr>
    </w:p>
    <w:p w:rsidR="00E61BB8" w:rsidRDefault="00E61BB8" w:rsidP="00E61BB8">
      <w:pPr>
        <w:pStyle w:val="HangingAnAct"/>
        <w:rPr>
          <w:rStyle w:val="HangingAnActChar"/>
        </w:rPr>
      </w:pPr>
      <w:r w:rsidRPr="00E61BB8">
        <w:rPr>
          <w:rStyle w:val="BillHead"/>
        </w:rPr>
        <w:lastRenderedPageBreak/>
        <w:t>An Act</w:t>
      </w:r>
      <w:r>
        <w:rPr>
          <w:rStyle w:val="HangingAnActChar"/>
        </w:rPr>
        <w:t xml:space="preserve"> </w:t>
      </w:r>
      <w:r>
        <w:t>concerning public records and amending P.L.1995, c.23.</w:t>
      </w:r>
    </w:p>
    <w:p w:rsidR="00E61BB8" w:rsidRDefault="00E61BB8" w:rsidP="00E61BB8"/>
    <w:p w:rsidR="00E61BB8" w:rsidRDefault="00E61BB8" w:rsidP="00E61BB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61BB8" w:rsidRDefault="00E61BB8" w:rsidP="00E61BB8"/>
    <w:p w:rsidR="00E61BB8" w:rsidRDefault="00E61BB8" w:rsidP="00E61BB8">
      <w:r>
        <w:tab/>
        <w:t>1.</w:t>
      </w:r>
      <w:r>
        <w:tab/>
        <w:t>Section 1 of P.L.1995, c.23 (C.47:1A-1.1) is amended to read as follows:</w:t>
      </w:r>
    </w:p>
    <w:p w:rsidR="00E61BB8" w:rsidRDefault="00E61BB8" w:rsidP="00E61BB8">
      <w:r>
        <w:tab/>
        <w:t>1.</w:t>
      </w:r>
      <w:r>
        <w:tab/>
        <w:t>As used in P.L.1963, c.73 (C.47:1A-1 et seq.) as amended and supplemented:</w:t>
      </w:r>
    </w:p>
    <w:p w:rsidR="00E61BB8" w:rsidRDefault="00E61BB8" w:rsidP="00E61BB8">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E61BB8" w:rsidRDefault="00E61BB8" w:rsidP="00E61BB8">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E61BB8" w:rsidRDefault="00E61BB8" w:rsidP="00E61BB8">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E61BB8" w:rsidRDefault="00E61BB8" w:rsidP="00E61BB8">
      <w:r>
        <w:tab/>
        <w:t>A government record shall not include the following information which is deemed to be confidential for the purposes of P.L.1963, c.73 (C.47:1A-1 et seq.) as amended and supplemented:</w:t>
      </w:r>
    </w:p>
    <w:p w:rsidR="00E61BB8" w:rsidRDefault="00E61BB8" w:rsidP="00E61BB8">
      <w: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E61BB8" w:rsidRDefault="00E61BB8" w:rsidP="00E61BB8">
      <w:r>
        <w:tab/>
        <w:t xml:space="preserve">any memorandum, correspondence, notes, report or other communication prepared by, or for, the specific use of a member of the Legislature in the course of the member's official duties, except </w:t>
      </w:r>
      <w:r>
        <w:lastRenderedPageBreak/>
        <w:t>that this provision shall not apply to an otherwise publicly-accessible report which is required by law to be submitted to the Legislature or its members;</w:t>
      </w:r>
    </w:p>
    <w:p w:rsidR="00E61BB8" w:rsidRDefault="00E61BB8" w:rsidP="00E61BB8">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E61BB8" w:rsidRDefault="00E61BB8" w:rsidP="00E61BB8">
      <w:r>
        <w:tab/>
        <w:t>when used in a criminal action or proceeding in this State which relates to the death of that person,</w:t>
      </w:r>
    </w:p>
    <w:p w:rsidR="00E61BB8" w:rsidRDefault="00E61BB8" w:rsidP="00E61BB8">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E61BB8" w:rsidRDefault="00E61BB8" w:rsidP="00E61BB8">
      <w:r>
        <w:tab/>
        <w:t>for use in the field of forensic pathology or for use in medical or scientific education or research, or</w:t>
      </w:r>
    </w:p>
    <w:p w:rsidR="00E61BB8" w:rsidRDefault="00E61BB8" w:rsidP="00E61BB8">
      <w:r>
        <w:tab/>
        <w:t>for use by any law enforcement agency in this State or any other state or federal law enforcement agency;</w:t>
      </w:r>
    </w:p>
    <w:p w:rsidR="00E61BB8" w:rsidRDefault="00E61BB8" w:rsidP="00E61BB8">
      <w:r>
        <w:tab/>
        <w:t>criminal investigatory records;</w:t>
      </w:r>
    </w:p>
    <w:p w:rsidR="00E61BB8" w:rsidRDefault="00E61BB8" w:rsidP="00E61BB8">
      <w:r>
        <w:tab/>
        <w:t>victims' records, except that a victim of a crime shall have access to the victim's own records;</w:t>
      </w:r>
    </w:p>
    <w:p w:rsidR="00E61BB8" w:rsidRDefault="00E61BB8" w:rsidP="00E61BB8">
      <w: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E61BB8" w:rsidRDefault="00E61BB8" w:rsidP="00E61BB8">
      <w:r>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E61BB8" w:rsidRDefault="00E61BB8" w:rsidP="00E61BB8">
      <w:r>
        <w:tab/>
        <w:t>administrative or technical information regarding computer hardware, software and networks which, if disclosed, would jeopardize computer security;</w:t>
      </w:r>
    </w:p>
    <w:p w:rsidR="00E61BB8" w:rsidRDefault="00E61BB8" w:rsidP="00E61BB8">
      <w:r>
        <w:tab/>
        <w:t>emergency or security information or procedures for any buildings or facility which, if disclosed, would jeopardize security of the building or facility or persons therein;</w:t>
      </w:r>
    </w:p>
    <w:p w:rsidR="00E61BB8" w:rsidRDefault="00E61BB8" w:rsidP="00E61BB8">
      <w:r>
        <w:tab/>
        <w:t>security measures and surveillance techniques which, if disclosed, would create a risk to the safety of persons, property, electronic data or software;</w:t>
      </w:r>
    </w:p>
    <w:p w:rsidR="00E61BB8" w:rsidRDefault="00E61BB8" w:rsidP="00E61BB8">
      <w:r>
        <w:tab/>
        <w:t>information which, if disclosed, would give an advantage to competitors or bidders;</w:t>
      </w:r>
    </w:p>
    <w:p w:rsidR="00E61BB8" w:rsidRDefault="00E61BB8" w:rsidP="00E61BB8">
      <w:r>
        <w:tab/>
        <w:t xml:space="preserve">information generated by or on behalf of public employers or public employees in connection with any sexual harassment complaint filed with a public employer or with any grievance filed by or against an individual or in connection with collective </w:t>
      </w:r>
      <w:r>
        <w:lastRenderedPageBreak/>
        <w:t>negotiations, including documents and statements of strategy or negotiating position;</w:t>
      </w:r>
    </w:p>
    <w:p w:rsidR="00E61BB8" w:rsidRDefault="00E61BB8" w:rsidP="00E61BB8">
      <w:r>
        <w:tab/>
        <w:t>information which is a communication between a public agency and its insurance carrier, administrative service organization or risk management office;</w:t>
      </w:r>
    </w:p>
    <w:p w:rsidR="00E61BB8" w:rsidRDefault="00E61BB8" w:rsidP="00E61BB8">
      <w:r>
        <w:tab/>
        <w:t>information which is to be kept confidential pursuant to court order;</w:t>
      </w:r>
    </w:p>
    <w:p w:rsidR="00E61BB8" w:rsidRDefault="00E61BB8" w:rsidP="00E61BB8">
      <w:r>
        <w:tab/>
        <w:t>any copy of form DD-214,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 and</w:t>
      </w:r>
    </w:p>
    <w:p w:rsidR="00E61BB8" w:rsidRDefault="00E61BB8" w:rsidP="00E61BB8">
      <w:r>
        <w:tab/>
        <w:t>that portion of any document which discloses the social security number, credit card number, unlisted telephone number</w:t>
      </w:r>
      <w:r>
        <w:rPr>
          <w:u w:val="single"/>
        </w:rPr>
        <w:t>, e-mail address,</w:t>
      </w:r>
      <w:r>
        <w:t xml:space="preserve">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rsidR="00E61BB8" w:rsidRDefault="00E61BB8" w:rsidP="00E61BB8">
      <w:r>
        <w:tab/>
        <w:t>A government record shall not include, with regard to any public institution of higher education, the following information which is deemed to be privileged and confidential:</w:t>
      </w:r>
    </w:p>
    <w:p w:rsidR="00E61BB8" w:rsidRDefault="00E61BB8" w:rsidP="00E61BB8">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E61BB8" w:rsidRDefault="00E61BB8" w:rsidP="00E61BB8">
      <w:r>
        <w:lastRenderedPageBreak/>
        <w:tab/>
        <w:t>test questions, scoring keys and other examination data pertaining to the administration of an examination for employment or academic examination;</w:t>
      </w:r>
    </w:p>
    <w:p w:rsidR="00E61BB8" w:rsidRDefault="00E61BB8" w:rsidP="00E61BB8">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E61BB8" w:rsidRDefault="00E61BB8" w:rsidP="00E61BB8">
      <w:r>
        <w:tab/>
        <w:t>valuable or rare collections of books and/or documents obtained by gift, grant, bequest or devise conditioned upon limited public access;</w:t>
      </w:r>
    </w:p>
    <w:p w:rsidR="00E61BB8" w:rsidRDefault="00E61BB8" w:rsidP="00E61BB8">
      <w:r>
        <w:tab/>
        <w:t>information contained on individual admission applications; and</w:t>
      </w:r>
    </w:p>
    <w:p w:rsidR="00E61BB8" w:rsidRDefault="00E61BB8" w:rsidP="00E61BB8">
      <w:r>
        <w:tab/>
        <w:t>information concerning student records or grievance or disciplinary proceedings against a student to the extent disclosure would reveal the identity of the student.</w:t>
      </w:r>
    </w:p>
    <w:p w:rsidR="00E61BB8" w:rsidRDefault="00E61BB8" w:rsidP="00E61BB8">
      <w: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E61BB8" w:rsidRDefault="00E61BB8" w:rsidP="00E61BB8">
      <w:r>
        <w:tab/>
        <w:t>"Law enforcement agency" means a public agency, or part thereof, determined by the Attorney General to have law enforcement responsibilities.</w:t>
      </w:r>
    </w:p>
    <w:p w:rsidR="00E61BB8" w:rsidRDefault="00E61BB8" w:rsidP="00E61BB8">
      <w:r>
        <w:tab/>
        <w:t>"Constituent" means any State resident or other person communicating with a member of the Legislature.</w:t>
      </w:r>
    </w:p>
    <w:p w:rsidR="00E61BB8" w:rsidRDefault="00E61BB8" w:rsidP="00E61BB8">
      <w:r>
        <w:tab/>
        <w:t>"Member of the Legislature" means any person elected or selected to serve in the New Jersey Senate or General Assembly.</w:t>
      </w:r>
    </w:p>
    <w:p w:rsidR="00E61BB8" w:rsidRDefault="00E61BB8" w:rsidP="00E61BB8">
      <w:r>
        <w:tab/>
        <w:t>"Criminal investigatory record" means a record which is not required by law to be made, maintained or kept on file that is held by a law enforcement agency which pertains to any criminal investigation or related civil enforcement proceeding.</w:t>
      </w:r>
    </w:p>
    <w:p w:rsidR="00E61BB8" w:rsidRDefault="00E61BB8" w:rsidP="00E61BB8">
      <w:r>
        <w:tab/>
        <w:t>"Victim's record" means an individually-identifiable file or document held by a victims' rights agency which pertains directly to a victim of a crime except that a victim of a crime shall have access to the victim's own records.</w:t>
      </w:r>
    </w:p>
    <w:p w:rsidR="00E61BB8" w:rsidRDefault="00E61BB8" w:rsidP="00E61BB8">
      <w:r>
        <w:tab/>
        <w:t xml:space="preserve">"Victim of a crime" means a person who has suffered personal or psychological injury or death or incurs loss of or injury to personal or real property as a result of a crime, or if such a person is </w:t>
      </w:r>
      <w:r>
        <w:lastRenderedPageBreak/>
        <w:t>deceased or incapacitated, a member of that person's immediate family.</w:t>
      </w:r>
    </w:p>
    <w:p w:rsidR="00E61BB8" w:rsidRDefault="00E61BB8" w:rsidP="00E61BB8">
      <w: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w:t>
      </w:r>
    </w:p>
    <w:p w:rsidR="00E61BB8" w:rsidRDefault="00E61BB8" w:rsidP="00E61BB8">
      <w:r>
        <w:t>(cf: P.L.2005, c.170, s.1)</w:t>
      </w:r>
    </w:p>
    <w:p w:rsidR="00E61BB8" w:rsidRDefault="00E61BB8" w:rsidP="00E61BB8"/>
    <w:p w:rsidR="00E61BB8" w:rsidRDefault="00E61BB8" w:rsidP="00E61BB8">
      <w:r>
        <w:tab/>
        <w:t>2.</w:t>
      </w:r>
      <w:r>
        <w:tab/>
        <w:t>This act shall take effect immediately.</w:t>
      </w:r>
    </w:p>
    <w:p w:rsidR="00E61BB8" w:rsidRDefault="00E61BB8" w:rsidP="00E61BB8"/>
    <w:p w:rsidR="00E61BB8" w:rsidRDefault="00E61BB8" w:rsidP="00E61BB8"/>
    <w:p w:rsidR="00E61BB8" w:rsidRDefault="00E61BB8" w:rsidP="00E61BB8">
      <w:pPr>
        <w:jc w:val="center"/>
      </w:pPr>
      <w:r>
        <w:t>STATEMENT</w:t>
      </w:r>
    </w:p>
    <w:p w:rsidR="00E61BB8" w:rsidRDefault="00E61BB8" w:rsidP="00E61BB8"/>
    <w:p w:rsidR="00E61BB8" w:rsidRPr="00E7752C" w:rsidRDefault="00E61BB8" w:rsidP="00E7752C">
      <w:r>
        <w:tab/>
        <w:t>This bill revises the definitions section of what is commonly known as the Open Public Records Act (OPRA), P.L.1963, c.73 (C.47:1A-1 et seq.) as amended and supplemented by P.L.2001, c.404 (C.47:1A-5 et seq.), to include e-mail addresses on the list of confidential items that must be redacted from any public record disclosed under the provisions of the act.</w:t>
      </w:r>
    </w:p>
    <w:sectPr w:rsidR="00E61BB8" w:rsidRPr="00E7752C" w:rsidSect="004450D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799" w:rsidRDefault="00144799">
      <w:r>
        <w:separator/>
      </w:r>
    </w:p>
  </w:endnote>
  <w:endnote w:type="continuationSeparator" w:id="0">
    <w:p w:rsidR="00144799" w:rsidRDefault="00144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0DB" w:rsidRPr="00921C91" w:rsidRDefault="004450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450DB" w:rsidRPr="00921C91" w:rsidRDefault="004450DB">
    <w:pPr>
      <w:pStyle w:val="Footer"/>
      <w:rPr>
        <w:szCs w:val="18"/>
      </w:rPr>
    </w:pPr>
  </w:p>
  <w:p w:rsidR="004450DB" w:rsidRPr="00921C91" w:rsidRDefault="004450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450DB" w:rsidRDefault="004450D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799" w:rsidRDefault="00144799">
      <w:r>
        <w:separator/>
      </w:r>
    </w:p>
  </w:footnote>
  <w:footnote w:type="continuationSeparator" w:id="0">
    <w:p w:rsidR="00144799" w:rsidRDefault="001447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A78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450DB" w:rsidRDefault="004450DB" w:rsidP="004450DB">
    <w:pPr>
      <w:pStyle w:val="bpuHeadSpon"/>
    </w:pPr>
    <w:r w:rsidRPr="004450DB">
      <w:rPr>
        <w:rStyle w:val="bpuHeadSponChar"/>
      </w:rPr>
      <w:t>A874</w:t>
    </w:r>
    <w:r>
      <w:t xml:space="preserve"> GIBLIN, COUGHLIN</w:t>
    </w:r>
  </w:p>
  <w:p w:rsidR="004450DB" w:rsidRDefault="004450DB" w:rsidP="004450DB">
    <w:pPr>
      <w:pStyle w:val="bpuHeadSpon"/>
    </w:pPr>
    <w:r>
      <w:fldChar w:fldCharType="begin"/>
    </w:r>
    <w:r>
      <w:instrText xml:space="preserve"> PAGE  \* MERGEFORMAT </w:instrText>
    </w:r>
    <w:r>
      <w:fldChar w:fldCharType="separate"/>
    </w:r>
    <w:r w:rsidR="009A78A5">
      <w:rPr>
        <w:noProof/>
      </w:rPr>
      <w:t>6</w:t>
    </w:r>
    <w:r>
      <w:fldChar w:fldCharType="end"/>
    </w:r>
  </w:p>
  <w:p w:rsidR="004450DB" w:rsidRPr="00AF575C" w:rsidRDefault="004450DB" w:rsidP="004450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450DB" w:rsidRDefault="004450DB" w:rsidP="004450DB">
    <w:pPr>
      <w:pStyle w:val="bpuHeadSpon"/>
    </w:pPr>
    <w:r w:rsidRPr="004450DB">
      <w:rPr>
        <w:rStyle w:val="bpuHeadSponChar"/>
      </w:rPr>
      <w:t>A874</w:t>
    </w:r>
    <w:r>
      <w:t xml:space="preserve"> GIBLIN, COUGHLIN</w:t>
    </w:r>
  </w:p>
  <w:p w:rsidR="004450DB" w:rsidRDefault="004450DB" w:rsidP="004450DB">
    <w:pPr>
      <w:pStyle w:val="bpuHeadSpon"/>
    </w:pPr>
    <w:r>
      <w:fldChar w:fldCharType="begin"/>
    </w:r>
    <w:r>
      <w:instrText xml:space="preserve"> PAGE  \* MERGEFORMAT </w:instrText>
    </w:r>
    <w:r>
      <w:fldChar w:fldCharType="separate"/>
    </w:r>
    <w:r w:rsidR="009A78A5">
      <w:rPr>
        <w:noProof/>
      </w:rPr>
      <w:t>2</w:t>
    </w:r>
    <w:r>
      <w:fldChar w:fldCharType="end"/>
    </w:r>
  </w:p>
  <w:p w:rsidR="004450DB" w:rsidRDefault="004450DB" w:rsidP="004450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79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4799"/>
    <w:rsid w:val="00145B4C"/>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71B8"/>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50DB"/>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614A"/>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257F"/>
    <w:rsid w:val="00933C9C"/>
    <w:rsid w:val="0094377E"/>
    <w:rsid w:val="009467BF"/>
    <w:rsid w:val="0094723D"/>
    <w:rsid w:val="009564BC"/>
    <w:rsid w:val="0095650E"/>
    <w:rsid w:val="00966445"/>
    <w:rsid w:val="00967FED"/>
    <w:rsid w:val="009743CA"/>
    <w:rsid w:val="00980A56"/>
    <w:rsid w:val="00986E4C"/>
    <w:rsid w:val="009937ED"/>
    <w:rsid w:val="00993BCE"/>
    <w:rsid w:val="009A28BB"/>
    <w:rsid w:val="009A5E9B"/>
    <w:rsid w:val="009A78A5"/>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63BB"/>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7B4C"/>
    <w:rsid w:val="00B7201D"/>
    <w:rsid w:val="00B809B3"/>
    <w:rsid w:val="00B80AFD"/>
    <w:rsid w:val="00B854DC"/>
    <w:rsid w:val="00B90F81"/>
    <w:rsid w:val="00B91BF9"/>
    <w:rsid w:val="00BB2482"/>
    <w:rsid w:val="00BC1D6C"/>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50D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48FD"/>
    <w:rsid w:val="00E33D7F"/>
    <w:rsid w:val="00E44D94"/>
    <w:rsid w:val="00E500AD"/>
    <w:rsid w:val="00E53E99"/>
    <w:rsid w:val="00E61BB8"/>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C51D3B3-A1CA-403A-BE29-3699138AC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561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614A"/>
    <w:rPr>
      <w:rFonts w:ascii="Segoe UI" w:hAnsi="Segoe UI" w:cs="Segoe UI"/>
      <w:spacing w:val="4"/>
      <w:sz w:val="18"/>
      <w:szCs w:val="18"/>
    </w:rPr>
  </w:style>
  <w:style w:type="character" w:styleId="LineNumber">
    <w:name w:val="line number"/>
    <w:basedOn w:val="DefaultParagraphFont"/>
    <w:semiHidden/>
    <w:unhideWhenUsed/>
    <w:rsid w:val="004450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792E98-1DA2-40FF-BD57-44D6C42B9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1875</Words>
  <Characters>10281</Characters>
  <Application>Microsoft Office Word</Application>
  <DocSecurity>0</DocSecurity>
  <Lines>239</Lines>
  <Paragraphs>62</Paragraphs>
  <ScaleCrop>false</ScaleCrop>
  <HeadingPairs>
    <vt:vector size="2" baseType="variant">
      <vt:variant>
        <vt:lpstr>Title</vt:lpstr>
      </vt:variant>
      <vt:variant>
        <vt:i4>1</vt:i4>
      </vt:variant>
    </vt:vector>
  </HeadingPairs>
  <TitlesOfParts>
    <vt:vector size="1" baseType="lpstr">
      <vt:lpstr>A874</vt:lpstr>
    </vt:vector>
  </TitlesOfParts>
  <Manager>R56</Manager>
  <Company>OFFICE of LEGISLATIVE SERVICES</Company>
  <LinksUpToDate>false</LinksUpToDate>
  <CharactersWithSpaces>12152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A874</dc:title>
  <dc:creator>Assemblyman  GIBLIN, Assemblyman  COUGHLIN</dc:creator>
  <cp:keywords>A874|6|AU |270|0|0|!|0|</cp:keywords>
  <dc:description>PREFILED 2020</dc:description>
  <cp:lastModifiedBy>Brabson, Dawn</cp:lastModifiedBy>
  <cp:revision>2</cp:revision>
  <cp:lastPrinted>2021-05-12T15:30:00Z</cp:lastPrinted>
  <dcterms:created xsi:type="dcterms:W3CDTF">2021-05-12T15:30:00Z</dcterms:created>
  <dcterms:modified xsi:type="dcterms:W3CDTF">2021-05-12T15:30:00Z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