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F318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F226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</w:t>
      </w:r>
      <w:r w:rsidR="004F318A">
        <w:rPr>
          <w:b/>
          <w:sz w:val="36"/>
          <w:szCs w:val="36"/>
        </w:rPr>
        <w:t>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953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F318A">
        <w:rPr>
          <w:caps/>
          <w:szCs w:val="24"/>
        </w:rPr>
        <w:t>DECEMBER 6, 2021</w:t>
      </w:r>
    </w:p>
    <w:p w:rsidR="004144CF" w:rsidRDefault="004144CF" w:rsidP="0083060A"/>
    <w:p w:rsidR="00655CA3" w:rsidRDefault="00142D0D" w:rsidP="0083060A">
      <w:r>
        <w:tab/>
        <w:t>The Senate Commerce Committee reports favorably Assembly Bill No. 953.</w:t>
      </w:r>
    </w:p>
    <w:p w:rsidR="007B3D04" w:rsidRPr="002A5E6F" w:rsidRDefault="007B3D04" w:rsidP="007B3D04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2A5E6F">
        <w:rPr>
          <w:spacing w:val="4"/>
          <w:szCs w:val="24"/>
        </w:rPr>
        <w:t>This bill provides that an architect shall disclose to any other party to a contract for architectural services the type of professional liability insurance carried by the architect.  The disclosure shall be made prior to the parties entering into an agreement for architectural services.</w:t>
      </w:r>
    </w:p>
    <w:p w:rsidR="004B2ABF" w:rsidRDefault="007B3D04" w:rsidP="00FC65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A5E6F">
        <w:rPr>
          <w:spacing w:val="4"/>
          <w:szCs w:val="24"/>
        </w:rPr>
        <w:tab/>
        <w:t>In addition, the bill requires that any architect entering into a public contract for architectural services is required to carry errors and omissions insurance.</w:t>
      </w:r>
    </w:p>
    <w:p w:rsidR="00B0239B" w:rsidRPr="004A76B5" w:rsidRDefault="00B0239B" w:rsidP="004A76B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As reported, this bill is identical to Senate Bill No. 4031, as also reported by the committee</w:t>
      </w:r>
      <w:r w:rsidR="001906E1">
        <w:t>.</w:t>
      </w:r>
    </w:p>
    <w:sectPr w:rsidR="00B0239B" w:rsidRPr="004A76B5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18A" w:rsidRDefault="004F318A">
      <w:r>
        <w:separator/>
      </w:r>
    </w:p>
  </w:endnote>
  <w:endnote w:type="continuationSeparator" w:id="0">
    <w:p w:rsidR="004F318A" w:rsidRDefault="004F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18A" w:rsidRDefault="004F318A">
      <w:r>
        <w:separator/>
      </w:r>
    </w:p>
  </w:footnote>
  <w:footnote w:type="continuationSeparator" w:id="0">
    <w:p w:rsidR="004F318A" w:rsidRDefault="004F3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A76B5" w:rsidP="004A76B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A76B5" w:rsidRDefault="004A76B5" w:rsidP="004A76B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18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0191"/>
    <w:rsid w:val="000B3E82"/>
    <w:rsid w:val="000B5230"/>
    <w:rsid w:val="000B7E9C"/>
    <w:rsid w:val="000C350F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2D0D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6E1"/>
    <w:rsid w:val="00193E07"/>
    <w:rsid w:val="00194AA9"/>
    <w:rsid w:val="001968DB"/>
    <w:rsid w:val="001A5566"/>
    <w:rsid w:val="001B46AC"/>
    <w:rsid w:val="001C5767"/>
    <w:rsid w:val="001C5A13"/>
    <w:rsid w:val="001D0158"/>
    <w:rsid w:val="001D1045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2268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0029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77FA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293D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A76B5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318A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20D"/>
    <w:rsid w:val="005810A7"/>
    <w:rsid w:val="00581591"/>
    <w:rsid w:val="005877B1"/>
    <w:rsid w:val="005A10AB"/>
    <w:rsid w:val="005A5CB6"/>
    <w:rsid w:val="005B0C35"/>
    <w:rsid w:val="005C1CB5"/>
    <w:rsid w:val="005C2E96"/>
    <w:rsid w:val="005C51A8"/>
    <w:rsid w:val="005C7C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04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5169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72F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39B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105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0764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6BB3"/>
    <w:rsid w:val="00F822C9"/>
    <w:rsid w:val="00F83890"/>
    <w:rsid w:val="00F84AED"/>
    <w:rsid w:val="00F914C0"/>
    <w:rsid w:val="00FA0DCE"/>
    <w:rsid w:val="00FA2943"/>
    <w:rsid w:val="00FA3796"/>
    <w:rsid w:val="00FA6023"/>
    <w:rsid w:val="00FB0672"/>
    <w:rsid w:val="00FB122E"/>
    <w:rsid w:val="00FC1FE0"/>
    <w:rsid w:val="00FC397B"/>
    <w:rsid w:val="00FC4539"/>
    <w:rsid w:val="00FC52FB"/>
    <w:rsid w:val="00FC650A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3B118756-9451-4654-929E-086F875B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2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111</Words>
  <Characters>607</Characters>
  <Application>Microsoft Office Word</Application>
  <DocSecurity>0</DocSecurity>
  <Lines>22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A953 SCM Statement 12/6/21</vt:lpstr>
    </vt:vector>
  </TitlesOfParts>
  <Manager>R230</Manager>
  <Company>NJ OLS DMU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A953 SCM Statement 12/6/21</dc:title>
  <dc:subject/>
  <dc:creator>Senate SCM</dc:creator>
  <cp:keywords>A953|1|CL |307|0|0|!||</cp:keywords>
  <dc:description/>
  <cp:lastModifiedBy>Bektas, Brenda</cp:lastModifiedBy>
  <cp:revision>2</cp:revision>
  <cp:lastPrinted>1999-09-30T17:29:00Z</cp:lastPrinted>
  <dcterms:created xsi:type="dcterms:W3CDTF">2021-12-07T18:15:00Z</dcterms:created>
  <dcterms:modified xsi:type="dcterms:W3CDTF">2021-12-07T18:15:00Z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