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CA2" w:rsidRDefault="00517CA2" w:rsidP="00517CA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953 </w:t>
      </w:r>
    </w:p>
    <w:p w:rsidR="00517CA2" w:rsidRPr="00517CA2" w:rsidRDefault="00517CA2" w:rsidP="00517CA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35pt" o:ole="">
            <v:imagedata r:id="rId7" o:title=""/>
          </v:shape>
          <o:OLEObject Type="Embed" ProgID="WPWin6.1" ShapeID="_x0000_i1025" DrawAspect="Content" ObjectID="_1703586556" r:id="rId8"/>
        </w:object>
      </w:r>
    </w:p>
    <w:p w:rsidR="00517CA2" w:rsidRDefault="00517CA2" w:rsidP="00517CA2">
      <w:pPr>
        <w:pStyle w:val="bpuState"/>
      </w:pPr>
      <w:r>
        <w:t>STATE OF NEW JERSEY</w:t>
      </w:r>
    </w:p>
    <w:p w:rsidR="00517CA2" w:rsidRDefault="00517CA2" w:rsidP="00517CA2">
      <w:pPr>
        <w:pStyle w:val="bpuLegislature"/>
      </w:pPr>
      <w:r>
        <w:t>219th LEGISLATURE</w:t>
      </w:r>
    </w:p>
    <w:p w:rsidR="00517CA2" w:rsidRDefault="00517CA2" w:rsidP="00517CA2">
      <w:pPr>
        <w:pStyle w:val="bpuWpGraphic"/>
      </w:pPr>
      <w:r>
        <w:object w:dxaOrig="8985" w:dyaOrig="255">
          <v:shape id="_x0000_i1026" type="#_x0000_t75" style="width:6in;height:11.35pt" o:ole="">
            <v:imagedata r:id="rId7" o:title=""/>
          </v:shape>
          <o:OLEObject Type="Embed" ProgID="WPWin6.1" ShapeID="_x0000_i1026" DrawAspect="Content" ObjectID="_1703586557" r:id="rId9"/>
        </w:object>
      </w:r>
      <w:r>
        <w:t xml:space="preserve">  </w:t>
      </w:r>
    </w:p>
    <w:p w:rsidR="00517CA2" w:rsidRDefault="00517CA2" w:rsidP="00517CA2">
      <w:pPr>
        <w:pStyle w:val="bpuIntro"/>
      </w:pPr>
      <w:r>
        <w:t>PRE-FILED FOR INTRODUCTION IN THE 2020 SESSION</w:t>
      </w:r>
    </w:p>
    <w:p w:rsidR="00517CA2" w:rsidRDefault="00517CA2" w:rsidP="00517CA2">
      <w:pPr>
        <w:pStyle w:val="bpuIntro"/>
      </w:pPr>
    </w:p>
    <w:p w:rsidR="00517CA2" w:rsidRDefault="00517CA2" w:rsidP="00517CA2">
      <w:pPr>
        <w:pStyle w:val="bpuIntro"/>
        <w:sectPr w:rsidR="00517CA2" w:rsidSect="00122DB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517CA2" w:rsidRDefault="00517CA2" w:rsidP="00517CA2">
      <w:pPr>
        <w:pStyle w:val="bpuIntro"/>
      </w:pPr>
    </w:p>
    <w:p w:rsidR="00517CA2" w:rsidRDefault="00517CA2" w:rsidP="00517CA2">
      <w:pPr>
        <w:pStyle w:val="bpuSponsor"/>
      </w:pPr>
      <w:r>
        <w:t>Sponsored by:</w:t>
      </w:r>
    </w:p>
    <w:p w:rsidR="00517CA2" w:rsidRDefault="00517CA2" w:rsidP="00517CA2">
      <w:pPr>
        <w:pStyle w:val="bpuSponsor"/>
      </w:pPr>
      <w:r>
        <w:t>Assemblyman  ROBERT J. KARABINCHAK</w:t>
      </w:r>
    </w:p>
    <w:p w:rsidR="00517CA2" w:rsidRDefault="00517CA2" w:rsidP="00517CA2">
      <w:pPr>
        <w:pStyle w:val="bpuSponsor"/>
      </w:pPr>
      <w:r>
        <w:t>District 18 (Middlesex)</w:t>
      </w:r>
    </w:p>
    <w:p w:rsidR="00517CA2" w:rsidRDefault="003E77B5" w:rsidP="003E77B5">
      <w:pPr>
        <w:pStyle w:val="bpuSponsor"/>
      </w:pPr>
      <w:r>
        <w:t>Assemblyman  ERIC HOUGHTALING</w:t>
      </w:r>
    </w:p>
    <w:p w:rsidR="003E77B5" w:rsidRDefault="003E77B5" w:rsidP="003E77B5">
      <w:pPr>
        <w:pStyle w:val="bpuSponsor"/>
      </w:pPr>
      <w:r>
        <w:t>District 11 (Monmouth)</w:t>
      </w:r>
    </w:p>
    <w:p w:rsidR="003E77B5" w:rsidRDefault="00F911C2" w:rsidP="00F911C2">
      <w:pPr>
        <w:pStyle w:val="bpuSponsor"/>
      </w:pPr>
      <w:r>
        <w:t>Senator  NELLIE POU</w:t>
      </w:r>
    </w:p>
    <w:p w:rsidR="00F911C2" w:rsidRDefault="00F911C2" w:rsidP="00F911C2">
      <w:pPr>
        <w:pStyle w:val="bpuSponsor"/>
      </w:pPr>
      <w:r>
        <w:t>District 35 (Bergen and Passaic)</w:t>
      </w:r>
    </w:p>
    <w:p w:rsidR="00F911C2" w:rsidRPr="00F911C2" w:rsidRDefault="00F911C2" w:rsidP="00F911C2">
      <w:pPr>
        <w:pStyle w:val="bpuSponsor"/>
      </w:pPr>
    </w:p>
    <w:p w:rsidR="00517CA2" w:rsidRDefault="00517CA2" w:rsidP="00517CA2">
      <w:pPr>
        <w:pStyle w:val="bpuSponsor"/>
      </w:pPr>
    </w:p>
    <w:p w:rsidR="00517CA2" w:rsidRDefault="00517CA2" w:rsidP="00517CA2">
      <w:pPr>
        <w:pStyle w:val="bpuSponsor"/>
      </w:pPr>
    </w:p>
    <w:p w:rsidR="00517CA2" w:rsidRDefault="00517CA2" w:rsidP="00517CA2">
      <w:pPr>
        <w:pStyle w:val="bpuSponsor"/>
      </w:pPr>
    </w:p>
    <w:p w:rsidR="00517CA2" w:rsidRDefault="00517CA2" w:rsidP="00517CA2">
      <w:pPr>
        <w:pStyle w:val="bpuSponsor"/>
      </w:pPr>
      <w:r>
        <w:t>SYNOPSIS</w:t>
      </w:r>
    </w:p>
    <w:p w:rsidR="00517CA2" w:rsidRDefault="00517CA2" w:rsidP="00517CA2">
      <w:pPr>
        <w:pStyle w:val="bpuNormText"/>
      </w:pPr>
      <w:r>
        <w:tab/>
        <w:t xml:space="preserve">Requires architects disclose insurance coverage. </w:t>
      </w:r>
    </w:p>
    <w:p w:rsidR="00517CA2" w:rsidRDefault="00517CA2" w:rsidP="00517CA2">
      <w:pPr>
        <w:pStyle w:val="bpuNormText"/>
      </w:pPr>
    </w:p>
    <w:p w:rsidR="00517CA2" w:rsidRDefault="00517CA2" w:rsidP="00517CA2">
      <w:pPr>
        <w:pStyle w:val="bpuSponsor"/>
      </w:pPr>
      <w:r>
        <w:t xml:space="preserve">CURRENT VERSION OF TEXT </w:t>
      </w:r>
    </w:p>
    <w:p w:rsidR="00517CA2" w:rsidRDefault="000838AF" w:rsidP="00517CA2">
      <w:pPr>
        <w:pStyle w:val="bpuNormText"/>
      </w:pPr>
      <w:r>
        <w:tab/>
        <w:t xml:space="preserve">As reported by the Assembly </w:t>
      </w:r>
      <w:r w:rsidR="00A0318E">
        <w:t>Regulated Professionals</w:t>
      </w:r>
      <w:r>
        <w:t xml:space="preserve"> Committee with technical review.</w:t>
      </w:r>
    </w:p>
    <w:p w:rsidR="00517CA2" w:rsidRDefault="00517CA2" w:rsidP="00517CA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17CA2" w:rsidRDefault="00517CA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517CA2" w:rsidSect="00517CA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A5E9E" w:rsidRPr="00677316" w:rsidRDefault="009A5E9E" w:rsidP="009A5E9E">
      <w:pPr>
        <w:pStyle w:val="HangingAnAct"/>
        <w:rPr>
          <w:rStyle w:val="HangingAnActChar"/>
        </w:rPr>
      </w:pPr>
      <w:r w:rsidRPr="009A5E9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insurance for architects and amending P.L.1989, c.275.</w:t>
      </w:r>
    </w:p>
    <w:p w:rsidR="009A5E9E" w:rsidRPr="00D71D68" w:rsidRDefault="009A5E9E" w:rsidP="009A5E9E"/>
    <w:p w:rsidR="009A5E9E" w:rsidRPr="00AA7880" w:rsidRDefault="009A5E9E" w:rsidP="009A5E9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A5E9E" w:rsidRDefault="009A5E9E" w:rsidP="009A5E9E"/>
    <w:p w:rsidR="009A5E9E" w:rsidRDefault="009A5E9E" w:rsidP="009A5E9E">
      <w:r>
        <w:tab/>
        <w:t>1.</w:t>
      </w:r>
      <w:r>
        <w:tab/>
        <w:t>Section 4 of P.L.1989, c.275 (C.45:3-17) is amended to read as follows:</w:t>
      </w:r>
    </w:p>
    <w:p w:rsidR="009A5E9E" w:rsidRDefault="009A5E9E" w:rsidP="009A5E9E">
      <w:r>
        <w:tab/>
        <w:t>4.</w:t>
      </w:r>
      <w:r>
        <w:tab/>
        <w:t xml:space="preserve">a.  Architectural services shall not be rendered or offered through any business associations other than a sole proprietorship of a licensed architect, a partnership of licensed architects, a partnership of closely allied professionals including at least one licensed architect, a professional service corporation established pursuant to “The Professional Service Corporation Act," P.L.1969, c.232 (C.14A:17-1 et seq.), a corporation authorized pursuant to section 5 of P.L.1989, c.275 (C.45:3-18) or as prescribed in the "Building Design Services Act," P.L.1989, c.277 (C.45:4B-1 et seq.).  </w:t>
      </w:r>
    </w:p>
    <w:p w:rsidR="009A5E9E" w:rsidRDefault="009A5E9E" w:rsidP="009A5E9E">
      <w:r>
        <w:tab/>
        <w:t>b.</w:t>
      </w:r>
      <w:r>
        <w:tab/>
        <w:t xml:space="preserve">Nothing in this section shall prohibit a licensed architect from rendering architectural services as an agent, director, member, officer, shareholder, associate, employee or partner of a person whose principal business is space planning services, interior design services or the substantial equivalent thereof; provided that the architect, at all times, exercises independent professional judgment in the rendering of architectural services, and adheres to the standards set forth in section 1 of P.L. 1989, c. 275 (C.45:3-1.1). </w:t>
      </w:r>
    </w:p>
    <w:p w:rsidR="009A5E9E" w:rsidRDefault="009A5E9E" w:rsidP="009A5E9E">
      <w:pPr>
        <w:rPr>
          <w:u w:val="single"/>
        </w:rPr>
      </w:pPr>
      <w:r>
        <w:tab/>
      </w:r>
      <w:r w:rsidRPr="008052A2">
        <w:rPr>
          <w:u w:val="single"/>
        </w:rPr>
        <w:t>c.</w:t>
      </w:r>
      <w:r w:rsidRPr="008052A2">
        <w:rPr>
          <w:u w:val="single"/>
        </w:rPr>
        <w:tab/>
        <w:t xml:space="preserve">An architect shall, prior to entering into an agreement for architectural services, disclose to </w:t>
      </w:r>
      <w:r>
        <w:rPr>
          <w:u w:val="single"/>
        </w:rPr>
        <w:t>any other</w:t>
      </w:r>
      <w:r w:rsidRPr="008052A2">
        <w:rPr>
          <w:u w:val="single"/>
        </w:rPr>
        <w:t xml:space="preserve"> party </w:t>
      </w:r>
      <w:r>
        <w:rPr>
          <w:u w:val="single"/>
        </w:rPr>
        <w:t xml:space="preserve">to the contract for architectural services </w:t>
      </w:r>
      <w:r w:rsidRPr="008052A2">
        <w:rPr>
          <w:u w:val="single"/>
        </w:rPr>
        <w:t xml:space="preserve">the type of </w:t>
      </w:r>
      <w:r>
        <w:rPr>
          <w:u w:val="single"/>
        </w:rPr>
        <w:t xml:space="preserve">professional liability </w:t>
      </w:r>
      <w:r w:rsidRPr="008052A2">
        <w:rPr>
          <w:u w:val="single"/>
        </w:rPr>
        <w:t>insurance under which the architect</w:t>
      </w:r>
      <w:r>
        <w:rPr>
          <w:u w:val="single"/>
        </w:rPr>
        <w:t xml:space="preserve"> is</w:t>
      </w:r>
      <w:r w:rsidRPr="008052A2">
        <w:rPr>
          <w:u w:val="single"/>
        </w:rPr>
        <w:t xml:space="preserve"> covered.</w:t>
      </w:r>
    </w:p>
    <w:p w:rsidR="009A5E9E" w:rsidRPr="008052A2" w:rsidRDefault="009A5E9E" w:rsidP="009A5E9E">
      <w:pPr>
        <w:rPr>
          <w:u w:val="single"/>
        </w:rPr>
      </w:pPr>
      <w:r w:rsidRPr="005A57A4">
        <w:tab/>
      </w:r>
      <w:r>
        <w:rPr>
          <w:u w:val="single"/>
        </w:rPr>
        <w:t>d.</w:t>
      </w:r>
      <w:r>
        <w:rPr>
          <w:u w:val="single"/>
        </w:rPr>
        <w:tab/>
        <w:t xml:space="preserve">Any architect entering into a public contract for architectural services according to the provisions of chapter 34 of Title 52 of the Revised Statutes, </w:t>
      </w:r>
      <w:r w:rsidRPr="00217155">
        <w:rPr>
          <w:u w:val="single"/>
        </w:rPr>
        <w:t>P.L.1971, c.198 (C.40A:11-1 et seq.)</w:t>
      </w:r>
      <w:r>
        <w:rPr>
          <w:u w:val="single"/>
        </w:rPr>
        <w:t xml:space="preserve">, </w:t>
      </w:r>
      <w:r w:rsidRPr="00217155">
        <w:rPr>
          <w:u w:val="single"/>
        </w:rPr>
        <w:t>N.J.S.18A:18A-1 et seq.</w:t>
      </w:r>
      <w:r>
        <w:rPr>
          <w:u w:val="single"/>
        </w:rPr>
        <w:t>, or P.L.1986, c.43 (C.18A:64-52 et seq.) shall carry errors and omissions insurance.</w:t>
      </w:r>
    </w:p>
    <w:p w:rsidR="009A5E9E" w:rsidRDefault="009A5E9E" w:rsidP="009A5E9E">
      <w:r>
        <w:t>(</w:t>
      </w:r>
      <w:proofErr w:type="spellStart"/>
      <w:r>
        <w:t>cf</w:t>
      </w:r>
      <w:proofErr w:type="spellEnd"/>
      <w:r>
        <w:t>: P.L.1997, c.403, s.2)</w:t>
      </w:r>
    </w:p>
    <w:p w:rsidR="009A5E9E" w:rsidRPr="00D71D68" w:rsidRDefault="009A5E9E" w:rsidP="009A5E9E"/>
    <w:p w:rsidR="009A5E9E" w:rsidRPr="00AA7880" w:rsidRDefault="009A5E9E" w:rsidP="009A5E9E">
      <w:r>
        <w:tab/>
        <w:t>2.</w:t>
      </w:r>
      <w:r>
        <w:tab/>
        <w:t>This act shall take effect immediately.</w:t>
      </w:r>
    </w:p>
    <w:sectPr w:rsidR="009A5E9E" w:rsidRPr="00AA7880" w:rsidSect="00517CA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F6B" w:rsidRDefault="00C20F6B">
      <w:r>
        <w:separator/>
      </w:r>
    </w:p>
  </w:endnote>
  <w:endnote w:type="continuationSeparator" w:id="0">
    <w:p w:rsidR="00C20F6B" w:rsidRDefault="00C20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7B5" w:rsidRDefault="00122DB9" w:rsidP="00122DB9">
    <w:pPr>
      <w:pStyle w:val="sponUdate"/>
    </w:pPr>
    <w:r>
      <w:t>(Sponsorship Updated As Of: 1/10/2022)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14E" w:rsidRPr="00921C91" w:rsidRDefault="00F3314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3314E" w:rsidRPr="00921C91" w:rsidRDefault="00F3314E">
    <w:pPr>
      <w:pStyle w:val="Footer"/>
      <w:rPr>
        <w:szCs w:val="18"/>
      </w:rPr>
    </w:pPr>
  </w:p>
  <w:p w:rsidR="00F3314E" w:rsidRPr="00921C91" w:rsidRDefault="00F3314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F6B" w:rsidRDefault="00C20F6B">
      <w:r>
        <w:separator/>
      </w:r>
    </w:p>
  </w:footnote>
  <w:footnote w:type="continuationSeparator" w:id="0">
    <w:p w:rsidR="00C20F6B" w:rsidRDefault="00C20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E661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17CA2" w:rsidRDefault="00517CA2" w:rsidP="00517CA2">
    <w:pPr>
      <w:pStyle w:val="bpuHeadSpon"/>
    </w:pPr>
    <w:r w:rsidRPr="00517CA2">
      <w:rPr>
        <w:rStyle w:val="bpuHeadSponChar"/>
      </w:rPr>
      <w:t>A953</w:t>
    </w:r>
    <w:r>
      <w:t xml:space="preserve"> KARABINCHAK</w:t>
    </w:r>
  </w:p>
  <w:p w:rsidR="00517CA2" w:rsidRDefault="00517CA2" w:rsidP="00517C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38AF">
      <w:rPr>
        <w:noProof/>
      </w:rPr>
      <w:t>3</w:t>
    </w:r>
    <w:r>
      <w:fldChar w:fldCharType="end"/>
    </w:r>
  </w:p>
  <w:p w:rsidR="00517CA2" w:rsidRPr="00AF575C" w:rsidRDefault="00517CA2" w:rsidP="00517CA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517CA2" w:rsidRDefault="00517CA2" w:rsidP="00517CA2">
    <w:pPr>
      <w:pStyle w:val="bpuHeadSpon"/>
    </w:pPr>
    <w:r w:rsidRPr="00517CA2">
      <w:rPr>
        <w:rStyle w:val="bpuHeadSponChar"/>
      </w:rPr>
      <w:t>A953</w:t>
    </w:r>
    <w:r>
      <w:t xml:space="preserve"> KARABINCHAK</w:t>
    </w:r>
    <w:r w:rsidR="003E77B5">
      <w:t>, HOUGHTALING</w:t>
    </w:r>
  </w:p>
  <w:p w:rsidR="00517CA2" w:rsidRDefault="00517CA2" w:rsidP="00517C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E6617">
      <w:rPr>
        <w:noProof/>
      </w:rPr>
      <w:t>2</w:t>
    </w:r>
    <w:r>
      <w:fldChar w:fldCharType="end"/>
    </w:r>
  </w:p>
  <w:p w:rsidR="00517CA2" w:rsidRDefault="00517CA2" w:rsidP="00517CA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F6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38AF"/>
    <w:rsid w:val="00095699"/>
    <w:rsid w:val="000A1F8C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2DB9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76F5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7B5"/>
    <w:rsid w:val="003E7B4E"/>
    <w:rsid w:val="003F145F"/>
    <w:rsid w:val="003F4A22"/>
    <w:rsid w:val="004040F9"/>
    <w:rsid w:val="00406A85"/>
    <w:rsid w:val="00406C10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6617"/>
    <w:rsid w:val="004F18AF"/>
    <w:rsid w:val="004F6D18"/>
    <w:rsid w:val="00501B0F"/>
    <w:rsid w:val="0050427A"/>
    <w:rsid w:val="00505402"/>
    <w:rsid w:val="0051355F"/>
    <w:rsid w:val="00515090"/>
    <w:rsid w:val="00517CA2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3E78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275E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A5E9E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318E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A19E5"/>
    <w:rsid w:val="00BB2482"/>
    <w:rsid w:val="00BC4545"/>
    <w:rsid w:val="00BD79EC"/>
    <w:rsid w:val="00BE204A"/>
    <w:rsid w:val="00BE26FC"/>
    <w:rsid w:val="00BF0CC6"/>
    <w:rsid w:val="00BF23C7"/>
    <w:rsid w:val="00BF7456"/>
    <w:rsid w:val="00C035F3"/>
    <w:rsid w:val="00C078A1"/>
    <w:rsid w:val="00C20F6B"/>
    <w:rsid w:val="00C3401C"/>
    <w:rsid w:val="00C473B8"/>
    <w:rsid w:val="00C603F9"/>
    <w:rsid w:val="00C614C5"/>
    <w:rsid w:val="00C74A37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05F8"/>
    <w:rsid w:val="00E53E99"/>
    <w:rsid w:val="00E66E37"/>
    <w:rsid w:val="00E73613"/>
    <w:rsid w:val="00E73A9B"/>
    <w:rsid w:val="00E74087"/>
    <w:rsid w:val="00E74F89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0EE6"/>
    <w:rsid w:val="00EE77BF"/>
    <w:rsid w:val="00EF5225"/>
    <w:rsid w:val="00F0415D"/>
    <w:rsid w:val="00F14E45"/>
    <w:rsid w:val="00F17CFC"/>
    <w:rsid w:val="00F3314E"/>
    <w:rsid w:val="00F42480"/>
    <w:rsid w:val="00F62572"/>
    <w:rsid w:val="00F6488F"/>
    <w:rsid w:val="00F70CF6"/>
    <w:rsid w:val="00F85DDC"/>
    <w:rsid w:val="00F911C2"/>
    <w:rsid w:val="00F91244"/>
    <w:rsid w:val="00F95319"/>
    <w:rsid w:val="00FB3056"/>
    <w:rsid w:val="00FB309C"/>
    <w:rsid w:val="00FB3C7C"/>
    <w:rsid w:val="00FB6E52"/>
    <w:rsid w:val="00FC2A0C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9A3E5E2-27C0-4057-A01C-78AA479DF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17CA2"/>
  </w:style>
  <w:style w:type="paragraph" w:styleId="BalloonText">
    <w:name w:val="Balloon Text"/>
    <w:basedOn w:val="Normal"/>
    <w:link w:val="BalloonTextChar"/>
    <w:semiHidden/>
    <w:unhideWhenUsed/>
    <w:rsid w:val="006D3E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D3E7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18855-E2ED-4517-B36A-F58128C79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348</Words>
  <Characters>2061</Characters>
  <Application>Microsoft Office Word</Application>
  <DocSecurity>0</DocSecurity>
  <Lines>66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A953</vt:lpstr>
    </vt:vector>
  </TitlesOfParts>
  <Manager>R229</Manager>
  <Company>OFFICE of LEGISLATIVE SERVICES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A953 TR</dc:title>
  <dc:creator>Assemblyman  KARABINCHAK</dc:creator>
  <cp:keywords>A953|2|CL |314|0|314|!|0|</cp:keywords>
  <dc:description>PREFILED 2020_x000d_
TR 1/13/21</dc:description>
  <cp:lastModifiedBy>Todaro, Vivian</cp:lastModifiedBy>
  <cp:revision>2</cp:revision>
  <cp:lastPrinted>2022-01-13T18:42:00Z</cp:lastPrinted>
  <dcterms:created xsi:type="dcterms:W3CDTF">2022-01-13T18:43:00Z</dcterms:created>
  <dcterms:modified xsi:type="dcterms:W3CDTF">2022-01-13T18:43:00Z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