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18D7"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218D7" w:rsidRPr="002218D7" w:rsidRDefault="002218D7" w:rsidP="00292D7C">
      <w:pPr>
        <w:pStyle w:val="TopofPage1"/>
        <w:rPr>
          <w:sz w:val="24"/>
        </w:rPr>
      </w:pPr>
    </w:p>
    <w:p w:rsidR="00292D7C" w:rsidRPr="002218D7" w:rsidRDefault="002218D7" w:rsidP="00ED5E27">
      <w:pPr>
        <w:pStyle w:val="TopofPage1"/>
        <w:rPr>
          <w:szCs w:val="24"/>
        </w:rPr>
      </w:pPr>
      <w:r>
        <w:rPr>
          <w:szCs w:val="24"/>
        </w:rPr>
        <w:t>ASSEMBLY COMMITTEE SUBSTITUTE FOR</w:t>
      </w:r>
    </w:p>
    <w:p w:rsidR="00AA5E23" w:rsidRDefault="002218D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18D7">
        <w:rPr>
          <w:caps/>
          <w:szCs w:val="24"/>
        </w:rPr>
        <w:t>JUNE 23, 2020</w:t>
      </w:r>
    </w:p>
    <w:p w:rsidR="00655CA3" w:rsidRDefault="00655CA3" w:rsidP="0083060A"/>
    <w:p w:rsidR="00004B16" w:rsidRDefault="00004B16" w:rsidP="00004B16">
      <w:r>
        <w:tab/>
        <w:t>The Assembly Health Committee reports favorably an Assembly Committee Substitute for Assembly Bill No. 970.</w:t>
      </w:r>
    </w:p>
    <w:p w:rsidR="00004B16" w:rsidRDefault="00004B16" w:rsidP="00004B16">
      <w:r>
        <w:rPr>
          <w:sz w:val="23"/>
          <w:szCs w:val="23"/>
        </w:rPr>
        <w:tab/>
        <w:t>T</w:t>
      </w:r>
      <w:r>
        <w:t xml:space="preserve">his bill requires a board of education to ensure that students in grades seven through 12 annually receive a health screening for depression.  The screening is to be </w:t>
      </w:r>
      <w:r w:rsidRPr="001F5C99">
        <w:t>proctored and conducted electronically via a computer</w:t>
      </w:r>
      <w:r>
        <w:t xml:space="preserve">, and is to </w:t>
      </w:r>
      <w:r w:rsidRPr="004E665D">
        <w:t>utilize a screening tool that has been validated to s</w:t>
      </w:r>
      <w:r>
        <w:t>creen depression in adolescents</w:t>
      </w:r>
      <w:r w:rsidRPr="00335D35">
        <w:t>, as determined by the Commis</w:t>
      </w:r>
      <w:r>
        <w:t>sioners of Education and Children and Families.</w:t>
      </w:r>
      <w:r w:rsidR="004D62EE">
        <w:t xml:space="preserve">  The screenings are to</w:t>
      </w:r>
      <w:r w:rsidR="004D62EE" w:rsidRPr="004D62EE">
        <w:t xml:space="preserve"> be conducted in a manner that permits real time evaluation of the screening results and same day intervention by a licensed mental </w:t>
      </w:r>
      <w:r w:rsidR="004D56F1">
        <w:t>health professional a</w:t>
      </w:r>
      <w:r w:rsidR="004D56F1" w:rsidRPr="004D56F1">
        <w:t>s indicated by such screening</w:t>
      </w:r>
      <w:r w:rsidR="004D62EE" w:rsidRPr="004D62EE">
        <w:t xml:space="preserve">.  </w:t>
      </w:r>
      <w:r>
        <w:t>The Commissioner of Children and Families</w:t>
      </w:r>
      <w:r w:rsidRPr="000A6CA1">
        <w:t xml:space="preserve"> is to select one electronic screening tool to be utilized by all school districts</w:t>
      </w:r>
      <w:r>
        <w:t>.</w:t>
      </w:r>
    </w:p>
    <w:p w:rsidR="00004B16" w:rsidRDefault="00004B16" w:rsidP="00004B16">
      <w:r>
        <w:tab/>
        <w:t xml:space="preserve">Under the bill, the Department of Education (DOE) and the Department of Children and Families (DCF) are to jointly establish standards on the procedures to be implemented to conduct the screenings.  The screenings are to be conducted in a manner that ensures the privacy of the student and the confidentiality of the results.  </w:t>
      </w:r>
    </w:p>
    <w:p w:rsidR="00004B16" w:rsidRDefault="00004B16" w:rsidP="00004B16">
      <w:r>
        <w:tab/>
        <w:t xml:space="preserve">A </w:t>
      </w:r>
      <w:r w:rsidRPr="003D1793">
        <w:t>superintendent</w:t>
      </w:r>
      <w:r w:rsidR="00A25173">
        <w:t>, or the superintendent’s designee,</w:t>
      </w:r>
      <w:r w:rsidRPr="003D1793">
        <w:t xml:space="preserve"> is to inform a parent or guardian of an abnormal depression screening result and advise the parent or guardian to seek the care of a health care professional in order to obtain further evaluation and diagnosis</w:t>
      </w:r>
      <w:r>
        <w:t>.</w:t>
      </w:r>
    </w:p>
    <w:p w:rsidR="00004B16" w:rsidRDefault="00004B16" w:rsidP="00004B16">
      <w:r>
        <w:tab/>
        <w:t xml:space="preserve">Under the bill, </w:t>
      </w:r>
      <w:r w:rsidRPr="005050AD">
        <w:t>the</w:t>
      </w:r>
      <w:r>
        <w:t xml:space="preserve"> </w:t>
      </w:r>
      <w:r w:rsidRPr="005050AD">
        <w:t>Commissioner</w:t>
      </w:r>
      <w:r>
        <w:t>s of Education and Children and Families are to</w:t>
      </w:r>
      <w:r w:rsidRPr="005050AD">
        <w:t xml:space="preserve"> </w:t>
      </w:r>
      <w:r>
        <w:t xml:space="preserve">establish </w:t>
      </w:r>
      <w:r w:rsidRPr="005050AD">
        <w:t xml:space="preserve">recommendations for conducting screenings in a manner </w:t>
      </w:r>
      <w:r>
        <w:t xml:space="preserve">that accommodates students </w:t>
      </w:r>
      <w:r w:rsidRPr="00257B29">
        <w:t>with developmental disabilities, intellectual disabilit</w:t>
      </w:r>
      <w:r>
        <w:t>ies, or low reading proficiency.  Further, a board of education is to</w:t>
      </w:r>
      <w:r w:rsidRPr="005050AD">
        <w:t xml:space="preserve"> ensure that screenings are conducted in a manner that accommodates students with </w:t>
      </w:r>
      <w:r w:rsidRPr="00257B29">
        <w:t>developmental disabilities, intellectual disabilit</w:t>
      </w:r>
      <w:r>
        <w:t>ies, or low reading proficiency.</w:t>
      </w:r>
      <w:r w:rsidRPr="005050AD">
        <w:t xml:space="preserve">  </w:t>
      </w:r>
    </w:p>
    <w:p w:rsidR="00004B16" w:rsidRDefault="00004B16" w:rsidP="00004B16">
      <w:r>
        <w:tab/>
        <w:t xml:space="preserve">As determined by the DOE and the DCF, boards of education are to be required to forward data concerning depression screenings to the DOE and the DCF, provided that the forwarded data is aggregated and does not include any identifying or confidential information concerning any individual.  The collected data are to be used to identify </w:t>
      </w:r>
      <w:r w:rsidRPr="00C73CC5">
        <w:t>trends concerning teenage depression and to develop school and community based initiatives to address teenage depression</w:t>
      </w:r>
      <w:r>
        <w:t xml:space="preserve">.  </w:t>
      </w:r>
      <w:r w:rsidRPr="00A95554">
        <w:t>T</w:t>
      </w:r>
      <w:r>
        <w:t xml:space="preserve">he DOE and the DCF </w:t>
      </w:r>
      <w:r>
        <w:lastRenderedPageBreak/>
        <w:t>are to annually publish on their</w:t>
      </w:r>
      <w:r w:rsidRPr="00A95554">
        <w:t xml:space="preserve"> Internet website</w:t>
      </w:r>
      <w:r>
        <w:t>s</w:t>
      </w:r>
      <w:r w:rsidRPr="00A95554">
        <w:t xml:space="preserve"> findings and recommendations that are based on collected data as to additional resources </w:t>
      </w:r>
      <w:r>
        <w:t xml:space="preserve">that may be necessary to </w:t>
      </w:r>
      <w:r w:rsidRPr="00A95554">
        <w:t>screen ad</w:t>
      </w:r>
      <w:r>
        <w:t xml:space="preserve">olescents for depression and further evaluate </w:t>
      </w:r>
      <w:r w:rsidRPr="00A95554">
        <w:t>adolescents who have exhibited abnormalities in their depression screening</w:t>
      </w:r>
      <w:r>
        <w:t>.</w:t>
      </w:r>
    </w:p>
    <w:p w:rsidR="00004B16" w:rsidRDefault="00004B16" w:rsidP="00004B16">
      <w:r>
        <w:tab/>
        <w:t xml:space="preserve">Under the bill, the DOE and the DCF may </w:t>
      </w:r>
      <w:r w:rsidRPr="005E7FD1">
        <w:t>provide</w:t>
      </w:r>
      <w:r>
        <w:t xml:space="preserve"> </w:t>
      </w:r>
      <w:r w:rsidRPr="00FA38D3">
        <w:t>for other screening tools, including, but not limited to, screening tools for anxiety, substance use disorder, a</w:t>
      </w:r>
      <w:r>
        <w:t xml:space="preserve">nd suicidal ideation or behavior, </w:t>
      </w:r>
      <w:r w:rsidRPr="00335D35">
        <w:t>as determined by the Commis</w:t>
      </w:r>
      <w:r>
        <w:t>sioners of Education and Children and Families</w:t>
      </w:r>
      <w:r w:rsidRPr="005E7FD1">
        <w:t>.</w:t>
      </w:r>
      <w:r>
        <w:t xml:space="preserve"> </w:t>
      </w:r>
    </w:p>
    <w:p w:rsidR="00004B16" w:rsidRDefault="00004B16" w:rsidP="00004B16">
      <w:r>
        <w:tab/>
      </w:r>
      <w:r w:rsidR="00E16012" w:rsidRPr="00E16012">
        <w:t xml:space="preserve">Prior to screening a student for depression pursuant to this </w:t>
      </w:r>
      <w:r w:rsidR="00BA7E2A">
        <w:t>section, a school district is to</w:t>
      </w:r>
      <w:r w:rsidR="00E16012" w:rsidRPr="00E16012">
        <w:t xml:space="preserve"> obtain written consent from the student’s parent or guardian upon enrollment and at the start of each successive school year</w:t>
      </w:r>
      <w:r w:rsidR="00E16012">
        <w:t>.</w:t>
      </w:r>
    </w:p>
    <w:sectPr w:rsidR="00004B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8D7" w:rsidRDefault="002218D7">
      <w:r>
        <w:separator/>
      </w:r>
    </w:p>
  </w:endnote>
  <w:endnote w:type="continuationSeparator" w:id="0">
    <w:p w:rsidR="002218D7" w:rsidRDefault="00221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8D7" w:rsidRDefault="002218D7">
      <w:r>
        <w:separator/>
      </w:r>
    </w:p>
  </w:footnote>
  <w:footnote w:type="continuationSeparator" w:id="0">
    <w:p w:rsidR="002218D7" w:rsidRDefault="00221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7D73" w:rsidP="00A57D73">
    <w:pPr>
      <w:pStyle w:val="HeaderPage2"/>
      <w:jc w:val="center"/>
    </w:pPr>
    <w:r>
      <w:fldChar w:fldCharType="begin"/>
    </w:r>
    <w:r>
      <w:instrText xml:space="preserve"> PAGE  \* MERGEFORMAT </w:instrText>
    </w:r>
    <w:r>
      <w:fldChar w:fldCharType="separate"/>
    </w:r>
    <w:r w:rsidR="005B08D3">
      <w:rPr>
        <w:noProof/>
      </w:rPr>
      <w:t>2</w:t>
    </w:r>
    <w:r>
      <w:fldChar w:fldCharType="end"/>
    </w:r>
  </w:p>
  <w:p w:rsidR="00A57D73" w:rsidRDefault="00A57D73" w:rsidP="00A57D7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8D7"/>
    <w:rsid w:val="00004B1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0DF"/>
    <w:rsid w:val="0006203F"/>
    <w:rsid w:val="00065A0E"/>
    <w:rsid w:val="0006664B"/>
    <w:rsid w:val="00067F1C"/>
    <w:rsid w:val="00071658"/>
    <w:rsid w:val="00071678"/>
    <w:rsid w:val="0007575C"/>
    <w:rsid w:val="00077EF2"/>
    <w:rsid w:val="00080402"/>
    <w:rsid w:val="00082DCC"/>
    <w:rsid w:val="00087E47"/>
    <w:rsid w:val="000927EF"/>
    <w:rsid w:val="000928AB"/>
    <w:rsid w:val="000979D2"/>
    <w:rsid w:val="00097A1F"/>
    <w:rsid w:val="000B3E82"/>
    <w:rsid w:val="000B5230"/>
    <w:rsid w:val="000B7E9C"/>
    <w:rsid w:val="000C45B4"/>
    <w:rsid w:val="000C6786"/>
    <w:rsid w:val="000D1F50"/>
    <w:rsid w:val="000E261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510"/>
    <w:rsid w:val="001C5767"/>
    <w:rsid w:val="001C5A13"/>
    <w:rsid w:val="001D0158"/>
    <w:rsid w:val="001E11F2"/>
    <w:rsid w:val="001F611F"/>
    <w:rsid w:val="00207200"/>
    <w:rsid w:val="00212DE9"/>
    <w:rsid w:val="00213ABF"/>
    <w:rsid w:val="002202B8"/>
    <w:rsid w:val="00220D40"/>
    <w:rsid w:val="00221448"/>
    <w:rsid w:val="002218D7"/>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6F1"/>
    <w:rsid w:val="004D618C"/>
    <w:rsid w:val="004D62EE"/>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8D3"/>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75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7C3"/>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173"/>
    <w:rsid w:val="00A27C93"/>
    <w:rsid w:val="00A301C9"/>
    <w:rsid w:val="00A34C4F"/>
    <w:rsid w:val="00A42C97"/>
    <w:rsid w:val="00A51994"/>
    <w:rsid w:val="00A53B47"/>
    <w:rsid w:val="00A577F9"/>
    <w:rsid w:val="00A57D73"/>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E2A"/>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01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CC3"/>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54E8E77-5637-43E3-A4E2-B47C435C3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550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0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501</Words>
  <Characters>2770</Characters>
  <Application>Microsoft Office Word</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A970 AHE Statement 6/23/20</vt:lpstr>
    </vt:vector>
  </TitlesOfParts>
  <Manager>R229</Manager>
  <Company>NJ OLS DMU</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ACS AHE Statement 6/23/20</dc:title>
  <dc:subject>Health</dc:subject>
  <dc:creator>Assembly AHE</dc:creator>
  <cp:keywords>A970|2|HS |263|0|0|!||</cp:keywords>
  <dc:description/>
  <cp:lastModifiedBy>Bell, Careema</cp:lastModifiedBy>
  <cp:revision>2</cp:revision>
  <cp:lastPrinted>2020-06-23T20:29:00Z</cp:lastPrinted>
  <dcterms:created xsi:type="dcterms:W3CDTF">2020-06-24T14:39:00Z</dcterms:created>
  <dcterms:modified xsi:type="dcterms:W3CDTF">2020-06-24T14:39:00Z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