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A06" w:rsidRDefault="00CC5A06" w:rsidP="00CC5A0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997 </w:t>
      </w:r>
    </w:p>
    <w:p w:rsidR="00CC5A06" w:rsidRPr="00CC5A06" w:rsidRDefault="00CC5A06" w:rsidP="00CC5A0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557050" r:id="rId8"/>
        </w:object>
      </w:r>
    </w:p>
    <w:p w:rsidR="00CC5A06" w:rsidRDefault="00CC5A06" w:rsidP="00CC5A06">
      <w:pPr>
        <w:pStyle w:val="bpuState"/>
      </w:pPr>
      <w:r>
        <w:t>STATE OF NEW JERSEY</w:t>
      </w:r>
    </w:p>
    <w:p w:rsidR="00CC5A06" w:rsidRDefault="00CC5A06" w:rsidP="00CC5A06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C5A06" w:rsidRDefault="00CC5A06" w:rsidP="00CC5A0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557051" r:id="rId9"/>
        </w:object>
      </w:r>
      <w:r>
        <w:t xml:space="preserve">  </w:t>
      </w:r>
    </w:p>
    <w:p w:rsidR="00CC5A06" w:rsidRDefault="00CC5A06" w:rsidP="00CC5A06">
      <w:pPr>
        <w:pStyle w:val="bpuIntro"/>
      </w:pPr>
      <w:r>
        <w:t>PRE-FILED FOR INTRODUCTION IN THE 2020 SESSION</w:t>
      </w:r>
    </w:p>
    <w:p w:rsidR="00CC5A06" w:rsidRDefault="00CC5A06" w:rsidP="00CC5A06">
      <w:pPr>
        <w:pStyle w:val="bpuIntro"/>
      </w:pPr>
    </w:p>
    <w:p w:rsidR="00CC5A06" w:rsidRDefault="00CC5A06" w:rsidP="00CC5A06">
      <w:pPr>
        <w:pStyle w:val="bpuIntro"/>
        <w:sectPr w:rsidR="00CC5A06" w:rsidSect="00CC5A0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C5A06" w:rsidRDefault="00CC5A06" w:rsidP="00CC5A06">
      <w:pPr>
        <w:pStyle w:val="bpuIntro"/>
      </w:pPr>
    </w:p>
    <w:p w:rsidR="00CC5A06" w:rsidRDefault="00CC5A06" w:rsidP="00CC5A06">
      <w:pPr>
        <w:pStyle w:val="bpuSponsor"/>
      </w:pPr>
      <w:r>
        <w:t>Sponsored by:</w:t>
      </w:r>
    </w:p>
    <w:p w:rsidR="00CC5A06" w:rsidRDefault="00CC5A06" w:rsidP="00CC5A06">
      <w:pPr>
        <w:pStyle w:val="bpuSponsor"/>
      </w:pPr>
      <w:proofErr w:type="gramStart"/>
      <w:r>
        <w:t>Assemblywoman  JOANN</w:t>
      </w:r>
      <w:proofErr w:type="gramEnd"/>
      <w:r>
        <w:t xml:space="preserve"> DOWNEY</w:t>
      </w:r>
    </w:p>
    <w:p w:rsidR="00CC5A06" w:rsidRDefault="00CC5A06" w:rsidP="00CC5A06">
      <w:pPr>
        <w:pStyle w:val="bpuSponsor"/>
      </w:pPr>
      <w:r>
        <w:t>District 11 (Monmouth)</w:t>
      </w:r>
    </w:p>
    <w:p w:rsidR="00CC5A06" w:rsidRDefault="00CC5A06" w:rsidP="00CC5A06">
      <w:pPr>
        <w:pStyle w:val="bpuSponsor"/>
      </w:pPr>
      <w:proofErr w:type="gramStart"/>
      <w:r>
        <w:t>Assemblyman  ERIC</w:t>
      </w:r>
      <w:proofErr w:type="gramEnd"/>
      <w:r>
        <w:t xml:space="preserve"> HOUGHTALING</w:t>
      </w:r>
    </w:p>
    <w:p w:rsidR="00CC5A06" w:rsidRDefault="00CC5A06" w:rsidP="00CC5A06">
      <w:pPr>
        <w:pStyle w:val="bpuSponsor"/>
      </w:pPr>
      <w:r>
        <w:t>District 11 (Monmouth)</w:t>
      </w:r>
    </w:p>
    <w:p w:rsidR="00CC5A06" w:rsidRDefault="00CC5A06" w:rsidP="00CC5A06">
      <w:pPr>
        <w:pStyle w:val="bpuSponsor"/>
      </w:pPr>
    </w:p>
    <w:p w:rsidR="00CC5A06" w:rsidRDefault="00CC5A06" w:rsidP="00CC5A06">
      <w:pPr>
        <w:pStyle w:val="bpuSponsor"/>
      </w:pPr>
    </w:p>
    <w:p w:rsidR="00CC5A06" w:rsidRDefault="00CC5A06" w:rsidP="00CC5A06">
      <w:pPr>
        <w:pStyle w:val="bpuSponsor"/>
      </w:pPr>
    </w:p>
    <w:p w:rsidR="00CC5A06" w:rsidRDefault="00CC5A06" w:rsidP="00CC5A06">
      <w:pPr>
        <w:pStyle w:val="bpuSponsor"/>
      </w:pPr>
    </w:p>
    <w:p w:rsidR="00CC5A06" w:rsidRDefault="00CC5A06" w:rsidP="00CC5A06">
      <w:pPr>
        <w:pStyle w:val="bpuSponsor"/>
      </w:pPr>
      <w:r>
        <w:t>SYNOPSIS</w:t>
      </w:r>
    </w:p>
    <w:p w:rsidR="00CC5A06" w:rsidRDefault="00CC5A06" w:rsidP="00CC5A06">
      <w:pPr>
        <w:pStyle w:val="bpuNormText"/>
      </w:pPr>
      <w:r>
        <w:tab/>
        <w:t xml:space="preserve">Designates horseshoe crab as State Arthropod. </w:t>
      </w:r>
    </w:p>
    <w:p w:rsidR="00CC5A06" w:rsidRDefault="00CC5A06" w:rsidP="00CC5A06">
      <w:pPr>
        <w:pStyle w:val="bpuNormText"/>
      </w:pPr>
    </w:p>
    <w:p w:rsidR="00CC5A06" w:rsidRDefault="00CC5A06" w:rsidP="00CC5A06">
      <w:pPr>
        <w:pStyle w:val="bpuSponsor"/>
      </w:pPr>
      <w:r>
        <w:t xml:space="preserve">CURRENT VERSION OF TEXT </w:t>
      </w:r>
    </w:p>
    <w:p w:rsidR="00CC5A06" w:rsidRDefault="00CC5A06" w:rsidP="00CC5A06">
      <w:pPr>
        <w:pStyle w:val="bpuNormText"/>
      </w:pPr>
      <w:r>
        <w:tab/>
        <w:t>Introduced Pending Technical Review by Legislative Counsel.</w:t>
      </w:r>
    </w:p>
    <w:p w:rsidR="00CC5A06" w:rsidRDefault="00CC5A06" w:rsidP="00CC5A0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C5A06" w:rsidRDefault="00CC5A0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C5A06" w:rsidSect="00CC5A0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82432" w:rsidRPr="00677316" w:rsidRDefault="00782432" w:rsidP="00782432">
      <w:pPr>
        <w:pStyle w:val="HangingAnAct"/>
        <w:rPr>
          <w:rStyle w:val="HangingAnActChar"/>
        </w:rPr>
      </w:pPr>
      <w:r w:rsidRPr="0078243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designating the horseshoe crab as the New Jersey State Arthropod </w:t>
      </w:r>
      <w:r w:rsidRPr="00F91D59">
        <w:t>and supplementing chapter 9A of Title 52 of the Revised Statutes</w:t>
      </w:r>
      <w:r>
        <w:t>.</w:t>
      </w:r>
    </w:p>
    <w:p w:rsidR="00782432" w:rsidRDefault="00782432" w:rsidP="00782432"/>
    <w:p w:rsidR="00782432" w:rsidRDefault="00782432" w:rsidP="00782432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gramStart"/>
      <w:r>
        <w:t>The</w:t>
      </w:r>
      <w:proofErr w:type="gramEnd"/>
      <w:r>
        <w:t xml:space="preserve"> horseshoe crab</w:t>
      </w:r>
      <w:r w:rsidRPr="009343CB">
        <w:t xml:space="preserve"> </w:t>
      </w:r>
      <w:r>
        <w:t>(</w:t>
      </w:r>
      <w:r w:rsidRPr="009343CB">
        <w:rPr>
          <w:i/>
          <w:iCs/>
        </w:rPr>
        <w:t xml:space="preserve">Limulus </w:t>
      </w:r>
      <w:proofErr w:type="spellStart"/>
      <w:r>
        <w:rPr>
          <w:i/>
          <w:iCs/>
        </w:rPr>
        <w:t>p</w:t>
      </w:r>
      <w:r w:rsidRPr="009343CB">
        <w:rPr>
          <w:i/>
          <w:iCs/>
        </w:rPr>
        <w:t>olyphemus</w:t>
      </w:r>
      <w:proofErr w:type="spellEnd"/>
      <w:r>
        <w:rPr>
          <w:iCs/>
        </w:rPr>
        <w:t>)</w:t>
      </w:r>
      <w:r w:rsidRPr="009343CB">
        <w:rPr>
          <w:i/>
          <w:iCs/>
        </w:rPr>
        <w:t xml:space="preserve"> </w:t>
      </w:r>
      <w:r>
        <w:rPr>
          <w:lang w:val="en"/>
        </w:rPr>
        <w:t>is an</w:t>
      </w:r>
      <w:r w:rsidRPr="009343CB">
        <w:rPr>
          <w:lang w:val="en"/>
        </w:rPr>
        <w:t xml:space="preserve"> ancient </w:t>
      </w:r>
      <w:r>
        <w:t xml:space="preserve">arthropod, which is defined as </w:t>
      </w:r>
      <w:r w:rsidRPr="00DA7C57">
        <w:rPr>
          <w:lang w:val="en"/>
        </w:rPr>
        <w:t xml:space="preserve">an invertebrate animal of the </w:t>
      </w:r>
      <w:r>
        <w:rPr>
          <w:lang w:val="en"/>
        </w:rPr>
        <w:t xml:space="preserve">Phylum </w:t>
      </w:r>
      <w:proofErr w:type="spellStart"/>
      <w:r>
        <w:rPr>
          <w:lang w:val="en"/>
        </w:rPr>
        <w:t>Arthropoda</w:t>
      </w:r>
      <w:proofErr w:type="spellEnd"/>
      <w:r>
        <w:rPr>
          <w:lang w:val="en"/>
        </w:rPr>
        <w:t>; and</w:t>
      </w:r>
    </w:p>
    <w:p w:rsidR="00782432" w:rsidRPr="0041717B" w:rsidRDefault="00782432" w:rsidP="00782432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Horseshoe crabs</w:t>
      </w:r>
      <w:r w:rsidRPr="009343CB">
        <w:t xml:space="preserve"> </w:t>
      </w:r>
      <w:r w:rsidRPr="004125A3">
        <w:rPr>
          <w:lang w:val="en"/>
        </w:rPr>
        <w:t>have a hard shell, or exoskeleton, a segmented body</w:t>
      </w:r>
      <w:r>
        <w:rPr>
          <w:lang w:val="en"/>
        </w:rPr>
        <w:t xml:space="preserve">, five pairs of jointed legs, </w:t>
      </w:r>
      <w:r w:rsidRPr="004125A3">
        <w:t xml:space="preserve">and </w:t>
      </w:r>
      <w:r>
        <w:t xml:space="preserve">a </w:t>
      </w:r>
      <w:r w:rsidRPr="004125A3">
        <w:t xml:space="preserve">long and rigid tail; and </w:t>
      </w:r>
    </w:p>
    <w:p w:rsidR="00782432" w:rsidRPr="00CE6AD2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CE6AD2">
        <w:rPr>
          <w:lang w:val="en"/>
        </w:rPr>
        <w:t xml:space="preserve">Horseshoe crabs are often called "living fossils" because </w:t>
      </w:r>
      <w:r>
        <w:rPr>
          <w:lang w:val="en"/>
        </w:rPr>
        <w:t xml:space="preserve">scientists have estimated that the </w:t>
      </w:r>
      <w:r w:rsidRPr="00CE6AD2">
        <w:rPr>
          <w:lang w:val="en"/>
        </w:rPr>
        <w:t xml:space="preserve">fossils of their </w:t>
      </w:r>
      <w:r>
        <w:rPr>
          <w:lang w:val="en"/>
        </w:rPr>
        <w:t xml:space="preserve">prehistoric </w:t>
      </w:r>
      <w:r w:rsidRPr="00CE6AD2">
        <w:rPr>
          <w:lang w:val="en"/>
        </w:rPr>
        <w:t>ancestors date back million</w:t>
      </w:r>
      <w:r>
        <w:rPr>
          <w:lang w:val="en"/>
        </w:rPr>
        <w:t>s</w:t>
      </w:r>
      <w:r w:rsidRPr="00CE6AD2">
        <w:rPr>
          <w:lang w:val="en"/>
        </w:rPr>
        <w:t xml:space="preserve"> </w:t>
      </w:r>
      <w:r>
        <w:rPr>
          <w:lang w:val="en"/>
        </w:rPr>
        <w:t>of years</w:t>
      </w:r>
      <w:r w:rsidRPr="00CE6AD2">
        <w:rPr>
          <w:lang w:val="en"/>
        </w:rPr>
        <w:t>; and</w:t>
      </w:r>
    </w:p>
    <w:p w:rsidR="00782432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Horseshoe crabs are important for both public health and the ecosystem, especially migrating shorebirds; and</w:t>
      </w:r>
    </w:p>
    <w:p w:rsidR="00782432" w:rsidRPr="009343CB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343CB">
        <w:t xml:space="preserve">Biomedical companies catch horseshoe crabs for their blood, from which they produce Limulus </w:t>
      </w:r>
      <w:proofErr w:type="spellStart"/>
      <w:r w:rsidRPr="009343CB">
        <w:t>Amebocyte</w:t>
      </w:r>
      <w:proofErr w:type="spellEnd"/>
      <w:r w:rsidRPr="009343CB">
        <w:t xml:space="preserve"> Lysate (LAL</w:t>
      </w:r>
      <w:r>
        <w:t>), a substance used</w:t>
      </w:r>
      <w:r w:rsidRPr="009343CB">
        <w:t xml:space="preserve"> to detect contamination of injectable drugs</w:t>
      </w:r>
      <w:r>
        <w:t xml:space="preserve"> and implantable devices</w:t>
      </w:r>
      <w:r w:rsidRPr="009343CB">
        <w:t xml:space="preserve"> and </w:t>
      </w:r>
      <w:r>
        <w:t>the presence of endotoxins</w:t>
      </w:r>
      <w:r w:rsidRPr="009343CB">
        <w:t xml:space="preserve"> such as </w:t>
      </w:r>
      <w:r w:rsidRPr="009343CB">
        <w:rPr>
          <w:i/>
          <w:iCs/>
        </w:rPr>
        <w:t xml:space="preserve">E. coli </w:t>
      </w:r>
      <w:r w:rsidRPr="009343CB">
        <w:t xml:space="preserve">and </w:t>
      </w:r>
      <w:r w:rsidRPr="009343CB">
        <w:rPr>
          <w:i/>
          <w:iCs/>
        </w:rPr>
        <w:t>Salmonella</w:t>
      </w:r>
      <w:r w:rsidRPr="009343CB">
        <w:rPr>
          <w:iCs/>
        </w:rPr>
        <w:t>;</w:t>
      </w:r>
      <w:r w:rsidRPr="009343CB">
        <w:rPr>
          <w:i/>
          <w:iCs/>
        </w:rPr>
        <w:t xml:space="preserve"> </w:t>
      </w:r>
      <w:r w:rsidRPr="009343CB">
        <w:rPr>
          <w:iCs/>
        </w:rPr>
        <w:t>and</w:t>
      </w:r>
    </w:p>
    <w:p w:rsidR="00782432" w:rsidRPr="009343CB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343CB">
        <w:t>Migrating shorebirds</w:t>
      </w:r>
      <w:r>
        <w:t xml:space="preserve">, </w:t>
      </w:r>
      <w:r w:rsidRPr="00A77152">
        <w:rPr>
          <w:lang w:val="en"/>
        </w:rPr>
        <w:t xml:space="preserve">including the </w:t>
      </w:r>
      <w:r>
        <w:rPr>
          <w:lang w:val="en"/>
        </w:rPr>
        <w:t xml:space="preserve">endangered </w:t>
      </w:r>
      <w:r w:rsidRPr="00A77152">
        <w:rPr>
          <w:lang w:val="en"/>
        </w:rPr>
        <w:t xml:space="preserve">red knot, </w:t>
      </w:r>
      <w:r w:rsidRPr="009343CB">
        <w:t xml:space="preserve">rely heavily on the eggs </w:t>
      </w:r>
      <w:r w:rsidRPr="009343CB">
        <w:rPr>
          <w:lang w:val="en"/>
        </w:rPr>
        <w:t>spawned by breeding horseshoe crabs</w:t>
      </w:r>
      <w:r w:rsidRPr="009343CB">
        <w:t xml:space="preserve"> to supply energy required to complete their migration</w:t>
      </w:r>
      <w:r>
        <w:t xml:space="preserve"> from the </w:t>
      </w:r>
      <w:r w:rsidRPr="00A77152">
        <w:t>southern tip of South America</w:t>
      </w:r>
      <w:r>
        <w:t xml:space="preserve"> to the </w:t>
      </w:r>
      <w:r w:rsidRPr="00A77152">
        <w:t>Canadian Arctic</w:t>
      </w:r>
      <w:r w:rsidRPr="009343CB">
        <w:t>; and</w:t>
      </w:r>
    </w:p>
    <w:p w:rsidR="00782432" w:rsidRDefault="00782432" w:rsidP="00782432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Over the past two decades or so, </w:t>
      </w:r>
      <w:proofErr w:type="spellStart"/>
      <w:r>
        <w:t>t</w:t>
      </w:r>
      <w:r w:rsidRPr="009343CB">
        <w:rPr>
          <w:lang w:val="en"/>
        </w:rPr>
        <w:t>here</w:t>
      </w:r>
      <w:proofErr w:type="spellEnd"/>
      <w:r w:rsidRPr="009343CB">
        <w:rPr>
          <w:lang w:val="en"/>
        </w:rPr>
        <w:t xml:space="preserve"> has been a decline in the number of horseshoe crabs due to the loss of sandy beaches need</w:t>
      </w:r>
      <w:r>
        <w:rPr>
          <w:lang w:val="en"/>
        </w:rPr>
        <w:t>ed to lay eggs, overharvesting</w:t>
      </w:r>
      <w:r w:rsidRPr="009343CB">
        <w:rPr>
          <w:lang w:val="en"/>
        </w:rPr>
        <w:t>, and use of the horseshoe crabs as eel and conch bait; and</w:t>
      </w:r>
    </w:p>
    <w:p w:rsidR="00782432" w:rsidRPr="009343CB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343CB">
        <w:t xml:space="preserve">Although </w:t>
      </w:r>
      <w:r>
        <w:t>horseshoe crabs</w:t>
      </w:r>
      <w:r w:rsidRPr="009343CB">
        <w:t xml:space="preserve"> are</w:t>
      </w:r>
      <w:r>
        <w:t xml:space="preserve"> not </w:t>
      </w:r>
      <w:r w:rsidRPr="009343CB">
        <w:t xml:space="preserve">considered in great danger right now, </w:t>
      </w:r>
      <w:r>
        <w:t xml:space="preserve">they have been previously, and therefore ongoing </w:t>
      </w:r>
      <w:r w:rsidRPr="009343CB">
        <w:t xml:space="preserve">efforts </w:t>
      </w:r>
      <w:r>
        <w:t>are in place to</w:t>
      </w:r>
      <w:r w:rsidRPr="009343CB">
        <w:t xml:space="preserve"> prevent them from becoming endangered</w:t>
      </w:r>
      <w:r>
        <w:t xml:space="preserve"> or extinct</w:t>
      </w:r>
      <w:r w:rsidRPr="009343CB">
        <w:t>; and</w:t>
      </w:r>
    </w:p>
    <w:p w:rsidR="00782432" w:rsidRPr="00B22B8E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preservation of h</w:t>
      </w:r>
      <w:r w:rsidRPr="009343CB">
        <w:t xml:space="preserve">orseshoe crabs </w:t>
      </w:r>
      <w:r>
        <w:t>is</w:t>
      </w:r>
      <w:r w:rsidRPr="009343CB">
        <w:t xml:space="preserve"> a particularly important issue in New Jersey</w:t>
      </w:r>
      <w:r>
        <w:t xml:space="preserve"> since the Delaware </w:t>
      </w:r>
      <w:proofErr w:type="spellStart"/>
      <w:r>
        <w:t>Bay</w:t>
      </w:r>
      <w:r w:rsidRPr="000A2ACD">
        <w:t>shore</w:t>
      </w:r>
      <w:proofErr w:type="spellEnd"/>
      <w:r w:rsidRPr="009343CB">
        <w:t xml:space="preserve"> is the center of horseshoe crab spawning on the Atlantic coast; and</w:t>
      </w:r>
    </w:p>
    <w:p w:rsidR="00782432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343CB">
        <w:t xml:space="preserve">The </w:t>
      </w:r>
      <w:r>
        <w:t xml:space="preserve">New Jersey </w:t>
      </w:r>
      <w:r w:rsidRPr="009343CB">
        <w:t>D</w:t>
      </w:r>
      <w:r>
        <w:t>epartment of Environmental Protection</w:t>
      </w:r>
      <w:r w:rsidRPr="009343CB">
        <w:t xml:space="preserve"> </w:t>
      </w:r>
      <w:r>
        <w:t xml:space="preserve">has taken steps </w:t>
      </w:r>
      <w:r w:rsidRPr="009343CB">
        <w:t>to protect the</w:t>
      </w:r>
      <w:r>
        <w:t>se</w:t>
      </w:r>
      <w:r w:rsidRPr="009343CB">
        <w:t xml:space="preserve"> arthropods</w:t>
      </w:r>
      <w:r>
        <w:t xml:space="preserve">, </w:t>
      </w:r>
      <w:r w:rsidRPr="009343CB">
        <w:t xml:space="preserve">such as </w:t>
      </w:r>
      <w:r>
        <w:t xml:space="preserve">issuing a harvest </w:t>
      </w:r>
      <w:r w:rsidRPr="000A2ACD">
        <w:rPr>
          <w:lang w:val="en"/>
        </w:rPr>
        <w:t xml:space="preserve">moratorium </w:t>
      </w:r>
      <w:r>
        <w:t xml:space="preserve">and conducting </w:t>
      </w:r>
      <w:r w:rsidRPr="009343CB">
        <w:t>beach replenishment</w:t>
      </w:r>
      <w:r>
        <w:t xml:space="preserve"> projects</w:t>
      </w:r>
      <w:r w:rsidRPr="009343CB">
        <w:t xml:space="preserve">; and </w:t>
      </w:r>
    </w:p>
    <w:p w:rsidR="00782432" w:rsidRPr="007705E8" w:rsidRDefault="00782432" w:rsidP="0078243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gramStart"/>
      <w:r>
        <w:t>In</w:t>
      </w:r>
      <w:proofErr w:type="gramEnd"/>
      <w:r>
        <w:t xml:space="preserve"> 2008, the Legislature enacted a statutory moratorium</w:t>
      </w:r>
      <w:r>
        <w:rPr>
          <w:lang w:val="en"/>
        </w:rPr>
        <w:t xml:space="preserve"> </w:t>
      </w:r>
      <w:r w:rsidRPr="007705E8">
        <w:t xml:space="preserve">on the taking </w:t>
      </w:r>
      <w:r>
        <w:t xml:space="preserve">and </w:t>
      </w:r>
      <w:r w:rsidRPr="007705E8">
        <w:t>possession of horseshoe crabs or the</w:t>
      </w:r>
      <w:r>
        <w:t>ir</w:t>
      </w:r>
      <w:r w:rsidRPr="007705E8">
        <w:t xml:space="preserve"> eggs </w:t>
      </w:r>
      <w:r>
        <w:t>in the State</w:t>
      </w:r>
      <w:r>
        <w:rPr>
          <w:lang w:val="en"/>
        </w:rPr>
        <w:t xml:space="preserve">; and </w:t>
      </w:r>
    </w:p>
    <w:p w:rsidR="00782432" w:rsidRPr="009343CB" w:rsidRDefault="00782432" w:rsidP="00782432">
      <w:pPr>
        <w:pStyle w:val="IndentHang"/>
      </w:pPr>
      <w:r>
        <w:rPr>
          <w:b/>
          <w:bCs/>
          <w:smallCaps/>
        </w:rPr>
        <w:t xml:space="preserve">Whereas, </w:t>
      </w:r>
      <w:r w:rsidRPr="009343CB">
        <w:t xml:space="preserve">In order to pay recognition to the importance of </w:t>
      </w:r>
      <w:r>
        <w:t>the</w:t>
      </w:r>
      <w:r w:rsidRPr="009343CB">
        <w:t xml:space="preserve"> </w:t>
      </w:r>
      <w:r>
        <w:rPr>
          <w:lang w:val="en"/>
        </w:rPr>
        <w:t>h</w:t>
      </w:r>
      <w:r w:rsidRPr="009343CB">
        <w:rPr>
          <w:lang w:val="en"/>
        </w:rPr>
        <w:t>orseshoe crab</w:t>
      </w:r>
      <w:r w:rsidRPr="009343CB">
        <w:t xml:space="preserve">, it is fitting and </w:t>
      </w:r>
      <w:r>
        <w:t>proper</w:t>
      </w:r>
      <w:r w:rsidRPr="009343CB">
        <w:t xml:space="preserve"> to designate it as the State </w:t>
      </w:r>
      <w:r>
        <w:t>A</w:t>
      </w:r>
      <w:r w:rsidRPr="009343CB">
        <w:t>rthropod; now, therefore</w:t>
      </w:r>
      <w:r>
        <w:t xml:space="preserve">, </w:t>
      </w:r>
    </w:p>
    <w:p w:rsidR="00782432" w:rsidRPr="00D71D68" w:rsidRDefault="00782432" w:rsidP="00782432"/>
    <w:p w:rsidR="001E5EFE" w:rsidRDefault="00782432" w:rsidP="00782432">
      <w:pPr>
        <w:rPr>
          <w:rStyle w:val="BillLanguage"/>
        </w:rPr>
      </w:pPr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782432" w:rsidRDefault="00782432" w:rsidP="00782432">
      <w:r>
        <w:tab/>
        <w:t>1.</w:t>
      </w:r>
      <w:r>
        <w:tab/>
        <w:t>T</w:t>
      </w:r>
      <w:r w:rsidRPr="00F91D59">
        <w:t xml:space="preserve">he </w:t>
      </w:r>
      <w:r>
        <w:t>h</w:t>
      </w:r>
      <w:r w:rsidRPr="00F91D59">
        <w:t xml:space="preserve">orseshoe </w:t>
      </w:r>
      <w:r>
        <w:t>c</w:t>
      </w:r>
      <w:r w:rsidRPr="00F91D59">
        <w:t xml:space="preserve">rab </w:t>
      </w:r>
      <w:r>
        <w:t>(</w:t>
      </w:r>
      <w:r w:rsidRPr="00F91D59">
        <w:rPr>
          <w:i/>
          <w:iCs/>
        </w:rPr>
        <w:t xml:space="preserve">Limulus </w:t>
      </w:r>
      <w:proofErr w:type="spellStart"/>
      <w:proofErr w:type="gramStart"/>
      <w:r>
        <w:rPr>
          <w:i/>
          <w:iCs/>
        </w:rPr>
        <w:t>p</w:t>
      </w:r>
      <w:r w:rsidRPr="00F91D59">
        <w:rPr>
          <w:i/>
          <w:iCs/>
        </w:rPr>
        <w:t>olyphemus</w:t>
      </w:r>
      <w:proofErr w:type="spellEnd"/>
      <w:proofErr w:type="gramEnd"/>
      <w:r>
        <w:t xml:space="preserve">) is designated </w:t>
      </w:r>
      <w:r w:rsidRPr="00F91D59">
        <w:t xml:space="preserve">as the New Jersey State </w:t>
      </w:r>
      <w:r>
        <w:t>A</w:t>
      </w:r>
      <w:r w:rsidRPr="00F91D59">
        <w:t>rthropod</w:t>
      </w:r>
      <w:r>
        <w:t xml:space="preserve">. </w:t>
      </w:r>
    </w:p>
    <w:p w:rsidR="00782432" w:rsidRPr="00D71D68" w:rsidRDefault="00782432" w:rsidP="00782432"/>
    <w:p w:rsidR="00782432" w:rsidRPr="00AA7880" w:rsidRDefault="00782432" w:rsidP="00782432">
      <w:r>
        <w:tab/>
        <w:t>2.</w:t>
      </w:r>
      <w:r>
        <w:tab/>
        <w:t xml:space="preserve">This act shall take effect immediately. </w:t>
      </w:r>
    </w:p>
    <w:p w:rsidR="00782432" w:rsidRDefault="00782432" w:rsidP="00782432"/>
    <w:p w:rsidR="00782432" w:rsidRPr="00CE7BD8" w:rsidRDefault="00782432" w:rsidP="00782432"/>
    <w:p w:rsidR="00782432" w:rsidRPr="00AA7880" w:rsidRDefault="00782432" w:rsidP="00782432">
      <w:pPr>
        <w:jc w:val="center"/>
      </w:pPr>
      <w:r w:rsidRPr="00D71D68">
        <w:t>STATEMENT</w:t>
      </w:r>
    </w:p>
    <w:p w:rsidR="00782432" w:rsidRDefault="00782432" w:rsidP="00782432"/>
    <w:p w:rsidR="00782432" w:rsidRDefault="00782432" w:rsidP="00782432">
      <w:r>
        <w:tab/>
      </w:r>
      <w:r w:rsidRPr="00F91D59">
        <w:t xml:space="preserve">This bill designates the </w:t>
      </w:r>
      <w:r>
        <w:t>h</w:t>
      </w:r>
      <w:r w:rsidRPr="00F91D59">
        <w:t xml:space="preserve">orseshoe </w:t>
      </w:r>
      <w:r>
        <w:t>c</w:t>
      </w:r>
      <w:r w:rsidRPr="00F91D59">
        <w:t xml:space="preserve">rab as the official State </w:t>
      </w:r>
      <w:r>
        <w:t>A</w:t>
      </w:r>
      <w:r w:rsidRPr="00F91D59">
        <w:t xml:space="preserve">rthropod of New Jersey. </w:t>
      </w:r>
      <w:r>
        <w:t xml:space="preserve"> Horseshoe crabs</w:t>
      </w:r>
      <w:r w:rsidRPr="009343CB">
        <w:t xml:space="preserve"> </w:t>
      </w:r>
      <w:r w:rsidRPr="004125A3">
        <w:rPr>
          <w:lang w:val="en"/>
        </w:rPr>
        <w:t>have a hard shell, or exoskeleton, a segmented body</w:t>
      </w:r>
      <w:r>
        <w:rPr>
          <w:lang w:val="en"/>
        </w:rPr>
        <w:t>,</w:t>
      </w:r>
      <w:r w:rsidRPr="004125A3">
        <w:rPr>
          <w:lang w:val="en"/>
        </w:rPr>
        <w:t xml:space="preserve"> </w:t>
      </w:r>
      <w:r>
        <w:rPr>
          <w:lang w:val="en"/>
        </w:rPr>
        <w:t xml:space="preserve">five pairs of jointed legs, </w:t>
      </w:r>
      <w:r w:rsidRPr="004125A3">
        <w:t xml:space="preserve">and </w:t>
      </w:r>
      <w:r>
        <w:t xml:space="preserve">a </w:t>
      </w:r>
      <w:r w:rsidRPr="004125A3">
        <w:t>long and rigid tail</w:t>
      </w:r>
      <w:r>
        <w:t xml:space="preserve">.  </w:t>
      </w:r>
      <w:r w:rsidRPr="00CE6AD2">
        <w:rPr>
          <w:lang w:val="en"/>
        </w:rPr>
        <w:t xml:space="preserve">Horseshoe crabs </w:t>
      </w:r>
      <w:proofErr w:type="gramStart"/>
      <w:r w:rsidRPr="00CE6AD2">
        <w:rPr>
          <w:lang w:val="en"/>
        </w:rPr>
        <w:t>are often called</w:t>
      </w:r>
      <w:proofErr w:type="gramEnd"/>
      <w:r w:rsidRPr="00CE6AD2">
        <w:rPr>
          <w:lang w:val="en"/>
        </w:rPr>
        <w:t xml:space="preserve"> "living fossils" because </w:t>
      </w:r>
      <w:r>
        <w:rPr>
          <w:lang w:val="en"/>
        </w:rPr>
        <w:t xml:space="preserve">scientists have estimated that the </w:t>
      </w:r>
      <w:r w:rsidRPr="00CE6AD2">
        <w:rPr>
          <w:lang w:val="en"/>
        </w:rPr>
        <w:t xml:space="preserve">fossils of their </w:t>
      </w:r>
      <w:r>
        <w:rPr>
          <w:lang w:val="en"/>
        </w:rPr>
        <w:t xml:space="preserve">prehistoric </w:t>
      </w:r>
      <w:r w:rsidRPr="00CE6AD2">
        <w:rPr>
          <w:lang w:val="en"/>
        </w:rPr>
        <w:t>ancestors date back million</w:t>
      </w:r>
      <w:r>
        <w:rPr>
          <w:lang w:val="en"/>
        </w:rPr>
        <w:t xml:space="preserve">s of years.  </w:t>
      </w:r>
    </w:p>
    <w:p w:rsidR="00782432" w:rsidRDefault="00782432" w:rsidP="00782432">
      <w:r>
        <w:tab/>
        <w:t xml:space="preserve">Horseshoe crabs are important for both public health and the ecosystem, especially migrating shorebirds.  </w:t>
      </w:r>
      <w:r w:rsidRPr="009343CB">
        <w:t xml:space="preserve">Biomedical companies catch horseshoe crabs for their blood, from which they produce Limulus </w:t>
      </w:r>
      <w:proofErr w:type="spellStart"/>
      <w:r w:rsidRPr="009343CB">
        <w:t>Amebocyte</w:t>
      </w:r>
      <w:proofErr w:type="spellEnd"/>
      <w:r w:rsidRPr="009343CB">
        <w:t xml:space="preserve"> Lysate (LAL</w:t>
      </w:r>
      <w:r>
        <w:t>), a substance used</w:t>
      </w:r>
      <w:r w:rsidRPr="009343CB">
        <w:t xml:space="preserve"> to detect contamination of injectable drugs</w:t>
      </w:r>
      <w:r>
        <w:t xml:space="preserve"> and implantable devices</w:t>
      </w:r>
      <w:r w:rsidRPr="009343CB">
        <w:t xml:space="preserve"> and </w:t>
      </w:r>
      <w:r>
        <w:t>the presence of endotoxins</w:t>
      </w:r>
      <w:r w:rsidRPr="009343CB">
        <w:t xml:space="preserve"> such as </w:t>
      </w:r>
      <w:r w:rsidRPr="009343CB">
        <w:rPr>
          <w:i/>
          <w:iCs/>
        </w:rPr>
        <w:t xml:space="preserve">E. coli </w:t>
      </w:r>
      <w:r w:rsidRPr="009343CB">
        <w:t xml:space="preserve">and </w:t>
      </w:r>
      <w:r w:rsidRPr="009343CB">
        <w:rPr>
          <w:i/>
          <w:iCs/>
        </w:rPr>
        <w:t>Salmonella</w:t>
      </w:r>
      <w:r>
        <w:rPr>
          <w:i/>
          <w:iCs/>
        </w:rPr>
        <w:t xml:space="preserve">.  </w:t>
      </w:r>
      <w:r w:rsidRPr="009343CB">
        <w:t>Migrating shorebirds</w:t>
      </w:r>
      <w:r>
        <w:t xml:space="preserve">, </w:t>
      </w:r>
      <w:r w:rsidRPr="00A77152">
        <w:rPr>
          <w:lang w:val="en"/>
        </w:rPr>
        <w:t xml:space="preserve">including the </w:t>
      </w:r>
      <w:r>
        <w:rPr>
          <w:lang w:val="en"/>
        </w:rPr>
        <w:t xml:space="preserve">endangered </w:t>
      </w:r>
      <w:r w:rsidRPr="00A77152">
        <w:rPr>
          <w:lang w:val="en"/>
        </w:rPr>
        <w:t xml:space="preserve">red knot, </w:t>
      </w:r>
      <w:r w:rsidRPr="009343CB">
        <w:t xml:space="preserve">rely heavily on the eggs </w:t>
      </w:r>
      <w:r w:rsidRPr="009343CB">
        <w:rPr>
          <w:lang w:val="en"/>
        </w:rPr>
        <w:t>spawned by breeding horseshoe crabs</w:t>
      </w:r>
      <w:r w:rsidRPr="009343CB">
        <w:t xml:space="preserve"> to supply energy required to complete their migration</w:t>
      </w:r>
      <w:r>
        <w:t xml:space="preserve"> from the </w:t>
      </w:r>
      <w:r w:rsidRPr="00A77152">
        <w:t>southern tip of South America</w:t>
      </w:r>
      <w:r>
        <w:t xml:space="preserve"> to the </w:t>
      </w:r>
      <w:r w:rsidRPr="00A77152">
        <w:t>Canadian Arctic</w:t>
      </w:r>
      <w:r>
        <w:t>.</w:t>
      </w:r>
    </w:p>
    <w:p w:rsidR="00782432" w:rsidRDefault="00782432" w:rsidP="00782432">
      <w:r>
        <w:tab/>
        <w:t xml:space="preserve">Over the past two decades or so, </w:t>
      </w:r>
      <w:proofErr w:type="spellStart"/>
      <w:r>
        <w:t>t</w:t>
      </w:r>
      <w:r w:rsidRPr="009343CB">
        <w:rPr>
          <w:lang w:val="en"/>
        </w:rPr>
        <w:t>here</w:t>
      </w:r>
      <w:proofErr w:type="spellEnd"/>
      <w:r w:rsidRPr="009343CB">
        <w:rPr>
          <w:lang w:val="en"/>
        </w:rPr>
        <w:t xml:space="preserve"> has been a decline in the number of horseshoe crabs due to the loss of sandy beaches need</w:t>
      </w:r>
      <w:r>
        <w:rPr>
          <w:lang w:val="en"/>
        </w:rPr>
        <w:t>ed to lay eggs, overharvesting</w:t>
      </w:r>
      <w:r w:rsidRPr="009343CB">
        <w:rPr>
          <w:lang w:val="en"/>
        </w:rPr>
        <w:t>, and use of the horseshoe crabs as eel and conch bait</w:t>
      </w:r>
      <w:r>
        <w:rPr>
          <w:lang w:val="en"/>
        </w:rPr>
        <w:t xml:space="preserve">.  </w:t>
      </w:r>
      <w:r w:rsidRPr="009343CB">
        <w:t xml:space="preserve">The </w:t>
      </w:r>
      <w:r>
        <w:t xml:space="preserve">New Jersey </w:t>
      </w:r>
      <w:r w:rsidRPr="009343CB">
        <w:t>D</w:t>
      </w:r>
      <w:r>
        <w:t>epartment of Environmental Protection</w:t>
      </w:r>
      <w:r w:rsidRPr="009343CB">
        <w:t xml:space="preserve"> </w:t>
      </w:r>
      <w:r>
        <w:t xml:space="preserve">has taken steps </w:t>
      </w:r>
      <w:r w:rsidRPr="009343CB">
        <w:t>to protect the</w:t>
      </w:r>
      <w:r>
        <w:t>se</w:t>
      </w:r>
      <w:r w:rsidRPr="009343CB">
        <w:t xml:space="preserve"> arthropods</w:t>
      </w:r>
      <w:r>
        <w:t xml:space="preserve">, </w:t>
      </w:r>
      <w:r w:rsidRPr="009343CB">
        <w:t xml:space="preserve">such as </w:t>
      </w:r>
      <w:r>
        <w:t xml:space="preserve">issuing a harvest </w:t>
      </w:r>
      <w:r w:rsidRPr="000A2ACD">
        <w:rPr>
          <w:lang w:val="en"/>
        </w:rPr>
        <w:t xml:space="preserve">moratorium </w:t>
      </w:r>
      <w:r>
        <w:t xml:space="preserve">and conducting </w:t>
      </w:r>
      <w:r w:rsidRPr="009343CB">
        <w:t>beach replenishment</w:t>
      </w:r>
      <w:r>
        <w:t xml:space="preserve"> projects.  In addition, there is a </w:t>
      </w:r>
      <w:proofErr w:type="gramStart"/>
      <w:r>
        <w:t>statutorily-imposed</w:t>
      </w:r>
      <w:proofErr w:type="gramEnd"/>
      <w:r>
        <w:t xml:space="preserve"> harvest </w:t>
      </w:r>
      <w:r w:rsidRPr="000A2ACD">
        <w:rPr>
          <w:lang w:val="en"/>
        </w:rPr>
        <w:t>moratorium</w:t>
      </w:r>
      <w:r>
        <w:rPr>
          <w:lang w:val="en"/>
        </w:rPr>
        <w:t xml:space="preserve">. </w:t>
      </w:r>
    </w:p>
    <w:p w:rsidR="00782432" w:rsidRPr="00E7752C" w:rsidRDefault="00782432" w:rsidP="00782432">
      <w:r>
        <w:tab/>
      </w:r>
      <w:r w:rsidRPr="00F91D59">
        <w:t xml:space="preserve">By designating </w:t>
      </w:r>
      <w:r>
        <w:t xml:space="preserve">the horseshoe crab as the </w:t>
      </w:r>
      <w:r w:rsidRPr="00F91D59">
        <w:t xml:space="preserve">State </w:t>
      </w:r>
      <w:r>
        <w:t>A</w:t>
      </w:r>
      <w:r w:rsidRPr="00F91D59">
        <w:t xml:space="preserve">rthropod, New Jersey </w:t>
      </w:r>
      <w:r>
        <w:t>would be recognizing</w:t>
      </w:r>
      <w:r w:rsidRPr="00F91D59">
        <w:t xml:space="preserve"> the important role that </w:t>
      </w:r>
      <w:r>
        <w:t>this</w:t>
      </w:r>
      <w:r w:rsidRPr="00F91D59">
        <w:t xml:space="preserve"> </w:t>
      </w:r>
      <w:r>
        <w:t>species</w:t>
      </w:r>
      <w:r w:rsidRPr="00F91D59">
        <w:t xml:space="preserve"> play</w:t>
      </w:r>
      <w:r>
        <w:t>s</w:t>
      </w:r>
      <w:r w:rsidRPr="00F91D59">
        <w:t xml:space="preserve"> </w:t>
      </w:r>
      <w:r>
        <w:t>with respect to</w:t>
      </w:r>
      <w:r w:rsidRPr="00F91D59">
        <w:t xml:space="preserve"> </w:t>
      </w:r>
      <w:r>
        <w:t>public health</w:t>
      </w:r>
      <w:r w:rsidRPr="00F91D59">
        <w:t xml:space="preserve"> and </w:t>
      </w:r>
      <w:r>
        <w:t xml:space="preserve">in </w:t>
      </w:r>
      <w:r w:rsidRPr="00F91D59">
        <w:t>the ecosystem.</w:t>
      </w:r>
    </w:p>
    <w:sectPr w:rsidR="00782432" w:rsidRPr="00E7752C" w:rsidSect="00CC5A0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880" w:rsidRDefault="007D5880">
      <w:r>
        <w:separator/>
      </w:r>
    </w:p>
  </w:endnote>
  <w:endnote w:type="continuationSeparator" w:id="0">
    <w:p w:rsidR="007D5880" w:rsidRDefault="007D5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880" w:rsidRDefault="007D5880">
      <w:r>
        <w:separator/>
      </w:r>
    </w:p>
  </w:footnote>
  <w:footnote w:type="continuationSeparator" w:id="0">
    <w:p w:rsidR="007D5880" w:rsidRDefault="007D5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45C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C5A06" w:rsidRDefault="00CC5A06" w:rsidP="00CC5A06">
    <w:pPr>
      <w:pStyle w:val="bpuHeadSpon"/>
    </w:pPr>
    <w:r w:rsidRPr="00CC5A06">
      <w:rPr>
        <w:rStyle w:val="bpuHeadSponChar"/>
      </w:rPr>
      <w:t>A997</w:t>
    </w:r>
    <w:r>
      <w:t xml:space="preserve"> DOWNEY, HOUGHTALING</w:t>
    </w:r>
  </w:p>
  <w:p w:rsidR="00CC5A06" w:rsidRDefault="00CC5A06" w:rsidP="00CC5A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5CB6">
      <w:rPr>
        <w:noProof/>
      </w:rPr>
      <w:t>3</w:t>
    </w:r>
    <w:r>
      <w:fldChar w:fldCharType="end"/>
    </w:r>
  </w:p>
  <w:p w:rsidR="00CC5A06" w:rsidRPr="00AF575C" w:rsidRDefault="00CC5A06" w:rsidP="00CC5A0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C5A06" w:rsidRDefault="00CC5A06" w:rsidP="00CC5A06">
    <w:pPr>
      <w:pStyle w:val="bpuHeadSpon"/>
    </w:pPr>
    <w:r w:rsidRPr="00CC5A06">
      <w:rPr>
        <w:rStyle w:val="bpuHeadSponChar"/>
      </w:rPr>
      <w:t>A997</w:t>
    </w:r>
    <w:r>
      <w:t xml:space="preserve"> DOWNEY, HOUGHTALING</w:t>
    </w:r>
  </w:p>
  <w:p w:rsidR="00CC5A06" w:rsidRDefault="00CC5A06" w:rsidP="00CC5A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5CB6">
      <w:rPr>
        <w:noProof/>
      </w:rPr>
      <w:t>2</w:t>
    </w:r>
    <w:r>
      <w:fldChar w:fldCharType="end"/>
    </w:r>
  </w:p>
  <w:p w:rsidR="00CC5A06" w:rsidRDefault="00CC5A06" w:rsidP="00CC5A0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88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28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2401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E5EFE"/>
    <w:rsid w:val="001F4A58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2432"/>
    <w:rsid w:val="0079623B"/>
    <w:rsid w:val="007A0026"/>
    <w:rsid w:val="007C1354"/>
    <w:rsid w:val="007D0F64"/>
    <w:rsid w:val="007D5880"/>
    <w:rsid w:val="007F02BF"/>
    <w:rsid w:val="007F2A14"/>
    <w:rsid w:val="0080085C"/>
    <w:rsid w:val="00802AF0"/>
    <w:rsid w:val="00806253"/>
    <w:rsid w:val="008171A8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5A06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5CB6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20876BF-82DE-4B07-AED4-9C067BC23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customStyle="1" w:styleId="IndentHang">
    <w:name w:val="IndentHang"/>
    <w:basedOn w:val="Normal"/>
    <w:next w:val="Normal"/>
    <w:rsid w:val="0078243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CC5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8D573-7DA2-47C8-9AA9-3B4EC743F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709</Words>
  <Characters>3851</Characters>
  <Application>Microsoft Office Word</Application>
  <DocSecurity>0</DocSecurity>
  <Lines>107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A997</vt:lpstr>
    </vt:vector>
  </TitlesOfParts>
  <Manager>R225</Manager>
  <Company>OFFICE of LEGISLATIVE SERVICES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A997</dc:title>
  <dc:creator>Assemblywoman  DOWNEY, Assemblyman  HOUGHTALING</dc:creator>
  <cp:keywords>A997|3|JU |103|0|0|!|0|</cp:keywords>
  <dc:description>PREFILED 2020</dc:description>
  <cp:lastModifiedBy>Siracusa, Nicole</cp:lastModifiedBy>
  <cp:revision>2</cp:revision>
  <cp:lastPrinted>2005-07-29T18:13:00Z</cp:lastPrinted>
  <dcterms:created xsi:type="dcterms:W3CDTF">2020-01-03T16:42:00Z</dcterms:created>
  <dcterms:modified xsi:type="dcterms:W3CDTF">2020-01-03T16:42:00Z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