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83B" w:rsidRDefault="00AD083B" w:rsidP="00AD083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1001 </w:t>
      </w:r>
    </w:p>
    <w:p w:rsidR="00AD083B" w:rsidRPr="00AD083B" w:rsidRDefault="00AD083B" w:rsidP="00AD083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419479" r:id="rId8"/>
        </w:object>
      </w:r>
    </w:p>
    <w:p w:rsidR="00AD083B" w:rsidRDefault="00AD083B" w:rsidP="00AD083B">
      <w:pPr>
        <w:pStyle w:val="bpuState"/>
      </w:pPr>
      <w:r>
        <w:t>STATE OF NEW JERSEY</w:t>
      </w:r>
    </w:p>
    <w:p w:rsidR="00AD083B" w:rsidRDefault="00AD083B" w:rsidP="00AD083B">
      <w:pPr>
        <w:pStyle w:val="bpuLegislature"/>
      </w:pPr>
      <w:r>
        <w:t>219th LEGISLATURE</w:t>
      </w:r>
    </w:p>
    <w:p w:rsidR="00AD083B" w:rsidRDefault="00AD083B" w:rsidP="00AD083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419480" r:id="rId9"/>
        </w:object>
      </w:r>
      <w:r>
        <w:t xml:space="preserve">  </w:t>
      </w:r>
    </w:p>
    <w:p w:rsidR="00AD083B" w:rsidRDefault="00AD083B" w:rsidP="00AD083B">
      <w:pPr>
        <w:pStyle w:val="bpuIntro"/>
      </w:pPr>
      <w:r>
        <w:t>PRE-FILED FOR INTRODUCTION IN THE 2020 SESSION</w:t>
      </w:r>
    </w:p>
    <w:p w:rsidR="00AD083B" w:rsidRDefault="00AD083B" w:rsidP="00AD083B">
      <w:pPr>
        <w:pStyle w:val="bpuIntro"/>
      </w:pPr>
    </w:p>
    <w:p w:rsidR="00AD083B" w:rsidRDefault="00AD083B" w:rsidP="00AD083B">
      <w:pPr>
        <w:pStyle w:val="bpuIntro"/>
        <w:sectPr w:rsidR="00AD083B" w:rsidSect="00AD083B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AD083B" w:rsidRDefault="00AD083B" w:rsidP="00AD083B">
      <w:pPr>
        <w:pStyle w:val="bpuIntro"/>
      </w:pPr>
    </w:p>
    <w:p w:rsidR="00AD083B" w:rsidRDefault="00AD083B" w:rsidP="00AD083B">
      <w:pPr>
        <w:pStyle w:val="bpuSponsor"/>
      </w:pPr>
      <w:r>
        <w:t>Sponsored by:</w:t>
      </w:r>
    </w:p>
    <w:p w:rsidR="00AD083B" w:rsidRDefault="00AD083B" w:rsidP="00AD083B">
      <w:pPr>
        <w:pStyle w:val="bpuSponsor"/>
      </w:pPr>
      <w:r>
        <w:t>Assemblywoman  JOANN DOWNEY</w:t>
      </w:r>
    </w:p>
    <w:p w:rsidR="00AD083B" w:rsidRDefault="00AD083B" w:rsidP="00AD083B">
      <w:pPr>
        <w:pStyle w:val="bpuSponsor"/>
      </w:pPr>
      <w:r>
        <w:t>District 11 (Monmouth)</w:t>
      </w:r>
    </w:p>
    <w:p w:rsidR="00AD083B" w:rsidRDefault="00AD083B" w:rsidP="00AD083B">
      <w:pPr>
        <w:pStyle w:val="bpuSponsor"/>
      </w:pPr>
      <w:r>
        <w:t>Assemblyman  ROY FREIMAN</w:t>
      </w:r>
    </w:p>
    <w:p w:rsidR="00AD083B" w:rsidRDefault="00AD083B" w:rsidP="00AD083B">
      <w:pPr>
        <w:pStyle w:val="bpuSponsor"/>
      </w:pPr>
      <w:r>
        <w:t>District 16 (Hunterdon, Mercer, Middlesex and Somerset)</w:t>
      </w:r>
    </w:p>
    <w:p w:rsidR="00AD083B" w:rsidRDefault="00AD083B" w:rsidP="00AD083B">
      <w:pPr>
        <w:pStyle w:val="bpuSponsor"/>
      </w:pPr>
      <w:r>
        <w:t>Assemblywoman  YVONNE LOPEZ</w:t>
      </w:r>
    </w:p>
    <w:p w:rsidR="00AD083B" w:rsidRDefault="00AD083B" w:rsidP="00AD083B">
      <w:pPr>
        <w:pStyle w:val="bpuSponsor"/>
      </w:pPr>
      <w:r>
        <w:t>District 19 (Middlesex)</w:t>
      </w:r>
    </w:p>
    <w:p w:rsidR="00AD083B" w:rsidRDefault="00AD083B" w:rsidP="00AD083B">
      <w:pPr>
        <w:pStyle w:val="bpuSponsor"/>
      </w:pPr>
    </w:p>
    <w:p w:rsidR="00AD083B" w:rsidRDefault="00AD083B" w:rsidP="00AD083B">
      <w:pPr>
        <w:pStyle w:val="bpuSponsor"/>
      </w:pPr>
      <w:r>
        <w:t>Co-Sponsored by:</w:t>
      </w:r>
    </w:p>
    <w:p w:rsidR="00AD083B" w:rsidRPr="00AD083B" w:rsidRDefault="00AD083B" w:rsidP="00AD083B">
      <w:pPr>
        <w:pStyle w:val="bpuSponsor"/>
      </w:pPr>
      <w:r w:rsidRPr="00AD083B">
        <w:t xml:space="preserve">Assemblymen DeAngelo, </w:t>
      </w:r>
      <w:proofErr w:type="spellStart"/>
      <w:r w:rsidRPr="00AD083B">
        <w:t>Danielsen</w:t>
      </w:r>
      <w:proofErr w:type="spellEnd"/>
      <w:r w:rsidRPr="00AD083B">
        <w:t xml:space="preserve">, Assemblywomen Tucker, Murphy, Assemblyman </w:t>
      </w:r>
      <w:proofErr w:type="spellStart"/>
      <w:r w:rsidRPr="00AD083B">
        <w:t>Verrelli</w:t>
      </w:r>
      <w:proofErr w:type="spellEnd"/>
      <w:r w:rsidRPr="00AD083B">
        <w:t xml:space="preserve">, Assemblywoman Reynolds-Jackson, Assemblymen </w:t>
      </w:r>
      <w:proofErr w:type="spellStart"/>
      <w:r w:rsidRPr="00AD083B">
        <w:t>Wirths</w:t>
      </w:r>
      <w:proofErr w:type="spellEnd"/>
      <w:r w:rsidRPr="00AD083B">
        <w:t xml:space="preserve">, Space, Assemblywomen </w:t>
      </w:r>
      <w:proofErr w:type="spellStart"/>
      <w:r w:rsidRPr="00AD083B">
        <w:t>Mosquera</w:t>
      </w:r>
      <w:proofErr w:type="spellEnd"/>
      <w:r w:rsidRPr="00AD083B">
        <w:t xml:space="preserve">, </w:t>
      </w:r>
      <w:proofErr w:type="spellStart"/>
      <w:r w:rsidRPr="00AD083B">
        <w:t>Lampitt</w:t>
      </w:r>
      <w:proofErr w:type="spellEnd"/>
      <w:r w:rsidRPr="00AD083B">
        <w:t xml:space="preserve">, Assemblymen </w:t>
      </w:r>
      <w:proofErr w:type="spellStart"/>
      <w:r w:rsidRPr="00AD083B">
        <w:t>Houghtaling</w:t>
      </w:r>
      <w:proofErr w:type="spellEnd"/>
      <w:r w:rsidRPr="00AD083B">
        <w:t xml:space="preserve">, Conaway, </w:t>
      </w:r>
      <w:proofErr w:type="spellStart"/>
      <w:r w:rsidRPr="00AD083B">
        <w:t>Karabinchak</w:t>
      </w:r>
      <w:proofErr w:type="spellEnd"/>
      <w:r w:rsidRPr="00AD083B">
        <w:t xml:space="preserve">, Assemblywomen McKnight and </w:t>
      </w:r>
      <w:proofErr w:type="spellStart"/>
      <w:r w:rsidRPr="00AD083B">
        <w:t>Vainieri</w:t>
      </w:r>
      <w:proofErr w:type="spellEnd"/>
      <w:r w:rsidRPr="00AD083B">
        <w:t xml:space="preserve"> </w:t>
      </w:r>
      <w:proofErr w:type="spellStart"/>
      <w:r w:rsidRPr="00AD083B">
        <w:t>Huttle</w:t>
      </w:r>
      <w:proofErr w:type="spellEnd"/>
    </w:p>
    <w:p w:rsidR="00AD083B" w:rsidRDefault="00AD083B" w:rsidP="00AD083B">
      <w:pPr>
        <w:pStyle w:val="bpuSponsor"/>
      </w:pPr>
    </w:p>
    <w:p w:rsidR="00AD083B" w:rsidRDefault="00AD083B" w:rsidP="00AD083B">
      <w:pPr>
        <w:pStyle w:val="bpuSponsor"/>
      </w:pPr>
    </w:p>
    <w:p w:rsidR="00AD083B" w:rsidRDefault="00AD083B" w:rsidP="00AD083B"/>
    <w:p w:rsidR="00AD083B" w:rsidRPr="00AD083B" w:rsidRDefault="00AD083B" w:rsidP="00AD083B"/>
    <w:p w:rsidR="00AD083B" w:rsidRDefault="00AD083B" w:rsidP="00AD083B">
      <w:pPr>
        <w:pStyle w:val="bpuSponsor"/>
      </w:pPr>
      <w:r>
        <w:t>SYNOPSIS</w:t>
      </w:r>
    </w:p>
    <w:p w:rsidR="00AD083B" w:rsidRDefault="00AD083B" w:rsidP="00AD083B">
      <w:pPr>
        <w:pStyle w:val="bpuNormText"/>
      </w:pPr>
      <w:r>
        <w:tab/>
        <w:t xml:space="preserve">Permits DMVA to receive voluntary contributions for veteran suicide prevention public service announcements. </w:t>
      </w:r>
    </w:p>
    <w:p w:rsidR="00AD083B" w:rsidRDefault="00AD083B" w:rsidP="00AD083B">
      <w:pPr>
        <w:pStyle w:val="bpuNormText"/>
      </w:pPr>
    </w:p>
    <w:p w:rsidR="00AD083B" w:rsidRDefault="00AD083B" w:rsidP="00AD083B">
      <w:pPr>
        <w:pStyle w:val="bpuSponsor"/>
      </w:pPr>
      <w:r>
        <w:t xml:space="preserve">CURRENT VERSION OF TEXT </w:t>
      </w:r>
    </w:p>
    <w:p w:rsidR="00AD083B" w:rsidRDefault="003541FA" w:rsidP="00AD083B">
      <w:pPr>
        <w:pStyle w:val="bpuNormText"/>
      </w:pPr>
      <w:r>
        <w:tab/>
        <w:t>As reported by the Assembly Military and Veterans' Affairs Committee with technical review.</w:t>
      </w:r>
    </w:p>
    <w:p w:rsidR="00AD083B" w:rsidRDefault="00AD083B" w:rsidP="00AD083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AD083B" w:rsidRDefault="00AD083B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AD083B" w:rsidSect="00AD083B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CB6ECE" w:rsidRPr="00677316" w:rsidRDefault="00CB6ECE" w:rsidP="00CB6ECE">
      <w:pPr>
        <w:pStyle w:val="HangingAnAct"/>
        <w:rPr>
          <w:rStyle w:val="HangingAnActChar"/>
        </w:rPr>
      </w:pPr>
      <w:r w:rsidRPr="00CB6EC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6F102B">
        <w:t xml:space="preserve">permitting the Department of Military and Veterans Affairs to </w:t>
      </w:r>
      <w:r w:rsidRPr="00E034BE">
        <w:t>accept moneys</w:t>
      </w:r>
      <w:r>
        <w:t xml:space="preserve"> </w:t>
      </w:r>
      <w:r w:rsidRPr="006F102B">
        <w:t xml:space="preserve">for veteran suicide prevention public service announcements and supplementing chapter 13 of Title 38A of the New Jersey Statutes.  </w:t>
      </w:r>
    </w:p>
    <w:p w:rsidR="00CB6ECE" w:rsidRPr="00D71D68" w:rsidRDefault="00CB6ECE" w:rsidP="00CB6ECE"/>
    <w:p w:rsidR="00CB6ECE" w:rsidRPr="00AA7880" w:rsidRDefault="00CB6ECE" w:rsidP="00CB6EC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B6ECE" w:rsidRDefault="00CB6ECE" w:rsidP="00CB6ECE"/>
    <w:p w:rsidR="00CB6ECE" w:rsidRDefault="00CB6ECE" w:rsidP="00CB6ECE">
      <w:r>
        <w:tab/>
        <w:t>1.</w:t>
      </w:r>
      <w:r>
        <w:tab/>
        <w:t xml:space="preserve">The Department of Military and Veterans Affairs shall be permitted to </w:t>
      </w:r>
      <w:r w:rsidRPr="00E034BE">
        <w:t>accept moneys received by the department as gifts, grants, or donations</w:t>
      </w:r>
      <w:r>
        <w:t xml:space="preserve"> from the public and private sectors </w:t>
      </w:r>
      <w:r w:rsidRPr="008734E5">
        <w:t xml:space="preserve">for </w:t>
      </w:r>
      <w:r>
        <w:t>the purpose</w:t>
      </w:r>
      <w:r w:rsidRPr="008734E5">
        <w:t xml:space="preserve"> </w:t>
      </w:r>
      <w:r>
        <w:t xml:space="preserve">of public service announcements for the prevention of veteran suicide.  </w:t>
      </w:r>
    </w:p>
    <w:p w:rsidR="00CB6ECE" w:rsidRDefault="00CB6ECE" w:rsidP="00CB6ECE">
      <w:r>
        <w:tab/>
      </w:r>
      <w:r w:rsidRPr="00E034BE">
        <w:t xml:space="preserve">Moneys </w:t>
      </w:r>
      <w:r w:rsidRPr="00F66561">
        <w:t>received</w:t>
      </w:r>
      <w:r w:rsidRPr="005839C2">
        <w:t xml:space="preserve"> by the department pursuant to this section shall be deposited into a special </w:t>
      </w:r>
      <w:proofErr w:type="spellStart"/>
      <w:r w:rsidRPr="005839C2">
        <w:t>nonlapsing</w:t>
      </w:r>
      <w:proofErr w:type="spellEnd"/>
      <w:r w:rsidRPr="005839C2">
        <w:t xml:space="preserve"> fund</w:t>
      </w:r>
      <w:r>
        <w:t xml:space="preserve"> maintained by the State Treasurer.  Moneys credited to such account shall be appropriated solely </w:t>
      </w:r>
      <w:r w:rsidRPr="005839C2">
        <w:t xml:space="preserve">to fund </w:t>
      </w:r>
      <w:r>
        <w:t xml:space="preserve">public service announcements for the prevention of veteran suicide.  </w:t>
      </w:r>
    </w:p>
    <w:p w:rsidR="00CB6ECE" w:rsidRPr="00D71D68" w:rsidRDefault="00CB6ECE" w:rsidP="00CB6ECE"/>
    <w:p w:rsidR="00CB6ECE" w:rsidRDefault="00CB6ECE" w:rsidP="00CB6ECE">
      <w:r>
        <w:tab/>
        <w:t>2.</w:t>
      </w:r>
      <w:r>
        <w:tab/>
        <w:t xml:space="preserve">This act shall take effect immediately.  </w:t>
      </w:r>
    </w:p>
    <w:sectPr w:rsidR="00CB6ECE" w:rsidSect="00AD083B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AF7" w:rsidRDefault="00BD6AF7">
      <w:r>
        <w:separator/>
      </w:r>
    </w:p>
  </w:endnote>
  <w:endnote w:type="continuationSeparator" w:id="0">
    <w:p w:rsidR="00BD6AF7" w:rsidRDefault="00BD6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AF7" w:rsidRDefault="00BD6AF7">
      <w:r>
        <w:separator/>
      </w:r>
    </w:p>
  </w:footnote>
  <w:footnote w:type="continuationSeparator" w:id="0">
    <w:p w:rsidR="00BD6AF7" w:rsidRDefault="00BD6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3C39A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AD083B" w:rsidRDefault="00AD083B" w:rsidP="00AD083B">
    <w:pPr>
      <w:pStyle w:val="bpuHeadSpon"/>
    </w:pPr>
    <w:r w:rsidRPr="00AD083B">
      <w:rPr>
        <w:rStyle w:val="bpuHeadSponChar"/>
      </w:rPr>
      <w:t>A1001</w:t>
    </w:r>
    <w:r>
      <w:t xml:space="preserve"> DOWNEY, FREIMAN</w:t>
    </w:r>
  </w:p>
  <w:p w:rsidR="00AD083B" w:rsidRDefault="00AD083B" w:rsidP="00AD083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714C2">
      <w:rPr>
        <w:noProof/>
      </w:rPr>
      <w:t>3</w:t>
    </w:r>
    <w:r>
      <w:fldChar w:fldCharType="end"/>
    </w:r>
  </w:p>
  <w:p w:rsidR="00AD083B" w:rsidRPr="00AF575C" w:rsidRDefault="00AD083B" w:rsidP="00AD083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AD083B" w:rsidRDefault="00AD083B" w:rsidP="00AD083B">
    <w:pPr>
      <w:pStyle w:val="bpuHeadSpon"/>
    </w:pPr>
    <w:r w:rsidRPr="00AD083B">
      <w:rPr>
        <w:rStyle w:val="bpuHeadSponChar"/>
      </w:rPr>
      <w:t>A1001</w:t>
    </w:r>
    <w:r>
      <w:t xml:space="preserve"> DOWNEY, FREIMAN</w:t>
    </w:r>
  </w:p>
  <w:p w:rsidR="00AD083B" w:rsidRDefault="00AD083B" w:rsidP="00AD083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C39A1">
      <w:rPr>
        <w:noProof/>
      </w:rPr>
      <w:t>2</w:t>
    </w:r>
    <w:r>
      <w:fldChar w:fldCharType="end"/>
    </w:r>
  </w:p>
  <w:p w:rsidR="00AD083B" w:rsidRDefault="00AD083B" w:rsidP="00AD083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AF7"/>
    <w:rsid w:val="00000169"/>
    <w:rsid w:val="0000340B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1FA"/>
    <w:rsid w:val="00354D07"/>
    <w:rsid w:val="0037458C"/>
    <w:rsid w:val="00381407"/>
    <w:rsid w:val="0038486B"/>
    <w:rsid w:val="00387605"/>
    <w:rsid w:val="003941E5"/>
    <w:rsid w:val="003A19B9"/>
    <w:rsid w:val="003A213D"/>
    <w:rsid w:val="003B7F50"/>
    <w:rsid w:val="003C32D1"/>
    <w:rsid w:val="003C39A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714C2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5C51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2774C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21F72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655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516"/>
    <w:rsid w:val="00AA3B15"/>
    <w:rsid w:val="00AA6194"/>
    <w:rsid w:val="00AA64D0"/>
    <w:rsid w:val="00AB4C5C"/>
    <w:rsid w:val="00AC4B4B"/>
    <w:rsid w:val="00AD083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6AF7"/>
    <w:rsid w:val="00BD79EC"/>
    <w:rsid w:val="00BE204A"/>
    <w:rsid w:val="00BE26FC"/>
    <w:rsid w:val="00BF23C7"/>
    <w:rsid w:val="00BF7456"/>
    <w:rsid w:val="00C035F3"/>
    <w:rsid w:val="00C078A1"/>
    <w:rsid w:val="00C07976"/>
    <w:rsid w:val="00C3401C"/>
    <w:rsid w:val="00C473B8"/>
    <w:rsid w:val="00C603F9"/>
    <w:rsid w:val="00C614C5"/>
    <w:rsid w:val="00C83317"/>
    <w:rsid w:val="00C937A1"/>
    <w:rsid w:val="00C93F56"/>
    <w:rsid w:val="00CA13C4"/>
    <w:rsid w:val="00CB344E"/>
    <w:rsid w:val="00CB6EC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4BE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1691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77F5F03-ADBB-445C-B469-F5F7C6642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D0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92D15-B2D9-4BBE-8B99-CDEE11F5D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236</Words>
  <Characters>1463</Characters>
  <Application>Microsoft Office Word</Application>
  <DocSecurity>0</DocSecurity>
  <Lines>56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A1001 TR</vt:lpstr>
    </vt:vector>
  </TitlesOfParts>
  <Manager>R224</Manager>
  <Company>OFFICE of LEGISLATIVE SERVICES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A1001 TR</dc:title>
  <dc:creator>Assemblywoman  DOWNEY, Assemblyman  FREIMAN</dc:creator>
  <cp:keywords>A1001|2|SG |216|0|216|!|0|</cp:keywords>
  <dc:description>PREFILED 2020_x000d_
T/R 5/12/21</dc:description>
  <cp:lastModifiedBy>Franks, Denise</cp:lastModifiedBy>
  <cp:revision>2</cp:revision>
  <cp:lastPrinted>2021-05-13T17:26:00Z</cp:lastPrinted>
  <dcterms:created xsi:type="dcterms:W3CDTF">2021-05-13T17:58:00Z</dcterms:created>
  <dcterms:modified xsi:type="dcterms:W3CDTF">2021-05-13T17:58:00Z</dcterms:modified>
  <cp:category>38A: 13-14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