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9024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HUMAN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9024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1003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9024B">
        <w:rPr>
          <w:caps/>
          <w:szCs w:val="24"/>
        </w:rPr>
        <w:t>AUGUST 10, 2020</w:t>
      </w:r>
    </w:p>
    <w:p w:rsidR="004144CF" w:rsidRDefault="004144CF" w:rsidP="0083060A"/>
    <w:p w:rsidR="00655CA3" w:rsidRDefault="00255396" w:rsidP="0083060A">
      <w:r w:rsidRPr="00255396">
        <w:tab/>
        <w:t>The Assembly Human Services Committee reports favorably Assembly Bill No.</w:t>
      </w:r>
      <w:r>
        <w:t xml:space="preserve"> 1003.</w:t>
      </w:r>
    </w:p>
    <w:p w:rsidR="00996C1E" w:rsidRDefault="00996C1E" w:rsidP="00996C1E">
      <w:r>
        <w:tab/>
        <w:t>This bill requires the Department of Human Services, in consultation with the Secretary of Higher Education, to develop a plan to increase outreach efforts to students enrolled in institutions of higher education or post-secondary education in the State concerning the New Jersey Supplemental Nutrition Assistance Program (NJ SNAP), which provides assistance to eligible low-income families and individuals to purchase food.</w:t>
      </w:r>
      <w:r w:rsidR="00243893">
        <w:t xml:space="preserve"> </w:t>
      </w:r>
      <w:r>
        <w:t xml:space="preserve"> The outreach efforts are to include compiling, preparing, and disseminating information concerning the program’s eligibility requirements as they pertain to students, program benefits</w:t>
      </w:r>
      <w:r w:rsidR="00243893">
        <w:t>,</w:t>
      </w:r>
      <w:r>
        <w:t xml:space="preserve"> and application procedures. </w:t>
      </w:r>
    </w:p>
    <w:p w:rsidR="00996C1E" w:rsidRDefault="00996C1E" w:rsidP="00996C1E">
      <w:r>
        <w:tab/>
        <w:t>The bill also requires that the information be disseminated in a manner that aligns with the services and programs that potentially eligible students are likely to utilize or be enrolled in, including, but not limited to, financial aid, federal- or State-financed work study, campus childcare, employment and training programs that require enrollment in an institution of higher education as a component of the program, employment and training programs for low-income households operated by the State or a local government, and services or pro</w:t>
      </w:r>
      <w:r w:rsidR="00243893">
        <w:t>grams targeted to students with</w:t>
      </w:r>
      <w:r>
        <w:t xml:space="preserve"> disabilitie</w:t>
      </w:r>
      <w:r w:rsidR="00243893">
        <w:t xml:space="preserve">s, students who are employed, </w:t>
      </w:r>
      <w:r>
        <w:t xml:space="preserve">and non-traditional students. </w:t>
      </w:r>
    </w:p>
    <w:p w:rsidR="004B2ABF" w:rsidRDefault="00996C1E" w:rsidP="00996C1E">
      <w:r>
        <w:tab/>
        <w:t xml:space="preserve">Formerly known as the Food Stamp Program, SNAP benefits are distributed </w:t>
      </w:r>
      <w:r w:rsidR="00243893">
        <w:t>to recipients through EBT cards</w:t>
      </w:r>
      <w:r>
        <w:t xml:space="preserve"> and may be used at a network of grocery stores and farmers</w:t>
      </w:r>
      <w:r w:rsidR="00243893">
        <w:t>’</w:t>
      </w:r>
      <w:r>
        <w:t xml:space="preserve"> markets to purchase food.  The eligibility requirements for the program are largely set at the federal level and are particularly detailed where it concerns eligibility of college students. </w:t>
      </w:r>
      <w:r w:rsidR="00243893">
        <w:t xml:space="preserve"> </w:t>
      </w:r>
    </w:p>
    <w:p w:rsidR="00996C1E" w:rsidRDefault="00996C1E" w:rsidP="006D507A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996C1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24B" w:rsidRDefault="0079024B">
      <w:r>
        <w:separator/>
      </w:r>
    </w:p>
  </w:endnote>
  <w:endnote w:type="continuationSeparator" w:id="0">
    <w:p w:rsidR="0079024B" w:rsidRDefault="0079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24B" w:rsidRDefault="0079024B">
      <w:r>
        <w:separator/>
      </w:r>
    </w:p>
  </w:footnote>
  <w:footnote w:type="continuationSeparator" w:id="0">
    <w:p w:rsidR="0079024B" w:rsidRDefault="00790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D507A" w:rsidP="006D507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D507A" w:rsidRDefault="006D507A" w:rsidP="006D507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4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3893"/>
    <w:rsid w:val="00244AC5"/>
    <w:rsid w:val="00246107"/>
    <w:rsid w:val="00246613"/>
    <w:rsid w:val="00246FD7"/>
    <w:rsid w:val="00255396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9B0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30C2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507A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24B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073E2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6C1E"/>
    <w:rsid w:val="00997988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53B9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0AB7"/>
    <w:rsid w:val="00C032CB"/>
    <w:rsid w:val="00C03DFA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07F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0F7D56A7-1485-4351-9E5F-B3663C5E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03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03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293</Words>
  <Characters>1724</Characters>
  <Application>Microsoft Office Word</Application>
  <DocSecurity>0</DocSecurity>
  <Lines>41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A1003 AHU Statement 8/10/20</vt:lpstr>
    </vt:vector>
  </TitlesOfParts>
  <Manager>R224</Manager>
  <Company>NJ OLS DMU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A1003 AHU Statement 8/10/20</dc:title>
  <dc:subject/>
  <dc:creator>Assembly AHU</dc:creator>
  <cp:keywords>A1003|1|HS |254|0|0|!||</cp:keywords>
  <dc:description/>
  <cp:lastModifiedBy>Franks, Denise</cp:lastModifiedBy>
  <cp:revision>2</cp:revision>
  <cp:lastPrinted>2020-08-06T15:08:00Z</cp:lastPrinted>
  <dcterms:created xsi:type="dcterms:W3CDTF">2020-08-11T16:21:00Z</dcterms:created>
  <dcterms:modified xsi:type="dcterms:W3CDTF">2020-08-11T16:21:00Z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