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2E38" w:rsidRDefault="00CC2E38" w:rsidP="00CC2E38">
      <w:pPr>
        <w:pStyle w:val="bpuBill"/>
      </w:pPr>
      <w:bookmarkStart w:id="0" w:name="bpuFrontPg"/>
      <w:bookmarkEnd w:id="0"/>
      <w:r>
        <w:t xml:space="preserve">ASSEMBLY, No. 1017 </w:t>
      </w:r>
    </w:p>
    <w:p w:rsidR="00CC2E38" w:rsidRPr="00CC2E38" w:rsidRDefault="00CC2E38" w:rsidP="00CC2E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6515" r:id="rId8"/>
        </w:object>
      </w:r>
    </w:p>
    <w:p w:rsidR="00CC2E38" w:rsidRDefault="00CC2E38" w:rsidP="00CC2E38">
      <w:pPr>
        <w:pStyle w:val="bpuState"/>
      </w:pPr>
      <w:r>
        <w:t>STATE OF</w:t>
      </w:r>
      <w:bookmarkStart w:id="1" w:name="_GoBack"/>
      <w:bookmarkEnd w:id="1"/>
      <w:r>
        <w:t xml:space="preserve"> NEW JERSEY</w:t>
      </w:r>
    </w:p>
    <w:p w:rsidR="00CC2E38" w:rsidRDefault="00CC2E38" w:rsidP="00CC2E38">
      <w:pPr>
        <w:pStyle w:val="bpuLegislature"/>
      </w:pPr>
      <w:r>
        <w:t>219th LEGISLATURE</w:t>
      </w:r>
    </w:p>
    <w:p w:rsidR="00CC2E38" w:rsidRDefault="00CC2E38" w:rsidP="00CC2E38">
      <w:pPr>
        <w:pStyle w:val="bpuWpGraphic"/>
      </w:pPr>
      <w:r>
        <w:object w:dxaOrig="8985" w:dyaOrig="255">
          <v:shape id="_x0000_i1026" type="#_x0000_t75" style="width:6in;height:12pt" o:ole="">
            <v:imagedata r:id="rId7" o:title=""/>
          </v:shape>
          <o:OLEObject Type="Embed" ProgID="WPWin6.1" ShapeID="_x0000_i1026" DrawAspect="Content" ObjectID="_1639556516" r:id="rId9"/>
        </w:object>
      </w:r>
      <w:r>
        <w:t xml:space="preserve">  </w:t>
      </w:r>
    </w:p>
    <w:p w:rsidR="00CC2E38" w:rsidRDefault="00CC2E38" w:rsidP="00CC2E38">
      <w:pPr>
        <w:pStyle w:val="bpuIntro"/>
      </w:pPr>
      <w:r>
        <w:t>PRE-FILED FOR INTRODUCTION IN THE 2020 SESSION</w:t>
      </w:r>
    </w:p>
    <w:p w:rsidR="00CC2E38" w:rsidRDefault="00CC2E38" w:rsidP="00CC2E38">
      <w:pPr>
        <w:pStyle w:val="bpuIntro"/>
      </w:pPr>
    </w:p>
    <w:p w:rsidR="00CC2E38" w:rsidRDefault="00CC2E38" w:rsidP="00CC2E38">
      <w:pPr>
        <w:pStyle w:val="bpuIntro"/>
        <w:sectPr w:rsidR="00CC2E38" w:rsidSect="00CC2E38">
          <w:headerReference w:type="even" r:id="rId10"/>
          <w:headerReference w:type="default" r:id="rId11"/>
          <w:pgSz w:w="12240" w:h="20160" w:code="5"/>
          <w:pgMar w:top="2160" w:right="1440" w:bottom="1440" w:left="1440" w:header="720" w:footer="720" w:gutter="0"/>
          <w:pgNumType w:start="1"/>
          <w:cols w:space="720"/>
          <w:docGrid w:linePitch="360"/>
        </w:sectPr>
      </w:pPr>
    </w:p>
    <w:p w:rsidR="00CC2E38" w:rsidRDefault="00CC2E38" w:rsidP="00CC2E38">
      <w:pPr>
        <w:pStyle w:val="bpuIntro"/>
      </w:pPr>
    </w:p>
    <w:p w:rsidR="00CC2E38" w:rsidRDefault="00CC2E38" w:rsidP="00CC2E38">
      <w:pPr>
        <w:pStyle w:val="bpuSponsor"/>
      </w:pPr>
      <w:r>
        <w:t>Sponsored by:</w:t>
      </w:r>
    </w:p>
    <w:p w:rsidR="00CC2E38" w:rsidRDefault="00CC2E38" w:rsidP="00CC2E38">
      <w:pPr>
        <w:pStyle w:val="bpuSponsor"/>
      </w:pPr>
      <w:r>
        <w:t>Assemblywoman  JOANN DOWNEY</w:t>
      </w:r>
    </w:p>
    <w:p w:rsidR="00CC2E38" w:rsidRDefault="00CC2E38" w:rsidP="00CC2E38">
      <w:pPr>
        <w:pStyle w:val="bpuSponsor"/>
      </w:pPr>
      <w:r>
        <w:t>District 11 (Monmouth)</w:t>
      </w:r>
    </w:p>
    <w:p w:rsidR="00CC2E38" w:rsidRDefault="00CC2E38" w:rsidP="00CC2E38">
      <w:pPr>
        <w:pStyle w:val="bpuSponsor"/>
      </w:pPr>
      <w:r>
        <w:t>Assemblyman  ERIC HOUGHTALING</w:t>
      </w:r>
    </w:p>
    <w:p w:rsidR="00CC2E38" w:rsidRDefault="00CC2E38" w:rsidP="00CC2E38">
      <w:pPr>
        <w:pStyle w:val="bpuSponsor"/>
      </w:pPr>
      <w:r>
        <w:t>District 11 (Monmouth)</w:t>
      </w:r>
    </w:p>
    <w:p w:rsidR="00CC2E38" w:rsidRDefault="00CC2E38" w:rsidP="00CC2E38">
      <w:pPr>
        <w:pStyle w:val="bpuSponsor"/>
      </w:pPr>
      <w:r>
        <w:t>Assemblywoman  CAROL A. MURPHY</w:t>
      </w:r>
    </w:p>
    <w:p w:rsidR="00CC2E38" w:rsidRDefault="00CC2E38" w:rsidP="00CC2E38">
      <w:pPr>
        <w:pStyle w:val="bpuSponsor"/>
      </w:pPr>
      <w:r>
        <w:t>District 7 (Burlington)</w:t>
      </w:r>
    </w:p>
    <w:p w:rsidR="00CC2E38" w:rsidRDefault="00CC2E38" w:rsidP="00CC2E38">
      <w:pPr>
        <w:pStyle w:val="bpuSponsor"/>
      </w:pPr>
    </w:p>
    <w:p w:rsidR="00CC2E38" w:rsidRDefault="00CC2E38" w:rsidP="00CC2E38">
      <w:pPr>
        <w:pStyle w:val="bpuSponsor"/>
      </w:pPr>
      <w:r>
        <w:t>Co-Sponsored by:</w:t>
      </w:r>
    </w:p>
    <w:p w:rsidR="00CC2E38" w:rsidRPr="00CC2E38" w:rsidRDefault="00CC2E38" w:rsidP="00CC2E38">
      <w:pPr>
        <w:pStyle w:val="bpuSponsor"/>
      </w:pPr>
      <w:r w:rsidRPr="00CC2E38">
        <w:t>Assemblywomen Vainieri Huttle, Speight and Jasey</w:t>
      </w:r>
    </w:p>
    <w:p w:rsidR="00CC2E38" w:rsidRDefault="00CC2E38" w:rsidP="00CC2E38">
      <w:pPr>
        <w:pStyle w:val="bpuSponsor"/>
      </w:pPr>
    </w:p>
    <w:p w:rsidR="00CC2E38" w:rsidRDefault="00CC2E38" w:rsidP="00CC2E38"/>
    <w:p w:rsidR="00CC2E38" w:rsidRPr="00CC2E38" w:rsidRDefault="00CC2E38" w:rsidP="00CC2E38"/>
    <w:p w:rsidR="00CC2E38" w:rsidRDefault="00CC2E38" w:rsidP="00CC2E38">
      <w:pPr>
        <w:pStyle w:val="bpuSponsor"/>
      </w:pPr>
    </w:p>
    <w:p w:rsidR="00CC2E38" w:rsidRDefault="00CC2E38" w:rsidP="00CC2E38">
      <w:pPr>
        <w:pStyle w:val="bpuSponsor"/>
      </w:pPr>
      <w:r>
        <w:t>SYNOPSIS</w:t>
      </w:r>
    </w:p>
    <w:p w:rsidR="00CC2E38" w:rsidRDefault="00CC2E38" w:rsidP="00CC2E38">
      <w:pPr>
        <w:pStyle w:val="bpuNormText"/>
      </w:pPr>
      <w:r>
        <w:tab/>
        <w:t xml:space="preserve">Requires Division of Equal Employment Opportunity and Affirmative Action create “Model Employer for People with Disabilities” program for State government. </w:t>
      </w:r>
    </w:p>
    <w:p w:rsidR="00CC2E38" w:rsidRDefault="00CC2E38" w:rsidP="00CC2E38">
      <w:pPr>
        <w:pStyle w:val="bpuNormText"/>
      </w:pPr>
    </w:p>
    <w:p w:rsidR="00CC2E38" w:rsidRDefault="00CC2E38" w:rsidP="00CC2E38">
      <w:pPr>
        <w:pStyle w:val="bpuSponsor"/>
      </w:pPr>
      <w:r>
        <w:t xml:space="preserve">CURRENT VERSION OF TEXT </w:t>
      </w:r>
    </w:p>
    <w:p w:rsidR="00CC2E38" w:rsidRDefault="00CC2E38" w:rsidP="00CC2E38">
      <w:pPr>
        <w:pStyle w:val="bpuNormText"/>
      </w:pPr>
      <w:r>
        <w:tab/>
        <w:t>Introduced Pending Technical Review by Legislative Counsel.</w:t>
      </w:r>
    </w:p>
    <w:p w:rsidR="00CC2E38" w:rsidRDefault="00CC2E38" w:rsidP="00CC2E3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C2E38" w:rsidRDefault="00CC2E3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C2E38" w:rsidSect="00CC2E38">
          <w:type w:val="continuous"/>
          <w:pgSz w:w="12240" w:h="20160" w:code="5"/>
          <w:pgMar w:top="2160" w:right="2275" w:bottom="1440" w:left="2275" w:header="72" w:footer="720" w:gutter="0"/>
          <w:pgNumType w:start="1"/>
          <w:cols w:space="720"/>
          <w:docGrid w:linePitch="360"/>
        </w:sectPr>
      </w:pPr>
    </w:p>
    <w:p w:rsidR="00A95ACB" w:rsidRPr="00677316" w:rsidRDefault="00A95ACB" w:rsidP="00A95ACB">
      <w:pPr>
        <w:pStyle w:val="HangingAnAct"/>
        <w:rPr>
          <w:rStyle w:val="HangingAnActChar"/>
        </w:rPr>
      </w:pPr>
      <w:r w:rsidRPr="00A95ACB">
        <w:rPr>
          <w:rStyle w:val="BillHead"/>
        </w:rPr>
        <w:lastRenderedPageBreak/>
        <w:t>An Act</w:t>
      </w:r>
      <w:r w:rsidRPr="006B7FA7">
        <w:rPr>
          <w:rStyle w:val="HangingAnActChar"/>
        </w:rPr>
        <w:t xml:space="preserve"> </w:t>
      </w:r>
      <w:r w:rsidRPr="007F7ECF">
        <w:t xml:space="preserve">requiring the Division of Equal Employment Opportunity and Affirmative Action to create a “Model Employer for People with Disabilities” program and supplementing chapter 7 of Title 11A of the New Jersey Statutes.  </w:t>
      </w:r>
    </w:p>
    <w:p w:rsidR="00A95ACB" w:rsidRPr="00D71D68" w:rsidRDefault="00A95ACB" w:rsidP="00A95ACB"/>
    <w:p w:rsidR="00A95ACB" w:rsidRPr="00AA7880" w:rsidRDefault="00A95ACB" w:rsidP="00A95ACB">
      <w:r>
        <w:tab/>
      </w:r>
      <w:r>
        <w:rPr>
          <w:rStyle w:val="BillHeading2"/>
        </w:rPr>
        <w:t xml:space="preserve">Be It Enacted </w:t>
      </w:r>
      <w:r>
        <w:rPr>
          <w:rStyle w:val="BillLanguage"/>
        </w:rPr>
        <w:t>by the Senate and General Assembly of the State of New Jersey:</w:t>
      </w:r>
    </w:p>
    <w:p w:rsidR="00A95ACB" w:rsidRDefault="00A95ACB" w:rsidP="00A95ACB"/>
    <w:p w:rsidR="00A95ACB" w:rsidRDefault="00A95ACB" w:rsidP="00A95ACB">
      <w:r>
        <w:tab/>
        <w:t>1.</w:t>
      </w:r>
      <w:r>
        <w:tab/>
        <w:t>a.  The Legislature finds and declares that:</w:t>
      </w:r>
    </w:p>
    <w:p w:rsidR="00A95ACB" w:rsidRDefault="00A95ACB" w:rsidP="00A95ACB">
      <w:r>
        <w:tab/>
        <w:t>The United States spends approximately $300 billion annually to support unemployed people with disabilities who could be, and are willing to be, employed.  When people with disabilities become employed, they achieve a vocational identity.  People with and without disabilities who achieve this vocational identity have more disposable income, pay taxes, purchase more goods and services, and have increased financial security.  In addition, people who are gainfully employed are more independent and self-confident, and in many instances, no longer rely on costly government programs and subsidies.  New Jersey has policies regarding the employment of people with disabilities and should develop and implement programs</w:t>
      </w:r>
      <w:r w:rsidRPr="0027239B">
        <w:t xml:space="preserve"> </w:t>
      </w:r>
      <w:r>
        <w:t xml:space="preserve">to increase the number of employees with disabilities working in State agencies.  </w:t>
      </w:r>
    </w:p>
    <w:p w:rsidR="00A95ACB" w:rsidRDefault="00A95ACB" w:rsidP="00A95ACB">
      <w:r>
        <w:tab/>
        <w:t>b.</w:t>
      </w:r>
      <w:r>
        <w:tab/>
        <w:t xml:space="preserve">The Division of Equal Employment Opportunity and Affirmative Action in the Civil Service Commission shall develop and implement a “Model Employer for People with Disabilities” program.  The program shall include </w:t>
      </w:r>
      <w:r w:rsidRPr="0027239B">
        <w:t xml:space="preserve">policies </w:t>
      </w:r>
      <w:r>
        <w:t xml:space="preserve">and </w:t>
      </w:r>
      <w:r w:rsidRPr="0027239B">
        <w:t xml:space="preserve">procedures </w:t>
      </w:r>
      <w:r>
        <w:t xml:space="preserve">to increase the number of qualified employees with disabilities working in State agencies.  At a minimum, the programs shall include: a review of State agency hiring procedures; placement and advancement opportunities for people with disabilities; and programs to increase outreach activities about job openings to people with disabilities.  </w:t>
      </w:r>
    </w:p>
    <w:p w:rsidR="00A95ACB" w:rsidRDefault="00A95ACB" w:rsidP="00A95ACB">
      <w:r>
        <w:tab/>
      </w:r>
      <w:r w:rsidRPr="001B4A8D">
        <w:t xml:space="preserve">The </w:t>
      </w:r>
      <w:r>
        <w:t>division</w:t>
      </w:r>
      <w:r w:rsidRPr="001B4A8D">
        <w:t xml:space="preserve"> shall promulgate, pursuant to the "Administrative Procedure Act," P.L.1968, c.410 (C.52:14B-1 et seq.), rules and regulations to effectuate the purposes of this act</w:t>
      </w:r>
      <w:r>
        <w:t xml:space="preserve">.  </w:t>
      </w:r>
    </w:p>
    <w:p w:rsidR="00A95ACB" w:rsidRDefault="00A95ACB" w:rsidP="00A95ACB">
      <w:r>
        <w:tab/>
        <w:t>c.</w:t>
      </w:r>
      <w:r>
        <w:tab/>
        <w:t>A biannual report shall be prepared and distributed to the Governor and the Legislature</w:t>
      </w:r>
      <w:r w:rsidRPr="00A510AB">
        <w:t>, pursuant to section 2 of P.L.1991, c.164 (C.52:14-19.1)</w:t>
      </w:r>
      <w:r>
        <w:t>.</w:t>
      </w:r>
      <w:r w:rsidRPr="00A510AB">
        <w:t xml:space="preserve"> </w:t>
      </w:r>
      <w:r>
        <w:t xml:space="preserve"> T</w:t>
      </w:r>
      <w:r w:rsidRPr="00A510AB">
        <w:t xml:space="preserve">he report </w:t>
      </w:r>
      <w:r>
        <w:t xml:space="preserve">may include </w:t>
      </w:r>
      <w:r w:rsidRPr="00A510AB">
        <w:t>recommendations for legislation</w:t>
      </w:r>
      <w:r>
        <w:t>, and at a minimum, shall include S</w:t>
      </w:r>
      <w:r w:rsidRPr="00906392">
        <w:t>tatewide goals</w:t>
      </w:r>
      <w:r>
        <w:t xml:space="preserve">, if any, and a study of government employment patterns for people with disabilities.  </w:t>
      </w:r>
    </w:p>
    <w:p w:rsidR="00A95ACB" w:rsidRDefault="00A95ACB" w:rsidP="00A95ACB">
      <w:r>
        <w:tab/>
        <w:t>d.</w:t>
      </w:r>
      <w:r>
        <w:tab/>
        <w:t xml:space="preserve">For the purposes of this act, “State agency” shall mean and include every </w:t>
      </w:r>
      <w:r w:rsidRPr="00A510AB">
        <w:t>department, division, office, agency or bureau of</w:t>
      </w:r>
      <w:r>
        <w:t xml:space="preserve"> this State, or any authority.</w:t>
      </w:r>
    </w:p>
    <w:p w:rsidR="00A95ACB" w:rsidRPr="00D71D68" w:rsidRDefault="00A95ACB" w:rsidP="00A95ACB"/>
    <w:p w:rsidR="005E00EC" w:rsidRDefault="006F24FB" w:rsidP="005E00EC">
      <w:r>
        <w:tab/>
      </w:r>
      <w:r w:rsidR="00A95ACB">
        <w:t>2.</w:t>
      </w:r>
      <w:r w:rsidR="00A95ACB">
        <w:tab/>
        <w:t xml:space="preserve">This act shall take effect immediately. </w:t>
      </w:r>
      <w:r w:rsidR="005E00EC">
        <w:br w:type="page"/>
      </w:r>
    </w:p>
    <w:p w:rsidR="00A95ACB" w:rsidRPr="00AA7880" w:rsidRDefault="00A95ACB" w:rsidP="00A95ACB">
      <w:pPr>
        <w:jc w:val="center"/>
      </w:pPr>
      <w:r w:rsidRPr="00D71D68">
        <w:t>STATEMENT</w:t>
      </w:r>
    </w:p>
    <w:p w:rsidR="00A95ACB" w:rsidRDefault="00A95ACB" w:rsidP="00A95ACB"/>
    <w:p w:rsidR="00A95ACB" w:rsidRPr="00F8216C" w:rsidRDefault="00A95ACB" w:rsidP="00A95ACB">
      <w:pPr>
        <w:rPr>
          <w:b/>
        </w:rPr>
      </w:pPr>
      <w:r>
        <w:tab/>
        <w:t xml:space="preserve">New Jersey currently provides several employment programs and opportunities for people with disabilities.  Under this bill, the </w:t>
      </w:r>
      <w:r w:rsidRPr="007F7ECF">
        <w:t>Division of Equal Employment Opportunity and Affirmative Action</w:t>
      </w:r>
      <w:r>
        <w:t xml:space="preserve"> in the Civil Service Commission will develop and implement </w:t>
      </w:r>
      <w:r w:rsidRPr="006177DE">
        <w:t xml:space="preserve">a “Model Employer for People with Disabilities” program.  The program </w:t>
      </w:r>
      <w:r>
        <w:t>will</w:t>
      </w:r>
      <w:r w:rsidRPr="006177DE">
        <w:t xml:space="preserve"> include policies and procedures to increase the number of employees with disabilities working in State agencies</w:t>
      </w:r>
      <w:r>
        <w:t xml:space="preserve">.  At a minimum, the programs will include a review of State agency hiring procedures, placement and advancement opportunities for people with disabilities, and programs to increase outreach activities </w:t>
      </w:r>
      <w:r w:rsidRPr="00024D23">
        <w:t xml:space="preserve">about job openings </w:t>
      </w:r>
      <w:r>
        <w:t xml:space="preserve">to people with disabilities.  </w:t>
      </w:r>
    </w:p>
    <w:p w:rsidR="00A95ACB" w:rsidRDefault="00A95ACB" w:rsidP="00A95ACB">
      <w:r>
        <w:tab/>
        <w:t>A biannual report will be prepared and distributed by the division.  T</w:t>
      </w:r>
      <w:r w:rsidRPr="00A510AB">
        <w:t xml:space="preserve">he report </w:t>
      </w:r>
      <w:r>
        <w:t xml:space="preserve">may include </w:t>
      </w:r>
      <w:r w:rsidRPr="00A510AB">
        <w:t>recommendations for legislation</w:t>
      </w:r>
      <w:r>
        <w:t>, but at a minimum, it will include any S</w:t>
      </w:r>
      <w:r w:rsidRPr="00906392">
        <w:t>tatewide goals</w:t>
      </w:r>
      <w:r>
        <w:t xml:space="preserve">, and a study of government employment patterns for people with disabilities. </w:t>
      </w:r>
    </w:p>
    <w:sectPr w:rsidR="00A95ACB" w:rsidSect="00CC2E3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60D9" w:rsidRDefault="002F60D9">
      <w:r>
        <w:separator/>
      </w:r>
    </w:p>
  </w:endnote>
  <w:endnote w:type="continuationSeparator" w:id="0">
    <w:p w:rsidR="002F60D9" w:rsidRDefault="002F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60D9" w:rsidRDefault="002F60D9">
      <w:r>
        <w:separator/>
      </w:r>
    </w:p>
  </w:footnote>
  <w:footnote w:type="continuationSeparator" w:id="0">
    <w:p w:rsidR="002F60D9" w:rsidRDefault="002F6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47F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C2E38" w:rsidRDefault="00CC2E38" w:rsidP="00CC2E38">
    <w:pPr>
      <w:pStyle w:val="bpuHeadSpon"/>
    </w:pPr>
    <w:r w:rsidRPr="00CC2E38">
      <w:rPr>
        <w:rStyle w:val="bpuHeadSponChar"/>
      </w:rPr>
      <w:t>A1017</w:t>
    </w:r>
    <w:r>
      <w:t xml:space="preserve"> DOWNEY, HOUGHTALING</w:t>
    </w:r>
  </w:p>
  <w:p w:rsidR="00CC2E38" w:rsidRDefault="00CC2E38" w:rsidP="00CC2E38">
    <w:pPr>
      <w:pStyle w:val="bpuHeadSpon"/>
    </w:pPr>
    <w:r>
      <w:fldChar w:fldCharType="begin"/>
    </w:r>
    <w:r>
      <w:instrText xml:space="preserve"> PAGE  \* MERGEFORMAT </w:instrText>
    </w:r>
    <w:r>
      <w:fldChar w:fldCharType="separate"/>
    </w:r>
    <w:r w:rsidR="00847FAD">
      <w:rPr>
        <w:noProof/>
      </w:rPr>
      <w:t>3</w:t>
    </w:r>
    <w:r>
      <w:fldChar w:fldCharType="end"/>
    </w:r>
  </w:p>
  <w:p w:rsidR="00CC2E38" w:rsidRPr="00AF575C" w:rsidRDefault="00CC2E38" w:rsidP="00CC2E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C2E38" w:rsidRDefault="00CC2E38" w:rsidP="00CC2E38">
    <w:pPr>
      <w:pStyle w:val="bpuHeadSpon"/>
    </w:pPr>
    <w:r w:rsidRPr="00CC2E38">
      <w:rPr>
        <w:rStyle w:val="bpuHeadSponChar"/>
      </w:rPr>
      <w:t>A1017</w:t>
    </w:r>
    <w:r>
      <w:t xml:space="preserve"> DOWNEY, HOUGHTALING</w:t>
    </w:r>
  </w:p>
  <w:p w:rsidR="00CC2E38" w:rsidRDefault="00CC2E38" w:rsidP="00CC2E38">
    <w:pPr>
      <w:pStyle w:val="bpuHeadSpon"/>
    </w:pPr>
    <w:r>
      <w:fldChar w:fldCharType="begin"/>
    </w:r>
    <w:r>
      <w:instrText xml:space="preserve"> PAGE  \* MERGEFORMAT </w:instrText>
    </w:r>
    <w:r>
      <w:fldChar w:fldCharType="separate"/>
    </w:r>
    <w:r w:rsidR="00847FAD">
      <w:rPr>
        <w:noProof/>
      </w:rPr>
      <w:t>2</w:t>
    </w:r>
    <w:r>
      <w:fldChar w:fldCharType="end"/>
    </w:r>
  </w:p>
  <w:p w:rsidR="00CC2E38" w:rsidRDefault="00CC2E38" w:rsidP="00CC2E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0D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70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60D9"/>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77E7"/>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0EC"/>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24FB"/>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47FAD"/>
    <w:rsid w:val="008627AA"/>
    <w:rsid w:val="008628FF"/>
    <w:rsid w:val="008679BC"/>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5ACB"/>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1DEF"/>
    <w:rsid w:val="00CB344E"/>
    <w:rsid w:val="00CC2E38"/>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4310"/>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EB21371-B275-45CD-8A16-2421E1E50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C2E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17605-F343-4717-B9E1-28B34227D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575</Words>
  <Characters>3398</Characters>
  <Application>Microsoft Office Word</Application>
  <DocSecurity>0</DocSecurity>
  <Lines>95</Lines>
  <Paragraphs>29</Paragraphs>
  <ScaleCrop>false</ScaleCrop>
  <HeadingPairs>
    <vt:vector size="2" baseType="variant">
      <vt:variant>
        <vt:lpstr>Title</vt:lpstr>
      </vt:variant>
      <vt:variant>
        <vt:i4>1</vt:i4>
      </vt:variant>
    </vt:vector>
  </HeadingPairs>
  <TitlesOfParts>
    <vt:vector size="1" baseType="lpstr">
      <vt:lpstr>A1017</vt:lpstr>
    </vt:vector>
  </TitlesOfParts>
  <Manager>R225</Manager>
  <Company>OFFICE of LEGISLATIVE SERVICES</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A1017</dc:title>
  <dc:creator>Assemblywoman  DOWNEY, Assemblyman  HOUGHTALING</dc:creator>
  <cp:keywords>A1017|3|JU |103|0|0|!|0|</cp:keywords>
  <dc:description>PREFILED 2020</dc:description>
  <cp:lastModifiedBy>Siracusa, Nicole</cp:lastModifiedBy>
  <cp:revision>2</cp:revision>
  <cp:lastPrinted>2005-07-29T18:13:00Z</cp:lastPrinted>
  <dcterms:created xsi:type="dcterms:W3CDTF">2020-01-03T16:34:00Z</dcterms:created>
  <dcterms:modified xsi:type="dcterms:W3CDTF">2020-01-03T16:34:00Z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