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AE4" w:rsidRDefault="00E13804" w:rsidP="00D52AE4">
      <w:pPr>
        <w:pStyle w:val="bpuReprint"/>
      </w:pPr>
      <w:bookmarkStart w:id="0" w:name="_GoBack"/>
      <w:bookmarkEnd w:id="0"/>
      <w:r>
        <w:t>[Second Reprint]</w:t>
      </w:r>
    </w:p>
    <w:p w:rsidR="00FD0CFA" w:rsidRDefault="00FD0CFA" w:rsidP="00FD0CFA">
      <w:pPr>
        <w:pStyle w:val="bpuBill"/>
      </w:pPr>
      <w:r>
        <w:t xml:space="preserve">ASSEMBLY, No. 1032 </w:t>
      </w:r>
    </w:p>
    <w:p w:rsidR="00FD0CFA" w:rsidRPr="00FD0CFA" w:rsidRDefault="00FD0CFA" w:rsidP="00FD0C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6454" r:id="rId8"/>
        </w:object>
      </w:r>
    </w:p>
    <w:p w:rsidR="00FD0CFA" w:rsidRDefault="00FD0CFA" w:rsidP="00FD0CFA">
      <w:pPr>
        <w:pStyle w:val="bpuState"/>
      </w:pPr>
      <w:r>
        <w:t>STATE OF NEW JERSEY</w:t>
      </w:r>
    </w:p>
    <w:p w:rsidR="00FD0CFA" w:rsidRDefault="00FD0CFA" w:rsidP="00FD0CFA">
      <w:pPr>
        <w:pStyle w:val="bpuLegislature"/>
      </w:pPr>
      <w:r>
        <w:t>219th LEGISLATURE</w:t>
      </w:r>
    </w:p>
    <w:p w:rsidR="00FD0CFA" w:rsidRDefault="00FD0CFA" w:rsidP="00FD0CFA">
      <w:pPr>
        <w:pStyle w:val="bpuWpGraphic"/>
      </w:pPr>
      <w:r>
        <w:object w:dxaOrig="8985" w:dyaOrig="255">
          <v:shape id="_x0000_i1026" type="#_x0000_t75" style="width:6in;height:12pt" o:ole="">
            <v:imagedata r:id="rId7" o:title=""/>
          </v:shape>
          <o:OLEObject Type="Embed" ProgID="WPWin6.1" ShapeID="_x0000_i1026" DrawAspect="Content" ObjectID="_1683106455" r:id="rId9"/>
        </w:object>
      </w:r>
      <w:r>
        <w:t xml:space="preserve">  </w:t>
      </w:r>
    </w:p>
    <w:p w:rsidR="00FD0CFA" w:rsidRDefault="00FD0CFA" w:rsidP="00FD0CFA">
      <w:pPr>
        <w:pStyle w:val="bpuIntro"/>
      </w:pPr>
      <w:r>
        <w:t>PRE-FILED FOR INTRODUCTION IN THE 2020 SESSION</w:t>
      </w:r>
    </w:p>
    <w:p w:rsidR="00FD0CFA" w:rsidRDefault="00FD0CFA" w:rsidP="00FD0CFA">
      <w:pPr>
        <w:pStyle w:val="bpuIntro"/>
      </w:pPr>
    </w:p>
    <w:p w:rsidR="00FD0CFA" w:rsidRDefault="00FD0CFA" w:rsidP="00FD0CFA">
      <w:pPr>
        <w:pStyle w:val="bpuIntro"/>
        <w:sectPr w:rsidR="00FD0CFA" w:rsidSect="0040405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D0CFA" w:rsidRDefault="00FD0CFA" w:rsidP="00FD0CFA">
      <w:pPr>
        <w:pStyle w:val="bpuIntro"/>
      </w:pPr>
    </w:p>
    <w:p w:rsidR="00FD0CFA" w:rsidRDefault="00FD0CFA" w:rsidP="00FD0CFA">
      <w:pPr>
        <w:pStyle w:val="bpuSponsor"/>
      </w:pPr>
      <w:r>
        <w:t>Sponsored by:</w:t>
      </w:r>
    </w:p>
    <w:p w:rsidR="00FD0CFA" w:rsidRDefault="00FD0CFA" w:rsidP="00FD0CFA">
      <w:pPr>
        <w:pStyle w:val="bpuSponsor"/>
      </w:pPr>
      <w:r>
        <w:t>Assemblywoman  JOANN DOWNEY</w:t>
      </w:r>
    </w:p>
    <w:p w:rsidR="00FD0CFA" w:rsidRDefault="00FD0CFA" w:rsidP="00FD0CFA">
      <w:pPr>
        <w:pStyle w:val="bpuSponsor"/>
      </w:pPr>
      <w:r>
        <w:t>District 11 (Monmouth)</w:t>
      </w:r>
    </w:p>
    <w:p w:rsidR="00FD0CFA" w:rsidRDefault="002E75D6" w:rsidP="002E75D6">
      <w:pPr>
        <w:pStyle w:val="bpuSponsor"/>
      </w:pPr>
      <w:r>
        <w:t>Assemblyman  SEAN T. KEAN</w:t>
      </w:r>
    </w:p>
    <w:p w:rsidR="002E75D6" w:rsidRDefault="002E75D6" w:rsidP="002E75D6">
      <w:pPr>
        <w:pStyle w:val="bpuSponsor"/>
      </w:pPr>
      <w:r>
        <w:t>District 30 (Monmouth and Ocean)</w:t>
      </w:r>
    </w:p>
    <w:p w:rsidR="002E75D6" w:rsidRDefault="000D2162" w:rsidP="000D2162">
      <w:pPr>
        <w:pStyle w:val="bpuSponsor"/>
      </w:pPr>
      <w:r>
        <w:t>Assemblyman  JON M. BRAMNICK</w:t>
      </w:r>
    </w:p>
    <w:p w:rsidR="000D2162" w:rsidRDefault="000D2162" w:rsidP="000D2162">
      <w:pPr>
        <w:pStyle w:val="bpuSponsor"/>
      </w:pPr>
      <w:r>
        <w:t>District 21 (Morris, Somerset and Union)</w:t>
      </w:r>
    </w:p>
    <w:p w:rsidR="000D2162" w:rsidRPr="000D2162" w:rsidRDefault="000D2162" w:rsidP="000D2162">
      <w:pPr>
        <w:pStyle w:val="bpuSponsor"/>
      </w:pPr>
    </w:p>
    <w:p w:rsidR="00FD0CFA" w:rsidRDefault="00404050" w:rsidP="00404050">
      <w:pPr>
        <w:pStyle w:val="bpuSponsor"/>
      </w:pPr>
      <w:r>
        <w:t>Co-Sponsored by:</w:t>
      </w:r>
    </w:p>
    <w:p w:rsidR="00404050" w:rsidRDefault="00404050" w:rsidP="00404050">
      <w:pPr>
        <w:pStyle w:val="bpuSponsor"/>
      </w:pPr>
      <w:r w:rsidRPr="00404050">
        <w:t>Assemblyman Benson</w:t>
      </w:r>
    </w:p>
    <w:p w:rsidR="00404050" w:rsidRDefault="00404050" w:rsidP="00404050"/>
    <w:p w:rsidR="00404050" w:rsidRPr="00404050" w:rsidRDefault="00404050" w:rsidP="00404050"/>
    <w:p w:rsidR="00FD0CFA" w:rsidRDefault="00FD0CFA" w:rsidP="00FD0CFA">
      <w:pPr>
        <w:pStyle w:val="bpuSponsor"/>
      </w:pPr>
    </w:p>
    <w:p w:rsidR="00FD0CFA" w:rsidRDefault="00FD0CFA" w:rsidP="00FD0CFA">
      <w:pPr>
        <w:pStyle w:val="bpuSponsor"/>
      </w:pPr>
    </w:p>
    <w:p w:rsidR="00FD0CFA" w:rsidRDefault="00FD0CFA" w:rsidP="00FD0CFA">
      <w:pPr>
        <w:pStyle w:val="bpuSponsor"/>
      </w:pPr>
      <w:r>
        <w:t>SYNOPSIS</w:t>
      </w:r>
    </w:p>
    <w:p w:rsidR="00A80695" w:rsidRPr="00A80695" w:rsidRDefault="00A80695" w:rsidP="00A806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left"/>
        <w:rPr>
          <w:spacing w:val="0"/>
        </w:rPr>
      </w:pPr>
      <w:r>
        <w:rPr>
          <w:spacing w:val="0"/>
        </w:rPr>
        <w:tab/>
      </w:r>
      <w:r w:rsidRPr="00A80695">
        <w:rPr>
          <w:spacing w:val="0"/>
        </w:rPr>
        <w:t>Reopens Workers Compensation Judges Part of PERS and requires Workers’ Compensation Judges to be enrolled in PERS.</w:t>
      </w:r>
    </w:p>
    <w:p w:rsidR="00FD0CFA" w:rsidRDefault="00FD0CFA" w:rsidP="00FD0CFA">
      <w:pPr>
        <w:pStyle w:val="bpuNormText"/>
      </w:pPr>
    </w:p>
    <w:p w:rsidR="00FD0CFA" w:rsidRDefault="00FD0CFA" w:rsidP="00FD0CFA">
      <w:pPr>
        <w:pStyle w:val="bpuSponsor"/>
      </w:pPr>
      <w:r>
        <w:t xml:space="preserve">CURRENT VERSION OF TEXT </w:t>
      </w:r>
    </w:p>
    <w:p w:rsidR="00FD0CFA" w:rsidRDefault="00E13804" w:rsidP="00FD0CFA">
      <w:pPr>
        <w:pStyle w:val="bpuNormText"/>
      </w:pPr>
      <w:r>
        <w:tab/>
        <w:t>As amended by the General Assembly on May 20, 2021.</w:t>
      </w:r>
    </w:p>
    <w:p w:rsidR="00FD0CFA" w:rsidRDefault="00FD0CFA" w:rsidP="00FD0C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0CFA" w:rsidRDefault="00FD0C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0CFA" w:rsidSect="00FD0CFA">
          <w:type w:val="continuous"/>
          <w:pgSz w:w="12240" w:h="20160" w:code="5"/>
          <w:pgMar w:top="2160" w:right="2275" w:bottom="1440" w:left="2275" w:header="72" w:footer="720" w:gutter="0"/>
          <w:pgNumType w:start="1"/>
          <w:cols w:space="720"/>
          <w:docGrid w:linePitch="360"/>
        </w:sectPr>
      </w:pPr>
    </w:p>
    <w:p w:rsidR="00E13804" w:rsidRPr="00E13804" w:rsidRDefault="00E13804" w:rsidP="00AA7518">
      <w:pPr>
        <w:ind w:left="288" w:hanging="288"/>
        <w:rPr>
          <w:u w:val="double"/>
        </w:rPr>
      </w:pPr>
      <w:r w:rsidRPr="00E13804">
        <w:rPr>
          <w:b/>
          <w:bCs/>
          <w:smallCaps/>
        </w:rPr>
        <w:lastRenderedPageBreak/>
        <w:t>An Act</w:t>
      </w:r>
      <w:r w:rsidRPr="00E13804">
        <w:t xml:space="preserve"> concerning enrollment of workers’ compensation judges in the Public Employees’ Retirement System and amending </w:t>
      </w:r>
      <w:r w:rsidRPr="00E13804">
        <w:rPr>
          <w:rFonts w:ascii="Albertus Extra Bold" w:hAnsi="Albertus Extra Bold"/>
          <w:b/>
          <w:vertAlign w:val="superscript"/>
        </w:rPr>
        <w:t>2</w:t>
      </w:r>
      <w:r w:rsidRPr="00E13804">
        <w:rPr>
          <w:rFonts w:ascii="Albertus Extra Bold" w:hAnsi="Albertus Extra Bold"/>
          <w:b/>
        </w:rPr>
        <w:t>[</w:t>
      </w:r>
      <w:r w:rsidRPr="00E13804">
        <w:t>P.L.2007, c.92 and amending and supplementing P.L.1954, c.84 (C.43:15A-1 et seq.)</w:t>
      </w:r>
      <w:r w:rsidRPr="00E13804">
        <w:rPr>
          <w:rFonts w:ascii="Albertus Extra Bold" w:hAnsi="Albertus Extra Bold"/>
          <w:b/>
        </w:rPr>
        <w:t>]</w:t>
      </w:r>
      <w:r w:rsidRPr="00E13804">
        <w:t xml:space="preserve"> </w:t>
      </w:r>
      <w:r w:rsidRPr="00E13804">
        <w:rPr>
          <w:u w:val="single"/>
        </w:rPr>
        <w:t>various parts of the statutory law</w:t>
      </w:r>
      <w:r w:rsidRPr="00E13804">
        <w:rPr>
          <w:rFonts w:ascii="Albertus Extra Bold" w:hAnsi="Albertus Extra Bold"/>
          <w:b/>
          <w:vertAlign w:val="superscript"/>
        </w:rPr>
        <w:t>2</w:t>
      </w:r>
      <w:r w:rsidRPr="00E13804">
        <w:t>.</w:t>
      </w:r>
    </w:p>
    <w:p w:rsidR="00737FC0" w:rsidRPr="00B22979" w:rsidRDefault="00737FC0" w:rsidP="00737FC0"/>
    <w:p w:rsidR="00737FC0" w:rsidRPr="00B22979" w:rsidRDefault="00737FC0" w:rsidP="00737FC0">
      <w:r w:rsidRPr="00B22979">
        <w:tab/>
      </w:r>
      <w:r w:rsidRPr="00B22979">
        <w:rPr>
          <w:rStyle w:val="BillHeading2"/>
        </w:rPr>
        <w:t xml:space="preserve">Be It Enacted </w:t>
      </w:r>
      <w:r w:rsidRPr="00B22979">
        <w:rPr>
          <w:rStyle w:val="BillLanguage"/>
        </w:rPr>
        <w:t>by the Senate and General Assembly of the State of New Jersey:</w:t>
      </w:r>
    </w:p>
    <w:p w:rsidR="00737FC0" w:rsidRPr="00B22979" w:rsidRDefault="00737FC0" w:rsidP="00737FC0"/>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1.  Section 2 of P.L.2007, c.92 (C.43:15C-2) is amended to read as follows:</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2.  a. </w:t>
      </w:r>
      <w:r>
        <w:t xml:space="preserve"> </w:t>
      </w:r>
      <w:r w:rsidRPr="003613B9">
        <w:t>The following persons shall be eligible and shall participate in the Defined Contribution Retirement Program:</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(1) </w:t>
      </w:r>
      <w:r>
        <w:t xml:space="preserve"> </w:t>
      </w:r>
      <w:r w:rsidRPr="003613B9">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(2)</w:t>
      </w:r>
      <w:r>
        <w:t xml:space="preserve"> </w:t>
      </w:r>
      <w:r w:rsidRPr="003613B9">
        <w:t xml:space="preserve"> 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3613B9">
        <w:rPr>
          <w:u w:val="single"/>
        </w:rPr>
        <w:t>This paragraph shall not include Workers’ Compensation Judges of the Division of Workers' Compensation in the Department of Labor and Workforce Development</w:t>
      </w:r>
      <w:r w:rsidRPr="003613B9">
        <w:t xml:space="preserve"> </w:t>
      </w:r>
      <w:r w:rsidRPr="003613B9">
        <w:rPr>
          <w:rFonts w:ascii="Albertus Extra Bold" w:hAnsi="Albertus Extra Bold"/>
          <w:b/>
          <w:vertAlign w:val="superscript"/>
        </w:rPr>
        <w:t>2</w:t>
      </w:r>
      <w:r w:rsidRPr="003613B9">
        <w:rPr>
          <w:rFonts w:ascii="Albertus Extra Bold" w:hAnsi="Albertus Extra Bold"/>
          <w:b/>
        </w:rPr>
        <w:t>[</w:t>
      </w:r>
      <w:r w:rsidRPr="003613B9">
        <w:rPr>
          <w:u w:val="single"/>
        </w:rPr>
        <w:t>, except such judges who waive transfer to the Public Employees’ Retirement System, pursuant to section 3 of P.L.    , c.    (pending before the Legislature as this bill)</w:t>
      </w:r>
      <w:r w:rsidRPr="003613B9">
        <w:rPr>
          <w:rFonts w:ascii="Albertus Extra Bold" w:hAnsi="Albertus Extra Bold"/>
          <w:b/>
        </w:rPr>
        <w:t>]</w:t>
      </w:r>
      <w:r w:rsidRPr="003613B9">
        <w:rPr>
          <w:rFonts w:ascii="Albertus Extra Bold" w:hAnsi="Albertus Extra Bold"/>
          <w:b/>
          <w:vertAlign w:val="superscript"/>
        </w:rPr>
        <w:t>2</w:t>
      </w:r>
      <w:r w:rsidRPr="003613B9">
        <w:rPr>
          <w:u w:val="single"/>
        </w:rPr>
        <w:t>.</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(3)</w:t>
      </w:r>
      <w:r>
        <w:t xml:space="preserve"> </w:t>
      </w:r>
      <w:r w:rsidRPr="003613B9">
        <w:t xml:space="preserve"> 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w:t>
      </w:r>
      <w:r w:rsidRPr="003613B9">
        <w:lastRenderedPageBreak/>
        <w:t xml:space="preserve">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3613B9">
        <w:t>subcode</w:t>
      </w:r>
      <w:proofErr w:type="spellEnd"/>
      <w:r w:rsidRPr="003613B9">
        <w:t xml:space="preserve"> inspector, qualified purchasing agent, or certified public works manager.</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(4) </w:t>
      </w:r>
      <w:r w:rsidR="00997BB2">
        <w:t xml:space="preserve"> </w:t>
      </w:r>
      <w:r w:rsidRPr="003613B9">
        <w:t>A person who is granted a pension or retirement allowance under any pension fund or retirement system established under the laws of this State and elects to participate pursuant to section 1 of P.L.1977, c.171 (C.43:3C-3) upon being elected to public office.</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(5) </w:t>
      </w:r>
      <w:r w:rsidR="00997BB2">
        <w:t xml:space="preserve"> </w:t>
      </w:r>
      <w:r w:rsidRPr="003613B9">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(6) </w:t>
      </w:r>
      <w:r w:rsidR="00997BB2">
        <w:t xml:space="preserve"> </w:t>
      </w:r>
      <w:r w:rsidRPr="003613B9">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b.</w:t>
      </w:r>
      <w:r w:rsidR="00997BB2">
        <w:t xml:space="preserve"> </w:t>
      </w:r>
      <w:r w:rsidRPr="003613B9">
        <w:t xml:space="preserve"> No person shall be eligible to participate in the retirement program with respect to any public employment, office, or position if:</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(1) </w:t>
      </w:r>
      <w:r w:rsidR="00997BB2">
        <w:t xml:space="preserve"> </w:t>
      </w:r>
      <w:r w:rsidRPr="003613B9">
        <w:t>the base salary for that employment, office, or position is less than $5,000 per year;</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(2) </w:t>
      </w:r>
      <w:r w:rsidR="00997BB2">
        <w:t xml:space="preserve"> </w:t>
      </w:r>
      <w:r w:rsidRPr="003613B9">
        <w:t xml:space="preserve">the person is, on the basis of service in that employment, office, or position, eligible for membership or enrolled as a member </w:t>
      </w:r>
      <w:r w:rsidRPr="003613B9">
        <w:lastRenderedPageBreak/>
        <w:t>of another State or locally-administered pension fund or retirement system established under the laws of this State including the Alternate Benefit Program, except as otherwise specifically provided in subsection a. of this section;</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(3)</w:t>
      </w:r>
      <w:r w:rsidR="00997BB2">
        <w:t xml:space="preserve"> </w:t>
      </w:r>
      <w:r w:rsidRPr="003613B9">
        <w:t xml:space="preserve"> the person is receiving a benefit as a retiree from any other State or locally-administered pension fund or retirement system established under the laws of this State, except as provided in section 1 of P.L.1977, c.171 (C.43:3C-3); or</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(4) </w:t>
      </w:r>
      <w:r w:rsidR="00997BB2">
        <w:t xml:space="preserve"> </w:t>
      </w:r>
      <w:r w:rsidRPr="003613B9">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c. </w:t>
      </w:r>
      <w:r w:rsidR="00997BB2">
        <w:t xml:space="preserve"> </w:t>
      </w:r>
      <w:r w:rsidRPr="003613B9">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d.</w:t>
      </w:r>
      <w:r w:rsidR="00997BB2">
        <w:t xml:space="preserve"> </w:t>
      </w:r>
      <w:r w:rsidRPr="003613B9">
        <w:t xml:space="preserve"> 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t>(</w:t>
      </w:r>
      <w:proofErr w:type="spellStart"/>
      <w:r w:rsidRPr="003613B9">
        <w:t>cf</w:t>
      </w:r>
      <w:proofErr w:type="spellEnd"/>
      <w:r w:rsidRPr="003613B9">
        <w:t>: P.L.2017, c.344, s.3)</w:t>
      </w:r>
    </w:p>
    <w:p w:rsidR="00737FC0" w:rsidRPr="00B22979" w:rsidRDefault="00737FC0" w:rsidP="00737FC0"/>
    <w:p w:rsidR="00737FC0" w:rsidRPr="00B22979" w:rsidRDefault="00563118" w:rsidP="00737FC0">
      <w:r>
        <w:tab/>
        <w:t>2.</w:t>
      </w:r>
      <w:r>
        <w:tab/>
      </w:r>
      <w:r w:rsidR="00737FC0" w:rsidRPr="00B22979">
        <w:t>Section 7 of P.L.1954, c.84 (C.43:15A-7) is amended to read as follows:</w:t>
      </w:r>
    </w:p>
    <w:p w:rsidR="00737FC0" w:rsidRPr="00B22979" w:rsidRDefault="00737FC0" w:rsidP="00737FC0">
      <w:r w:rsidRPr="00B22979">
        <w:tab/>
        <w:t>7.</w:t>
      </w:r>
      <w:r w:rsidR="00563118">
        <w:tab/>
      </w:r>
      <w:r w:rsidRPr="00B22979">
        <w:t>There is hereby established the Public Employees' Retirement System of New Jersey in the Division of Pensions and Benefits of the Department of the Treasury.  The membership of the retirement system shall include:</w:t>
      </w:r>
    </w:p>
    <w:p w:rsidR="00737FC0" w:rsidRPr="00B22979" w:rsidRDefault="00737FC0" w:rsidP="00737FC0">
      <w:r w:rsidRPr="00B22979">
        <w:tab/>
        <w:t>a.</w:t>
      </w:r>
      <w:r w:rsidR="00563118">
        <w:tab/>
      </w:r>
      <w:r w:rsidRPr="00B22979">
        <w:t>The members of the former "State Employees' Retirement System of New Jersey" enrolled as such as of December 30, 1954, who shall not have claimed for refund their accumulated deductions in said system as provided in this section;</w:t>
      </w:r>
    </w:p>
    <w:p w:rsidR="00737FC0" w:rsidRPr="00B22979" w:rsidRDefault="00563118" w:rsidP="00737FC0">
      <w:r>
        <w:tab/>
        <w:t>b.</w:t>
      </w:r>
      <w:r>
        <w:tab/>
      </w:r>
      <w:r w:rsidR="00737FC0" w:rsidRPr="00B22979">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w:t>
      </w:r>
      <w:r w:rsidR="00737FC0" w:rsidRPr="00B22979">
        <w:lastRenderedPageBreak/>
        <w:t>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00737FC0" w:rsidRPr="00B22979">
        <w:rPr>
          <w:u w:val="single"/>
        </w:rPr>
        <w:t>.  The membership of the retirement system shall include Workers’ Compensation Judges of the Division of Workers' Compensation in the Department of Labor and Workforce Development</w:t>
      </w:r>
      <w:r w:rsidR="00737FC0" w:rsidRPr="00B22979">
        <w:t>; and</w:t>
      </w:r>
    </w:p>
    <w:p w:rsidR="00737FC0" w:rsidRPr="00B22979" w:rsidRDefault="00737FC0" w:rsidP="00737FC0">
      <w:r w:rsidRPr="00B22979">
        <w:tab/>
        <w:t>c.</w:t>
      </w:r>
      <w:r w:rsidR="00A302E0">
        <w:tab/>
      </w:r>
      <w:r w:rsidRPr="00B22979">
        <w:t>Every employee veteran in the employ of the State or other employer on January 2, 1955, who is not a member of any retirement system supported wholly or partly by the State.</w:t>
      </w:r>
    </w:p>
    <w:p w:rsidR="00737FC0" w:rsidRPr="00B22979" w:rsidRDefault="00A302E0" w:rsidP="00737FC0">
      <w:r>
        <w:tab/>
        <w:t>d.</w:t>
      </w:r>
      <w:r>
        <w:tab/>
      </w:r>
      <w:r w:rsidR="00737FC0"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737FC0" w:rsidRPr="00B22979" w:rsidRDefault="00A302E0" w:rsidP="00737FC0">
      <w:r>
        <w:tab/>
        <w:t>(1)</w:t>
      </w:r>
      <w:r>
        <w:tab/>
      </w:r>
      <w:r w:rsidR="00737FC0" w:rsidRPr="00B22979">
        <w:t xml:space="preserve">Before or on November 1, 2008, no person in employment, office or position, for which the annual salary or remuneration is </w:t>
      </w:r>
      <w:r w:rsidR="00737FC0" w:rsidRPr="00B22979">
        <w:lastRenderedPageBreak/>
        <w:t>fixed at less than $1,500.00, shall be eligible to become a member of the retirement system.</w:t>
      </w:r>
    </w:p>
    <w:p w:rsidR="00737FC0" w:rsidRPr="00B22979" w:rsidRDefault="00A302E0" w:rsidP="00737FC0">
      <w:r>
        <w:tab/>
        <w:t>(2)</w:t>
      </w:r>
      <w:r>
        <w:tab/>
      </w:r>
      <w:r w:rsidR="00737FC0"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737FC0" w:rsidRPr="00B22979" w:rsidRDefault="00A302E0" w:rsidP="00737FC0">
      <w:r>
        <w:tab/>
        <w:t>(3)</w:t>
      </w:r>
      <w:r>
        <w:tab/>
      </w:r>
      <w:r w:rsidR="00737FC0"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737FC0" w:rsidRPr="00B22979" w:rsidRDefault="00A302E0" w:rsidP="00737FC0">
      <w:r>
        <w:tab/>
        <w:t>(4)</w:t>
      </w:r>
      <w:r>
        <w:tab/>
      </w:r>
      <w:r w:rsidR="00737FC0"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737FC0" w:rsidRPr="00B22979" w:rsidRDefault="00737FC0" w:rsidP="00737FC0">
      <w:r w:rsidRPr="00B22979">
        <w:tab/>
        <w:t>e.</w:t>
      </w:r>
      <w:r w:rsidR="00A302E0">
        <w:tab/>
      </w:r>
      <w:r w:rsidRPr="00B22979">
        <w:t>Membership of any person in the retirement system shall cease if he shall discontinue his service for more than two consecutive years.</w:t>
      </w:r>
    </w:p>
    <w:p w:rsidR="00737FC0" w:rsidRPr="00B22979" w:rsidRDefault="00737FC0" w:rsidP="00737FC0">
      <w:r w:rsidRPr="00B22979">
        <w:tab/>
        <w:t>f.</w:t>
      </w:r>
      <w:r w:rsidR="00A302E0">
        <w:tab/>
      </w:r>
      <w:r w:rsidRPr="00B22979">
        <w:t xml:space="preserve">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w:t>
      </w:r>
      <w:r w:rsidRPr="00B22979">
        <w:lastRenderedPageBreak/>
        <w:t>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737FC0" w:rsidRPr="00B22979" w:rsidRDefault="00737FC0" w:rsidP="00737FC0">
      <w:r w:rsidRPr="00B22979">
        <w:tab/>
        <w:t>g.</w:t>
      </w:r>
      <w:r w:rsidR="00A302E0">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737FC0" w:rsidRPr="00B22979" w:rsidRDefault="00A302E0" w:rsidP="00737FC0">
      <w:r>
        <w:tab/>
        <w:t>h.</w:t>
      </w:r>
      <w:r>
        <w:tab/>
      </w:r>
      <w:r w:rsidR="00737FC0" w:rsidRPr="00B22979">
        <w:t>A temporary employee who is employed under the federal Workforce Investment Act shall not be eligible for membership in the system.  Membership for temporary employees employed under the federal Job Training Partnership Act, Pub.L.97-300 (29</w:t>
      </w:r>
      <w:r w:rsidR="00737FC0">
        <w:t> </w:t>
      </w:r>
      <w:r w:rsidR="00737FC0" w:rsidRPr="00B22979">
        <w:t>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737FC0" w:rsidRPr="00B22979" w:rsidRDefault="00C832FB" w:rsidP="00737FC0">
      <w:r>
        <w:tab/>
        <w:t>i.</w:t>
      </w:r>
      <w:r>
        <w:tab/>
      </w:r>
      <w:r w:rsidR="00737FC0" w:rsidRPr="00B22979">
        <w:t>Membership in the retirement system shall be optional for a special service employee who is employed under the federal Older American Community Service Employment Act, Pub.L.94-135 (42</w:t>
      </w:r>
      <w:r w:rsidR="00737FC0">
        <w:t> </w:t>
      </w:r>
      <w:r w:rsidR="00737FC0" w:rsidRPr="00B22979">
        <w:t>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737FC0" w:rsidRPr="00B22979" w:rsidRDefault="00737FC0" w:rsidP="00737FC0">
      <w:r w:rsidRPr="00B22979">
        <w:tab/>
        <w:t>j.</w:t>
      </w:r>
      <w:r w:rsidR="00C832FB">
        <w:tab/>
      </w:r>
      <w:r w:rsidRPr="00B22979">
        <w:t xml:space="preserve">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w:t>
      </w:r>
      <w:r w:rsidRPr="00B22979">
        <w:lastRenderedPageBreak/>
        <w:t>Article I of the compact creating the Delaware River Port Authority (R.S.32:3-2), as defined in section 3 of P.L.1997, c.150 (C.34:1B-146), shall be eligible to continue membership while an employee of such subsidiary or other corporation.</w:t>
      </w:r>
    </w:p>
    <w:p w:rsidR="00737FC0" w:rsidRPr="00B22979" w:rsidRDefault="00C832FB" w:rsidP="00737FC0">
      <w:r>
        <w:tab/>
        <w:t>k.</w:t>
      </w:r>
      <w:r>
        <w:tab/>
      </w:r>
      <w:r w:rsidR="00737FC0" w:rsidRPr="00B22979">
        <w:t>An employee of a renaissance school project established pursuant to P.L.2011, c.176 (C.18A:36C-1 et seq.) upon commencement of employment.</w:t>
      </w:r>
    </w:p>
    <w:p w:rsidR="00737FC0" w:rsidRPr="00B22979" w:rsidRDefault="00737FC0" w:rsidP="00737FC0">
      <w:r w:rsidRPr="00B22979">
        <w:t>(</w:t>
      </w:r>
      <w:proofErr w:type="spellStart"/>
      <w:r w:rsidRPr="00B22979">
        <w:t>cf</w:t>
      </w:r>
      <w:proofErr w:type="spellEnd"/>
      <w:r w:rsidRPr="00B22979">
        <w:t>: P.L.2018, c.129, s.2)</w:t>
      </w:r>
    </w:p>
    <w:p w:rsidR="00737FC0" w:rsidRPr="00B22979" w:rsidRDefault="00737FC0" w:rsidP="00737FC0"/>
    <w:p w:rsidR="00D52AE4" w:rsidRPr="00D52AE4" w:rsidRDefault="00D52AE4" w:rsidP="00D52A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52AE4">
        <w:rPr>
          <w:spacing w:val="0"/>
        </w:rPr>
        <w:tab/>
      </w:r>
      <w:r w:rsidR="00AD519C">
        <w:rPr>
          <w:rFonts w:ascii="Albertus Extra Bold" w:hAnsi="Albertus Extra Bold"/>
          <w:b/>
          <w:vertAlign w:val="superscript"/>
        </w:rPr>
        <w:t>2</w:t>
      </w:r>
      <w:r w:rsidR="00AD519C" w:rsidRPr="00AD519C">
        <w:rPr>
          <w:rFonts w:ascii="Albertus Extra Bold" w:hAnsi="Albertus Extra Bold"/>
          <w:b/>
        </w:rPr>
        <w:t>[</w:t>
      </w:r>
      <w:r w:rsidRPr="00D52AE4">
        <w:t>3.</w:t>
      </w:r>
      <w:r w:rsidRPr="00D52AE4">
        <w:tab/>
        <w:t>(New section)  a.  Notwithstanding the provisions of any other law to the contrary, Workers’ Compensation Judges of the Division of Workers' Compensation in the Department of Labor and Workforce Development appointed on or after the effective date of P.L.   , c.    (pending before the Legislature as this bill) shall be enrolled in the Public Employees’ Retirement System.  Membership in the Public Employees’ Retirement System shall be a condition of employment for service as a judge of compensation for each judge enrolled after that effective date.</w:t>
      </w:r>
    </w:p>
    <w:p w:rsidR="00D52AE4" w:rsidRPr="00D52AE4" w:rsidRDefault="00D52AE4" w:rsidP="00D52AE4">
      <w:r w:rsidRPr="00D52AE4">
        <w:tab/>
        <w:t>Notwithstanding enrollment in the system, the laws and regulations governing the system shall not apply to workers’ compensation judges covered by this section.  Those judges shall be subject to and governed by the laws and regulation of the Judicial Retirement System, established pursuant to P.L.1973, c.140 (C.43:6A1 et seq.), in the same manner as a judge enrolled in the Judicial Retirement System.  For all purposes, those workers’ compensation judges covered by this section shall be deemed members of the Judicial Retirement System but for enrollment in the Public Employees’ Retirement System.</w:t>
      </w:r>
    </w:p>
    <w:p w:rsidR="00D52AE4" w:rsidRPr="00D52AE4" w:rsidRDefault="00D52AE4" w:rsidP="00D52AE4">
      <w:r w:rsidRPr="00D52AE4">
        <w:tab/>
        <w:t>b.</w:t>
      </w:r>
      <w:r w:rsidRPr="00D52AE4">
        <w:tab/>
        <w:t>A workers’ compensation judge who is a participant in the Defined Contribution Retirement Program, established pursuant to P.L.2007, c.92 (C.43:15C-1 et seq.), on the effective date of P.L.    , c.    (pending before the Legislature as this bill) or a participant in the Workers’ Compensation Judges Part of the Public Employees’ Retirement System on the effective date of P.L.    , c.    (pending before the Legislature as this bill), shall be transferred out of the program or the part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rights and benefits which would otherwise be provided in accordance with subsection a. of this section.</w:t>
      </w:r>
    </w:p>
    <w:p w:rsidR="00D52AE4" w:rsidRPr="00D52AE4" w:rsidRDefault="00D52AE4" w:rsidP="00D52AE4">
      <w:r w:rsidRPr="00D52AE4">
        <w:tab/>
        <w:t>The account in the program or the part for each judge transferred and covered by the provisions of subsection a. of this section shall be adjusted to reflect the transfer and each judge shall be given service credit for the provisions of subsection a. of this section for service starting on the judge’s date of appointment.</w:t>
      </w:r>
    </w:p>
    <w:p w:rsidR="00D52AE4" w:rsidRPr="00D52AE4" w:rsidRDefault="00D52AE4" w:rsidP="00D52AE4">
      <w:r w:rsidRPr="00D52AE4">
        <w:lastRenderedPageBreak/>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 P.L.1954, c.84 (C.43:15A-24).  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737FC0" w:rsidRPr="00AD519C" w:rsidRDefault="00D52AE4" w:rsidP="00D52AE4">
      <w:pPr>
        <w:rPr>
          <w:rFonts w:ascii="Albertus Extra Bold" w:hAnsi="Albertus Extra Bold"/>
          <w:b/>
          <w:vertAlign w:val="superscript"/>
        </w:rPr>
      </w:pPr>
      <w:r w:rsidRPr="00D52AE4">
        <w:tab/>
      </w:r>
      <w:r w:rsidRPr="00D52AE4">
        <w:rPr>
          <w:rFonts w:ascii="Albertus Extra Bold" w:hAnsi="Albertus Extra Bold"/>
          <w:b/>
          <w:vertAlign w:val="superscript"/>
        </w:rPr>
        <w:t>1</w:t>
      </w:r>
      <w:r w:rsidRPr="00D52AE4">
        <w:rPr>
          <w:u w:val="single"/>
        </w:rPr>
        <w:t>The value of the account of a workers’ compensation judge who is transferred out of the program shall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 and shall not be a taxable distribution to the workers’ compensation judge.  The transfer shall be in accordance with a rule, method, or process that shall not result in the transfer being deemed a distribution includible in federal gross income for the workers’ compensation judge.</w:t>
      </w:r>
      <w:r w:rsidRPr="00D52AE4">
        <w:rPr>
          <w:rFonts w:ascii="Albertus Extra Bold" w:hAnsi="Albertus Extra Bold"/>
          <w:b/>
          <w:vertAlign w:val="superscript"/>
        </w:rPr>
        <w:t>1</w:t>
      </w:r>
      <w:r w:rsidR="00AD519C" w:rsidRPr="00AD519C">
        <w:rPr>
          <w:rFonts w:ascii="Albertus Extra Bold" w:hAnsi="Albertus Extra Bold"/>
          <w:b/>
        </w:rPr>
        <w:t>]</w:t>
      </w:r>
      <w:r w:rsidR="00AD519C">
        <w:rPr>
          <w:rFonts w:ascii="Albertus Extra Bold" w:hAnsi="Albertus Extra Bold"/>
          <w:b/>
          <w:vertAlign w:val="superscript"/>
        </w:rPr>
        <w:t>2</w:t>
      </w:r>
    </w:p>
    <w:p w:rsidR="00737FC0" w:rsidRDefault="00737FC0" w:rsidP="00737FC0"/>
    <w:p w:rsidR="00155F1A" w:rsidRPr="00155F1A" w:rsidRDefault="00155F1A" w:rsidP="00155F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55F1A">
        <w:rPr>
          <w:spacing w:val="0"/>
        </w:rPr>
        <w:tab/>
      </w:r>
      <w:r w:rsidRPr="00155F1A">
        <w:rPr>
          <w:rFonts w:ascii="Albertus Extra Bold" w:hAnsi="Albertus Extra Bold"/>
          <w:b/>
          <w:vertAlign w:val="superscript"/>
        </w:rPr>
        <w:t>2</w:t>
      </w:r>
      <w:r w:rsidRPr="00155F1A">
        <w:rPr>
          <w:spacing w:val="0"/>
        </w:rPr>
        <w:t xml:space="preserve">3. </w:t>
      </w:r>
      <w:r>
        <w:rPr>
          <w:spacing w:val="0"/>
        </w:rPr>
        <w:t xml:space="preserve"> </w:t>
      </w:r>
      <w:r w:rsidRPr="00155F1A">
        <w:rPr>
          <w:spacing w:val="0"/>
        </w:rPr>
        <w:t>Section 2 of P.L.2001, c.259 (C.43:15A-143) is amended to read as follows:</w:t>
      </w:r>
    </w:p>
    <w:p w:rsidR="00155F1A" w:rsidRPr="00155F1A" w:rsidRDefault="00155F1A" w:rsidP="00155F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55F1A">
        <w:rPr>
          <w:spacing w:val="0"/>
        </w:rPr>
        <w:tab/>
        <w:t xml:space="preserve">2.  </w:t>
      </w:r>
      <w:r w:rsidRPr="00155F1A">
        <w:rPr>
          <w:spacing w:val="0"/>
          <w:u w:val="single"/>
        </w:rPr>
        <w:t>a.</w:t>
      </w:r>
      <w:r w:rsidRPr="00155F1A">
        <w:rPr>
          <w:spacing w:val="0"/>
        </w:rPr>
        <w:t xml:space="preserve"> </w:t>
      </w:r>
      <w:r>
        <w:rPr>
          <w:spacing w:val="0"/>
        </w:rPr>
        <w:t xml:space="preserve"> </w:t>
      </w:r>
      <w:r w:rsidRPr="00155F1A">
        <w:rPr>
          <w:spacing w:val="0"/>
        </w:rPr>
        <w:t xml:space="preserve">Notwithstanding the provisions of any other law, workers compensation judges shall be members of the Workers Compensation Judges Part, established pursuant to this act, P.L.2001, c.259 (C.43:15A-142 et seq.), of the Public Employees' Retirement System, established pursuant to P.L.1954, c.84 (C.43:15A-1 et seq.), </w:t>
      </w:r>
      <w:r w:rsidRPr="00155F1A">
        <w:rPr>
          <w:rFonts w:ascii="Albertus Extra Bold" w:hAnsi="Albertus Extra Bold"/>
          <w:b/>
        </w:rPr>
        <w:t>[</w:t>
      </w:r>
      <w:r w:rsidRPr="00155F1A">
        <w:rPr>
          <w:spacing w:val="0"/>
        </w:rPr>
        <w:t>if enrolled in the part prior to the effective date of P.L.2007, c.92 (C.43:15C-1 et al.)</w:t>
      </w:r>
      <w:r w:rsidRPr="00155F1A">
        <w:rPr>
          <w:rFonts w:ascii="Albertus Extra Bold" w:hAnsi="Albertus Extra Bold"/>
          <w:b/>
        </w:rPr>
        <w:t>]</w:t>
      </w:r>
      <w:r w:rsidRPr="00155F1A">
        <w:rPr>
          <w:spacing w:val="0"/>
        </w:rPr>
        <w:t xml:space="preserve"> and shall be subject to the same membership and benefit provisions as State employees, except as provided by P.L.2001, c.259.  Membership in the retirement system shall be a condition of employment for service as a judge of compensation </w:t>
      </w:r>
      <w:r w:rsidRPr="00155F1A">
        <w:rPr>
          <w:rFonts w:ascii="Albertus Extra Bold" w:hAnsi="Albertus Extra Bold"/>
          <w:b/>
        </w:rPr>
        <w:t>[</w:t>
      </w:r>
      <w:r w:rsidRPr="00155F1A">
        <w:rPr>
          <w:spacing w:val="0"/>
        </w:rPr>
        <w:t>for a judge enrolled in the part prior to the effective date of P.L.2007, c.92 (C.43:15C-1 et al.).</w:t>
      </w:r>
    </w:p>
    <w:p w:rsidR="00155F1A" w:rsidRPr="00155F1A" w:rsidRDefault="00155F1A" w:rsidP="00155F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55F1A">
        <w:rPr>
          <w:spacing w:val="0"/>
        </w:rPr>
        <w:tab/>
        <w:t>A workers compensation judge who becomes a member of the retirement system on or after the effective date of P.L.2007, c.92 (C.43:15C-1 et al.) shall not be a member of the Workers Compensation Judges Part and the provisions of P.L.2001, c.259 (C.43:15A-142 et seq.) shall not apply to such judge or the judge's survivors</w:t>
      </w:r>
      <w:r w:rsidRPr="00155F1A">
        <w:rPr>
          <w:rFonts w:ascii="Albertus Extra Bold" w:hAnsi="Albertus Extra Bold"/>
          <w:b/>
        </w:rPr>
        <w:t>]</w:t>
      </w:r>
      <w:r w:rsidRPr="00155F1A">
        <w:rPr>
          <w:spacing w:val="0"/>
        </w:rPr>
        <w:t>.</w:t>
      </w:r>
    </w:p>
    <w:p w:rsidR="00155F1A" w:rsidRPr="00155F1A" w:rsidRDefault="00155F1A" w:rsidP="00155F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55F1A">
        <w:rPr>
          <w:spacing w:val="0"/>
        </w:rPr>
        <w:lastRenderedPageBreak/>
        <w:tab/>
      </w:r>
      <w:r w:rsidRPr="00155F1A">
        <w:rPr>
          <w:spacing w:val="0"/>
          <w:u w:val="single"/>
        </w:rPr>
        <w:t>b.</w:t>
      </w:r>
      <w:r>
        <w:rPr>
          <w:spacing w:val="0"/>
          <w:u w:val="single"/>
        </w:rPr>
        <w:t xml:space="preserve"> </w:t>
      </w:r>
      <w:r w:rsidRPr="00155F1A">
        <w:rPr>
          <w:spacing w:val="0"/>
          <w:u w:val="single"/>
        </w:rPr>
        <w:t xml:space="preserve"> A Workers’ Compensation Judge of the Division of Workers' Compensation in the Department of Labor and Workforce Development who is a participant in the Defined Contribution Retirement Program, established pursuant to P.L.2007, c.92 (C.43:15C-1 et seq.), on the effective date of P.L.    , c.    (pending before the Legislature as this bill) shall be transferred and enrolled in the Workers’ Compensation Judges Part of the Public Employees’ Retirement System within 90 days following that effective date.  The account in the Defined Contribution Retirement Program or the Public Employees’ Retirement Program for each judge transferred and enrolled shall be transferred to the Workers’ Compensation Judges Part of the Public Employees’ Retirement System and each judge shall be given service credit in the Workers’ Compensation Judges Part of the Public Employees’ Retirement System for service starting on the judge’s date of appointment.  The unfunded liability for the benefits provided by the transfer and enrollment of such judges shall be paid by transfers from the Second Injury Fund as provided by section 13 of P.L.2001, c.259 (C.43:15A-154) to the Workers’ Compensation Judges Part of the Public Employees’ Retirement System.</w:t>
      </w:r>
    </w:p>
    <w:p w:rsidR="00155F1A" w:rsidRPr="00155F1A" w:rsidRDefault="00155F1A" w:rsidP="00155F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55F1A">
        <w:rPr>
          <w:spacing w:val="0"/>
        </w:rPr>
        <w:tab/>
      </w:r>
      <w:r w:rsidRPr="00155F1A">
        <w:rPr>
          <w:spacing w:val="0"/>
          <w:u w:val="single"/>
        </w:rPr>
        <w:t>Service credit transferred from a participant in the Defined Contribution Retirement Program under this subsection shall be recognized as service credit to determine eligibility for employer-paid health care benefits in retirement pursuant to P.L.1961, c.49 (C.52:14-17.25 et seq.), or any other law, rule or regulation.</w:t>
      </w:r>
    </w:p>
    <w:p w:rsidR="00155F1A" w:rsidRPr="00155F1A" w:rsidRDefault="00155F1A" w:rsidP="00155F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55F1A">
        <w:tab/>
      </w:r>
      <w:r w:rsidRPr="00155F1A">
        <w:rPr>
          <w:spacing w:val="0"/>
          <w:u w:val="single"/>
        </w:rPr>
        <w:t>The actuary for the Public Employees' Retirement System shall determine the unfunded accrued liability resulting from the transfer and coverage of judges under this subsection a. of this section in the same manner provided for the determination of the unfunded accrued liability of the retirement system by section 24 of P.L.1954, c.84 (C.43:15A-24).  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155F1A" w:rsidRPr="00155F1A" w:rsidRDefault="00155F1A" w:rsidP="00155F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55F1A">
        <w:rPr>
          <w:spacing w:val="0"/>
        </w:rPr>
        <w:tab/>
      </w:r>
      <w:r w:rsidRPr="00155F1A">
        <w:rPr>
          <w:spacing w:val="0"/>
          <w:u w:val="single"/>
        </w:rPr>
        <w:t>c.</w:t>
      </w:r>
      <w:r>
        <w:rPr>
          <w:spacing w:val="0"/>
          <w:u w:val="single"/>
        </w:rPr>
        <w:t xml:space="preserve"> </w:t>
      </w:r>
      <w:r w:rsidRPr="00155F1A">
        <w:rPr>
          <w:spacing w:val="0"/>
          <w:u w:val="single"/>
        </w:rPr>
        <w:t xml:space="preserve"> The value of the account of a workers’ compensation judge who is transferred out of the program shall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 and shall not be a taxable distribution to the workers’ compensation judge.  The transfer shall be in accordance with a rule, method, or process that shall not result in the transfer being deemed a distribution includible in federal gross income for the workers’ compensation judge.</w:t>
      </w:r>
    </w:p>
    <w:p w:rsidR="00155F1A" w:rsidRPr="00155F1A" w:rsidRDefault="00155F1A" w:rsidP="00155F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55F1A">
        <w:rPr>
          <w:spacing w:val="0"/>
        </w:rPr>
        <w:lastRenderedPageBreak/>
        <w:tab/>
      </w:r>
      <w:r w:rsidRPr="00155F1A">
        <w:rPr>
          <w:spacing w:val="0"/>
          <w:u w:val="single"/>
        </w:rPr>
        <w:t xml:space="preserve">d. </w:t>
      </w:r>
      <w:r>
        <w:rPr>
          <w:spacing w:val="0"/>
          <w:u w:val="single"/>
        </w:rPr>
        <w:t xml:space="preserve"> </w:t>
      </w:r>
      <w:r w:rsidRPr="00155F1A">
        <w:rPr>
          <w:spacing w:val="0"/>
          <w:u w:val="single"/>
        </w:rPr>
        <w:t>A workers compensation judge who retired on or after May 20, 2021 and who was not transferred and enrollment pursuant to this subsection shall be retroactively transferred and enrolled in the Workers Compensation Judges Part of the Public Employees’ Retirement System pursuant to this section and the retirement allowance calculated and paid from the date of retirement based on that enrollment in Workers Compensation Judges Part of the Public Employees’ Retirement System, provided the retiree complies with any terms and conditions for that transfer, enrollment, and calculation as required by the Division of Pensions and Benefits and the board of trustees of the Public Employees’ Retirement System.</w:t>
      </w:r>
      <w:r w:rsidRPr="00155F1A">
        <w:rPr>
          <w:rFonts w:ascii="Albertus Extra Bold" w:hAnsi="Albertus Extra Bold"/>
          <w:b/>
          <w:vertAlign w:val="superscript"/>
        </w:rPr>
        <w:t>2</w:t>
      </w:r>
    </w:p>
    <w:p w:rsidR="00155F1A" w:rsidRPr="00155F1A" w:rsidRDefault="00155F1A" w:rsidP="00155F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left"/>
        <w:rPr>
          <w:spacing w:val="0"/>
        </w:rPr>
      </w:pPr>
      <w:r w:rsidRPr="00155F1A">
        <w:rPr>
          <w:spacing w:val="0"/>
        </w:rPr>
        <w:t>(</w:t>
      </w:r>
      <w:proofErr w:type="spellStart"/>
      <w:r w:rsidRPr="00155F1A">
        <w:rPr>
          <w:spacing w:val="0"/>
        </w:rPr>
        <w:t>cf</w:t>
      </w:r>
      <w:proofErr w:type="spellEnd"/>
      <w:r w:rsidRPr="00155F1A">
        <w:rPr>
          <w:spacing w:val="0"/>
        </w:rPr>
        <w:t>: P.L.2007, c.92, s.22)</w:t>
      </w:r>
    </w:p>
    <w:p w:rsidR="00155F1A" w:rsidRPr="00B22979" w:rsidRDefault="00155F1A" w:rsidP="00737FC0"/>
    <w:p w:rsidR="00737FC0" w:rsidRPr="00B22979" w:rsidRDefault="00C832FB" w:rsidP="00737FC0">
      <w:r>
        <w:tab/>
        <w:t>4.</w:t>
      </w:r>
      <w:r>
        <w:tab/>
      </w:r>
      <w:r w:rsidR="00737FC0" w:rsidRPr="00B22979">
        <w:t>This act shall take effect immediately.</w:t>
      </w:r>
    </w:p>
    <w:sectPr w:rsidR="00737FC0" w:rsidRPr="00B22979" w:rsidSect="00D52AE4">
      <w:headerReference w:type="default" r:id="rId14"/>
      <w:footerReference w:type="default" r:id="rId15"/>
      <w:headerReference w:type="first" r:id="rId16"/>
      <w:footerReference w:type="first" r:id="rId17"/>
      <w:pgSz w:w="12240" w:h="20160" w:code="5"/>
      <w:pgMar w:top="1440" w:right="2520" w:bottom="1728" w:left="2880" w:header="1181" w:footer="82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787" w:rsidRDefault="00735787">
      <w:r>
        <w:separator/>
      </w:r>
    </w:p>
  </w:endnote>
  <w:endnote w:type="continuationSeparator" w:id="0">
    <w:p w:rsidR="00735787" w:rsidRDefault="0073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5D6" w:rsidRDefault="00404050" w:rsidP="00404050">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FA" w:rsidRPr="00921C91" w:rsidRDefault="00FD0C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0CFA" w:rsidRPr="00921C91" w:rsidRDefault="00FD0CFA">
    <w:pPr>
      <w:pStyle w:val="Footer"/>
      <w:rPr>
        <w:szCs w:val="18"/>
      </w:rPr>
    </w:pPr>
  </w:p>
  <w:p w:rsidR="00FD0CFA" w:rsidRPr="00921C91" w:rsidRDefault="00FD0C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2AE4" w:rsidRDefault="00D52AE4">
    <w:pPr>
      <w:pStyle w:val="Footer"/>
    </w:pPr>
    <w:r>
      <w:tab/>
      <w:t>Matter enclosed in superscript numerals has been adopted as follows:</w:t>
    </w:r>
  </w:p>
  <w:p w:rsidR="003613B9" w:rsidRDefault="00D52AE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March 15, 2021.</w:t>
    </w:r>
  </w:p>
  <w:p w:rsidR="00D52AE4" w:rsidRDefault="00E1380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E13804" w:rsidRPr="00E13804" w:rsidRDefault="00E1380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787" w:rsidRDefault="00735787">
      <w:r>
        <w:separator/>
      </w:r>
    </w:p>
  </w:footnote>
  <w:footnote w:type="continuationSeparator" w:id="0">
    <w:p w:rsidR="00735787" w:rsidRDefault="0073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50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0CFA" w:rsidRDefault="00FD0CFA" w:rsidP="00FD0CFA">
    <w:pPr>
      <w:pStyle w:val="bpuHeadSpon"/>
    </w:pPr>
    <w:r w:rsidRPr="00FD0CFA">
      <w:rPr>
        <w:rStyle w:val="bpuHeadSponChar"/>
      </w:rPr>
      <w:t>A1032</w:t>
    </w:r>
    <w:r>
      <w:t xml:space="preserve"> </w:t>
    </w:r>
    <w:r w:rsidR="00E13804">
      <w:t>[2R]</w:t>
    </w:r>
    <w:r w:rsidR="00D52AE4">
      <w:t xml:space="preserve"> </w:t>
    </w:r>
    <w:r>
      <w:t>DOWNEY</w:t>
    </w:r>
    <w:r w:rsidR="002E75D6">
      <w:t>, S.KEAN</w:t>
    </w:r>
  </w:p>
  <w:p w:rsidR="00FD0CFA" w:rsidRDefault="00FD0CFA" w:rsidP="00FD0CFA">
    <w:pPr>
      <w:pStyle w:val="bpuHeadSpon"/>
    </w:pPr>
    <w:r>
      <w:fldChar w:fldCharType="begin"/>
    </w:r>
    <w:r>
      <w:instrText xml:space="preserve"> PAGE  \* MERGEFORMAT </w:instrText>
    </w:r>
    <w:r>
      <w:fldChar w:fldCharType="separate"/>
    </w:r>
    <w:r w:rsidR="004D5039">
      <w:rPr>
        <w:noProof/>
      </w:rPr>
      <w:t>11</w:t>
    </w:r>
    <w:r>
      <w:fldChar w:fldCharType="end"/>
    </w:r>
  </w:p>
  <w:p w:rsidR="00FD0CFA" w:rsidRPr="00AF575C" w:rsidRDefault="00FD0CFA" w:rsidP="00FD0C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0CFA" w:rsidRDefault="00FD0CFA" w:rsidP="00FD0CFA">
    <w:pPr>
      <w:pStyle w:val="bpuHeadSpon"/>
    </w:pPr>
    <w:r w:rsidRPr="00FD0CFA">
      <w:rPr>
        <w:rStyle w:val="bpuHeadSponChar"/>
      </w:rPr>
      <w:t>A1032</w:t>
    </w:r>
    <w:r>
      <w:t xml:space="preserve"> </w:t>
    </w:r>
    <w:r w:rsidR="00E13804">
      <w:t>[2R]</w:t>
    </w:r>
    <w:r w:rsidR="00D52AE4">
      <w:t xml:space="preserve"> </w:t>
    </w:r>
    <w:r>
      <w:t>DOWNEY</w:t>
    </w:r>
    <w:r w:rsidR="002E75D6">
      <w:t>, S.KEAN</w:t>
    </w:r>
  </w:p>
  <w:p w:rsidR="00FD0CFA" w:rsidRDefault="00FD0CFA" w:rsidP="00FD0CFA">
    <w:pPr>
      <w:pStyle w:val="bpuHeadSpon"/>
    </w:pPr>
    <w:r>
      <w:fldChar w:fldCharType="begin"/>
    </w:r>
    <w:r>
      <w:instrText xml:space="preserve"> PAGE  \* MERGEFORMAT </w:instrText>
    </w:r>
    <w:r>
      <w:fldChar w:fldCharType="separate"/>
    </w:r>
    <w:r w:rsidR="004D5039">
      <w:rPr>
        <w:noProof/>
      </w:rPr>
      <w:t>2</w:t>
    </w:r>
    <w:r>
      <w:fldChar w:fldCharType="end"/>
    </w:r>
  </w:p>
  <w:p w:rsidR="00FD0CFA" w:rsidRDefault="00FD0CFA" w:rsidP="00FD0C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7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162"/>
    <w:rsid w:val="000D3ED5"/>
    <w:rsid w:val="000D6A40"/>
    <w:rsid w:val="000D6DFF"/>
    <w:rsid w:val="000E4219"/>
    <w:rsid w:val="000E4294"/>
    <w:rsid w:val="000E5EF5"/>
    <w:rsid w:val="000F6E7F"/>
    <w:rsid w:val="000F7BFB"/>
    <w:rsid w:val="000F7FF6"/>
    <w:rsid w:val="0011462B"/>
    <w:rsid w:val="00114E4C"/>
    <w:rsid w:val="00122532"/>
    <w:rsid w:val="001316C3"/>
    <w:rsid w:val="001330F6"/>
    <w:rsid w:val="00133BED"/>
    <w:rsid w:val="00136CE2"/>
    <w:rsid w:val="00140A92"/>
    <w:rsid w:val="00140FD3"/>
    <w:rsid w:val="00143A99"/>
    <w:rsid w:val="00150A42"/>
    <w:rsid w:val="00153466"/>
    <w:rsid w:val="001540B7"/>
    <w:rsid w:val="00155F1A"/>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838"/>
    <w:rsid w:val="001D576D"/>
    <w:rsid w:val="001D7350"/>
    <w:rsid w:val="001E4DBB"/>
    <w:rsid w:val="001F6719"/>
    <w:rsid w:val="001F6DA6"/>
    <w:rsid w:val="00214614"/>
    <w:rsid w:val="0022067D"/>
    <w:rsid w:val="00231838"/>
    <w:rsid w:val="00232C5B"/>
    <w:rsid w:val="002373F3"/>
    <w:rsid w:val="002463CF"/>
    <w:rsid w:val="002568DB"/>
    <w:rsid w:val="0026254F"/>
    <w:rsid w:val="00263376"/>
    <w:rsid w:val="00266FB9"/>
    <w:rsid w:val="00274341"/>
    <w:rsid w:val="00277DF6"/>
    <w:rsid w:val="0028159B"/>
    <w:rsid w:val="00296363"/>
    <w:rsid w:val="002A16E7"/>
    <w:rsid w:val="002A71FA"/>
    <w:rsid w:val="002B4DA4"/>
    <w:rsid w:val="002B67F7"/>
    <w:rsid w:val="002C58D4"/>
    <w:rsid w:val="002D15C5"/>
    <w:rsid w:val="002D2467"/>
    <w:rsid w:val="002E1440"/>
    <w:rsid w:val="002E2980"/>
    <w:rsid w:val="002E75D6"/>
    <w:rsid w:val="00304565"/>
    <w:rsid w:val="00307F11"/>
    <w:rsid w:val="0031075B"/>
    <w:rsid w:val="00317C73"/>
    <w:rsid w:val="003212E6"/>
    <w:rsid w:val="003274A1"/>
    <w:rsid w:val="00333EF1"/>
    <w:rsid w:val="00346CF5"/>
    <w:rsid w:val="00352F8B"/>
    <w:rsid w:val="00354D07"/>
    <w:rsid w:val="003613B9"/>
    <w:rsid w:val="00372CD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50"/>
    <w:rsid w:val="004040F9"/>
    <w:rsid w:val="00406A85"/>
    <w:rsid w:val="00411C8F"/>
    <w:rsid w:val="0041453D"/>
    <w:rsid w:val="0044404C"/>
    <w:rsid w:val="00470114"/>
    <w:rsid w:val="00470ABF"/>
    <w:rsid w:val="0048038F"/>
    <w:rsid w:val="00484B8A"/>
    <w:rsid w:val="004851D3"/>
    <w:rsid w:val="004A5222"/>
    <w:rsid w:val="004B0CE3"/>
    <w:rsid w:val="004B5C78"/>
    <w:rsid w:val="004B667A"/>
    <w:rsid w:val="004B6E61"/>
    <w:rsid w:val="004B75D5"/>
    <w:rsid w:val="004C0EE5"/>
    <w:rsid w:val="004C1B1C"/>
    <w:rsid w:val="004C2B44"/>
    <w:rsid w:val="004D1B2E"/>
    <w:rsid w:val="004D5039"/>
    <w:rsid w:val="004D76F0"/>
    <w:rsid w:val="004E09BE"/>
    <w:rsid w:val="004F18AF"/>
    <w:rsid w:val="00501B0F"/>
    <w:rsid w:val="0050427A"/>
    <w:rsid w:val="00505402"/>
    <w:rsid w:val="0051355F"/>
    <w:rsid w:val="00515090"/>
    <w:rsid w:val="00520989"/>
    <w:rsid w:val="00530E16"/>
    <w:rsid w:val="005311D7"/>
    <w:rsid w:val="00541E58"/>
    <w:rsid w:val="00546499"/>
    <w:rsid w:val="005475CF"/>
    <w:rsid w:val="005501DB"/>
    <w:rsid w:val="00550854"/>
    <w:rsid w:val="005508CF"/>
    <w:rsid w:val="00560F96"/>
    <w:rsid w:val="00563118"/>
    <w:rsid w:val="0056610D"/>
    <w:rsid w:val="00574518"/>
    <w:rsid w:val="005836AB"/>
    <w:rsid w:val="00585FA1"/>
    <w:rsid w:val="005866AA"/>
    <w:rsid w:val="005876F1"/>
    <w:rsid w:val="00592664"/>
    <w:rsid w:val="0059343F"/>
    <w:rsid w:val="0059396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3254"/>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787"/>
    <w:rsid w:val="00737FC0"/>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4B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63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D2C"/>
    <w:rsid w:val="00967FED"/>
    <w:rsid w:val="00980A56"/>
    <w:rsid w:val="00986E4C"/>
    <w:rsid w:val="009937ED"/>
    <w:rsid w:val="00993BCE"/>
    <w:rsid w:val="00997BB2"/>
    <w:rsid w:val="009A28BB"/>
    <w:rsid w:val="009A5E9B"/>
    <w:rsid w:val="009A5FB5"/>
    <w:rsid w:val="009B0B5A"/>
    <w:rsid w:val="009B141C"/>
    <w:rsid w:val="009B5662"/>
    <w:rsid w:val="009C3EDF"/>
    <w:rsid w:val="009C76BC"/>
    <w:rsid w:val="009D0F3B"/>
    <w:rsid w:val="009D5C82"/>
    <w:rsid w:val="009E1345"/>
    <w:rsid w:val="009E2D24"/>
    <w:rsid w:val="009F2BAB"/>
    <w:rsid w:val="00A003CF"/>
    <w:rsid w:val="00A01CC5"/>
    <w:rsid w:val="00A04BAB"/>
    <w:rsid w:val="00A072DB"/>
    <w:rsid w:val="00A12C37"/>
    <w:rsid w:val="00A15F7D"/>
    <w:rsid w:val="00A16418"/>
    <w:rsid w:val="00A224BB"/>
    <w:rsid w:val="00A22502"/>
    <w:rsid w:val="00A302E0"/>
    <w:rsid w:val="00A40A31"/>
    <w:rsid w:val="00A469CC"/>
    <w:rsid w:val="00A55E7F"/>
    <w:rsid w:val="00A63229"/>
    <w:rsid w:val="00A64CED"/>
    <w:rsid w:val="00A7050B"/>
    <w:rsid w:val="00A721B4"/>
    <w:rsid w:val="00A72513"/>
    <w:rsid w:val="00A80695"/>
    <w:rsid w:val="00A95220"/>
    <w:rsid w:val="00AA2A56"/>
    <w:rsid w:val="00AA3B15"/>
    <w:rsid w:val="00AA6194"/>
    <w:rsid w:val="00AA64D0"/>
    <w:rsid w:val="00AA7518"/>
    <w:rsid w:val="00AB4C5C"/>
    <w:rsid w:val="00AC4B4B"/>
    <w:rsid w:val="00AD519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EEE"/>
    <w:rsid w:val="00BB2482"/>
    <w:rsid w:val="00BB74A1"/>
    <w:rsid w:val="00BC4545"/>
    <w:rsid w:val="00BD79EC"/>
    <w:rsid w:val="00BE204A"/>
    <w:rsid w:val="00BE26FC"/>
    <w:rsid w:val="00BF23C7"/>
    <w:rsid w:val="00BF7456"/>
    <w:rsid w:val="00C035F3"/>
    <w:rsid w:val="00C078A1"/>
    <w:rsid w:val="00C3401C"/>
    <w:rsid w:val="00C473B8"/>
    <w:rsid w:val="00C603F9"/>
    <w:rsid w:val="00C614C5"/>
    <w:rsid w:val="00C832FB"/>
    <w:rsid w:val="00C83317"/>
    <w:rsid w:val="00C937A1"/>
    <w:rsid w:val="00C93F56"/>
    <w:rsid w:val="00CB344E"/>
    <w:rsid w:val="00CD4382"/>
    <w:rsid w:val="00CE32B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AE4"/>
    <w:rsid w:val="00D57B94"/>
    <w:rsid w:val="00D6038F"/>
    <w:rsid w:val="00D66913"/>
    <w:rsid w:val="00D678D9"/>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804"/>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608"/>
    <w:rsid w:val="00F0415D"/>
    <w:rsid w:val="00F14E45"/>
    <w:rsid w:val="00F17CFC"/>
    <w:rsid w:val="00F42480"/>
    <w:rsid w:val="00F62572"/>
    <w:rsid w:val="00F6488F"/>
    <w:rsid w:val="00F70CF6"/>
    <w:rsid w:val="00F8144F"/>
    <w:rsid w:val="00F85DDC"/>
    <w:rsid w:val="00F91244"/>
    <w:rsid w:val="00F95319"/>
    <w:rsid w:val="00FB3056"/>
    <w:rsid w:val="00FB309C"/>
    <w:rsid w:val="00FB3C7C"/>
    <w:rsid w:val="00FB6E52"/>
    <w:rsid w:val="00FC5994"/>
    <w:rsid w:val="00FD0CF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EAD610-62BB-4D1B-A4BA-B8BA29F9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737FC0"/>
    <w:pPr>
      <w:spacing w:line="240" w:lineRule="auto"/>
      <w:ind w:left="576" w:hanging="288"/>
    </w:pPr>
  </w:style>
  <w:style w:type="character" w:customStyle="1" w:styleId="FPHangingAnActChar">
    <w:name w:val="FPHangingAnAct Char"/>
    <w:link w:val="FPHangingAnAct"/>
    <w:rsid w:val="00737FC0"/>
    <w:rPr>
      <w:spacing w:val="4"/>
      <w:sz w:val="24"/>
      <w:szCs w:val="24"/>
    </w:rPr>
  </w:style>
  <w:style w:type="character" w:styleId="LineNumber">
    <w:name w:val="line number"/>
    <w:basedOn w:val="DefaultParagraphFont"/>
    <w:semiHidden/>
    <w:unhideWhenUsed/>
    <w:rsid w:val="00FD0CFA"/>
  </w:style>
  <w:style w:type="paragraph" w:styleId="BalloonText">
    <w:name w:val="Balloon Text"/>
    <w:basedOn w:val="Normal"/>
    <w:link w:val="BalloonTextChar"/>
    <w:semiHidden/>
    <w:unhideWhenUsed/>
    <w:rsid w:val="000D3E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3E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3E288-F510-4CAD-AB06-F49C91F29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11</Pages>
  <Words>4319</Words>
  <Characters>22972</Characters>
  <Application>Microsoft Office Word</Application>
  <DocSecurity>0</DocSecurity>
  <Lines>474</Lines>
  <Paragraphs>70</Paragraphs>
  <ScaleCrop>false</ScaleCrop>
  <HeadingPairs>
    <vt:vector size="2" baseType="variant">
      <vt:variant>
        <vt:lpstr>Title</vt:lpstr>
      </vt:variant>
      <vt:variant>
        <vt:i4>1</vt:i4>
      </vt:variant>
    </vt:vector>
  </HeadingPairs>
  <TitlesOfParts>
    <vt:vector size="1" baseType="lpstr">
      <vt:lpstr>A1032 1R</vt:lpstr>
    </vt:vector>
  </TitlesOfParts>
  <Manager>R230</Manager>
  <Company>OFFICE of LEGISLATIVE SERVICES</Company>
  <LinksUpToDate>false</LinksUpToDate>
  <CharactersWithSpaces>27372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A1032 2R</dc:title>
  <dc:creator>Assemblywoman  DOWNEY</dc:creator>
  <cp:keywords>A1032|11|SG |305|76|76|!|0|</cp:keywords>
  <dc:description>PREFILED 2020_x000d_
TR &amp; AMENDED 3/15/21_x000d_
AMENDED 5/20/21</dc:description>
  <cp:lastModifiedBy>Bektas, Brenda</cp:lastModifiedBy>
  <cp:revision>2</cp:revision>
  <cp:lastPrinted>2021-05-19T14:25:00Z</cp:lastPrinted>
  <dcterms:created xsi:type="dcterms:W3CDTF">2021-05-21T16:44:00Z</dcterms:created>
  <dcterms:modified xsi:type="dcterms:W3CDTF">2021-05-21T16:44:00Z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