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26BE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26BE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26BE4">
        <w:rPr>
          <w:caps/>
          <w:szCs w:val="24"/>
        </w:rPr>
        <w:t>JUNE 16, 2020</w:t>
      </w:r>
    </w:p>
    <w:p w:rsidR="004144CF" w:rsidRDefault="004144CF" w:rsidP="0083060A"/>
    <w:p w:rsidR="00AA4300" w:rsidRDefault="00AA4300" w:rsidP="0083060A">
      <w:r>
        <w:tab/>
        <w:t>The Assembly Housing Committee reports favorably Assembly Bill No. 1063.</w:t>
      </w:r>
    </w:p>
    <w:p w:rsidR="00F862E6" w:rsidRDefault="00F862E6" w:rsidP="00F862E6">
      <w:r>
        <w:tab/>
        <w:t xml:space="preserve">This bill enhances the notification requirements of residential mortgage lenders in association with foreclosure actions.  </w:t>
      </w:r>
    </w:p>
    <w:p w:rsidR="00F862E6" w:rsidRDefault="00F862E6" w:rsidP="00F862E6">
      <w:r>
        <w:tab/>
        <w:t xml:space="preserve">Under the bill, whenever a residential mortgage lender provides a homeowner with a notice of intention to foreclose, or when the lender files a foreclosure complaint against a mediation-eligible homeowner, the lender is required to provide the homeowner with certain information in relation to the foreclosure mediation program.  </w:t>
      </w:r>
    </w:p>
    <w:p w:rsidR="004B2ABF" w:rsidRDefault="00F862E6" w:rsidP="00F862E6">
      <w:r>
        <w:tab/>
        <w:t xml:space="preserve">Specifically, the information provided by the lender would alert the homeowner that </w:t>
      </w:r>
      <w:r w:rsidRPr="00B720CA">
        <w:t>obtaining the assistance of a trained foreclosure prevention and default mitigation counselor is a prerequisite to participation in mediation</w:t>
      </w:r>
      <w:r>
        <w:t xml:space="preserve">.  The notice would also alert the homeowner that they will </w:t>
      </w:r>
      <w:r w:rsidRPr="00B720CA">
        <w:t>not</w:t>
      </w:r>
      <w:r>
        <w:t xml:space="preserve"> be</w:t>
      </w:r>
      <w:r w:rsidRPr="00B720CA">
        <w:t xml:space="preserve"> required to pay any fees in order to participate in mediation</w:t>
      </w:r>
      <w:r>
        <w:t>.</w:t>
      </w:r>
    </w:p>
    <w:p w:rsidR="006255D0" w:rsidRDefault="006255D0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6255D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BE4" w:rsidRDefault="00A26BE4">
      <w:r>
        <w:separator/>
      </w:r>
    </w:p>
  </w:endnote>
  <w:endnote w:type="continuationSeparator" w:id="0">
    <w:p w:rsidR="00A26BE4" w:rsidRDefault="00A2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BE4" w:rsidRDefault="00A26BE4">
      <w:r>
        <w:separator/>
      </w:r>
    </w:p>
  </w:footnote>
  <w:footnote w:type="continuationSeparator" w:id="0">
    <w:p w:rsidR="00A26BE4" w:rsidRDefault="00A2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46DF6" w:rsidP="00846DF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46DF6" w:rsidRDefault="00846DF6" w:rsidP="00846DF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068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8B9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55D0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7913"/>
    <w:rsid w:val="00841155"/>
    <w:rsid w:val="00846DF6"/>
    <w:rsid w:val="00847342"/>
    <w:rsid w:val="00851829"/>
    <w:rsid w:val="00861012"/>
    <w:rsid w:val="00870CA3"/>
    <w:rsid w:val="00872E63"/>
    <w:rsid w:val="00880992"/>
    <w:rsid w:val="00884C3C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58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6BE4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300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2E41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C73E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62E6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16C31FF-03FC-4365-A61E-3A8AC7D8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171</Words>
  <Characters>998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A1063 AHO Statement 6-16-20</vt:lpstr>
    </vt:vector>
  </TitlesOfParts>
  <Manager>R225</Manager>
  <Company>NJ OLS DMU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A1063 AHO Statement 6/16/20</dc:title>
  <dc:subject/>
  <dc:creator>Assembly AHO</dc:creator>
  <cp:keywords>A1063|1|LG |264|0|0|!|0|</cp:keywords>
  <dc:description/>
  <cp:lastModifiedBy>Siracusa, Nicole</cp:lastModifiedBy>
  <cp:revision>2</cp:revision>
  <cp:lastPrinted>1999-09-30T17:29:00Z</cp:lastPrinted>
  <dcterms:created xsi:type="dcterms:W3CDTF">2020-06-16T23:27:00Z</dcterms:created>
  <dcterms:modified xsi:type="dcterms:W3CDTF">2020-06-16T23:27:00Z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