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144431" w:rsidP="00407C9E">
      <w:pPr>
        <w:pStyle w:val="NoteOrEstimate"/>
      </w:pPr>
      <w:r>
        <w:t>LEGISLATIVE FISCAL ESTIMATE</w:t>
      </w:r>
    </w:p>
    <w:p w:rsidR="00051968" w:rsidRPr="00051968" w:rsidRDefault="00720A12" w:rsidP="00051968">
      <w:pPr>
        <w:jc w:val="center"/>
        <w:rPr>
          <w:sz w:val="36"/>
          <w:szCs w:val="36"/>
        </w:rPr>
      </w:pPr>
      <w:r>
        <w:rPr>
          <w:sz w:val="36"/>
          <w:szCs w:val="36"/>
        </w:rPr>
        <w:t>[Second</w:t>
      </w:r>
      <w:r w:rsidR="00051968">
        <w:rPr>
          <w:sz w:val="36"/>
          <w:szCs w:val="36"/>
        </w:rPr>
        <w:t xml:space="preserve"> Reprint]</w:t>
      </w:r>
    </w:p>
    <w:p w:rsidR="003C5892" w:rsidRDefault="00144431"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1073</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D829CE" w:rsidP="00D829CE">
      <w:pPr>
        <w:pStyle w:val="BillNo"/>
      </w:pPr>
      <w:r>
        <w:t>219th LEGISLATURE</w:t>
      </w:r>
    </w:p>
    <w:p w:rsidR="00353325" w:rsidRDefault="00353325" w:rsidP="00353325"/>
    <w:p w:rsidR="00D829CE" w:rsidRDefault="00D829CE" w:rsidP="00D829CE">
      <w:pPr>
        <w:jc w:val="center"/>
      </w:pPr>
      <w:r>
        <w:t>DATED: OCTOBER 22, 2021</w:t>
      </w:r>
    </w:p>
    <w:p w:rsidR="00D829CE" w:rsidRDefault="00D829CE" w:rsidP="00353325"/>
    <w:p w:rsidR="00D829CE" w:rsidRDefault="00D829CE"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Pr="000C482C" w:rsidRDefault="00524230" w:rsidP="008D042B">
            <w:r>
              <w:t>Establishes requirements to screen certain people who are pregnant and who have given birth for preeclampsia.</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0227A6" w:rsidP="008D042B">
            <w:r>
              <w:t xml:space="preserve">Annual </w:t>
            </w:r>
            <w:r w:rsidR="008D042B">
              <w:t>State</w:t>
            </w:r>
            <w:r w:rsidR="00550861">
              <w:t xml:space="preserve"> expenditure</w:t>
            </w:r>
            <w:r w:rsidR="008D042B">
              <w:t xml:space="preserve"> and revenue increases</w:t>
            </w:r>
            <w:r w:rsidR="00550861">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550861" w:rsidP="00515AC5">
            <w:r>
              <w:t>Department of Human Services, Division of Medical Assistance and Health Services; Department of Health</w:t>
            </w:r>
            <w:r w:rsidR="00862515">
              <w:t>; University Hospital</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050"/>
        <w:gridCol w:w="1320"/>
        <w:gridCol w:w="2495"/>
        <w:gridCol w:w="2495"/>
        <w:gridCol w:w="15"/>
      </w:tblGrid>
      <w:tr w:rsidR="00C75246" w:rsidTr="000227A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0227A6">
        <w:trPr>
          <w:gridAfter w:val="1"/>
          <w:wAfter w:w="15" w:type="dxa"/>
          <w:trHeight w:val="410"/>
        </w:trPr>
        <w:tc>
          <w:tcPr>
            <w:tcW w:w="305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32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3D2945"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00C75246"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C75246" w:rsidTr="000227A6">
        <w:trPr>
          <w:gridAfter w:val="1"/>
          <w:wAfter w:w="15" w:type="dxa"/>
          <w:trHeight w:val="410"/>
        </w:trPr>
        <w:tc>
          <w:tcPr>
            <w:tcW w:w="305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0227A6">
              <w:rPr>
                <w:b/>
              </w:rPr>
              <w:t xml:space="preserve"> Increase</w:t>
            </w:r>
          </w:p>
        </w:tc>
        <w:tc>
          <w:tcPr>
            <w:tcW w:w="132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550861"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0227A6">
        <w:trPr>
          <w:gridAfter w:val="1"/>
          <w:wAfter w:w="15" w:type="dxa"/>
          <w:trHeight w:val="410"/>
        </w:trPr>
        <w:tc>
          <w:tcPr>
            <w:tcW w:w="305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sidR="000227A6">
              <w:rPr>
                <w:b/>
              </w:rPr>
              <w:t xml:space="preserve"> Increase</w:t>
            </w:r>
          </w:p>
        </w:tc>
        <w:tc>
          <w:tcPr>
            <w:tcW w:w="132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550861"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0227A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E5EB3" w:rsidRPr="00D829CE" w:rsidRDefault="008B0CCE" w:rsidP="00D829CE">
      <w:pPr>
        <w:pStyle w:val="StyleBulletedSymbolsymbol"/>
        <w:tabs>
          <w:tab w:val="left" w:pos="360"/>
          <w:tab w:val="left" w:pos="720"/>
          <w:tab w:val="left" w:pos="1440"/>
          <w:tab w:val="left" w:pos="2160"/>
          <w:tab w:val="left" w:pos="2880"/>
          <w:tab w:val="left" w:pos="3600"/>
          <w:tab w:val="left" w:pos="4320"/>
          <w:tab w:val="left" w:pos="5040"/>
        </w:tabs>
        <w:spacing w:after="0"/>
      </w:pPr>
      <w:r w:rsidRPr="005123E3">
        <w:rPr>
          <w:rFonts w:eastAsia="Calibri"/>
        </w:rPr>
        <w:t xml:space="preserve">The Office of Legislative Services (OLS) concludes that this bill would increase </w:t>
      </w:r>
      <w:r w:rsidR="00862515">
        <w:rPr>
          <w:rFonts w:eastAsia="Calibri"/>
        </w:rPr>
        <w:t xml:space="preserve">annual </w:t>
      </w:r>
      <w:r w:rsidRPr="005123E3">
        <w:rPr>
          <w:rFonts w:eastAsia="Calibri"/>
        </w:rPr>
        <w:t xml:space="preserve">State costs by an indeterminate amount for the New Jersey </w:t>
      </w:r>
      <w:proofErr w:type="spellStart"/>
      <w:r w:rsidRPr="005123E3">
        <w:rPr>
          <w:rFonts w:eastAsia="Calibri"/>
        </w:rPr>
        <w:t>FamilyCare</w:t>
      </w:r>
      <w:proofErr w:type="spellEnd"/>
      <w:r w:rsidRPr="005123E3">
        <w:rPr>
          <w:rFonts w:eastAsia="Calibri"/>
        </w:rPr>
        <w:t xml:space="preserve"> program to cover preeclampsia screening </w:t>
      </w:r>
      <w:r w:rsidR="00720A12">
        <w:rPr>
          <w:rFonts w:eastAsia="Calibri"/>
        </w:rPr>
        <w:t>o</w:t>
      </w:r>
      <w:r w:rsidR="008D042B">
        <w:rPr>
          <w:rFonts w:eastAsia="Calibri"/>
        </w:rPr>
        <w:t>f pregnant and postpartum person</w:t>
      </w:r>
      <w:r w:rsidR="00720A12">
        <w:rPr>
          <w:rFonts w:eastAsia="Calibri"/>
        </w:rPr>
        <w:t>s</w:t>
      </w:r>
      <w:r w:rsidRPr="005123E3">
        <w:rPr>
          <w:rFonts w:eastAsia="Calibri"/>
        </w:rPr>
        <w:t xml:space="preserve"> who show symptoms of the condition by New Jersey hospitals, licensed birthing centers, federally-</w:t>
      </w:r>
      <w:r w:rsidR="005123E3" w:rsidRPr="005123E3">
        <w:rPr>
          <w:rFonts w:eastAsia="Calibri"/>
        </w:rPr>
        <w:t>qualified health centers</w:t>
      </w:r>
      <w:r w:rsidRPr="005123E3">
        <w:rPr>
          <w:rFonts w:eastAsia="Calibri"/>
        </w:rPr>
        <w:t xml:space="preserve">, and physicians or health care practitioners who provide care </w:t>
      </w:r>
      <w:r w:rsidR="00720A12">
        <w:rPr>
          <w:rFonts w:eastAsia="Calibri"/>
        </w:rPr>
        <w:t>to</w:t>
      </w:r>
      <w:r w:rsidR="008D042B">
        <w:rPr>
          <w:rFonts w:eastAsia="Calibri"/>
        </w:rPr>
        <w:t xml:space="preserve"> pregnant and postpartum person</w:t>
      </w:r>
      <w:r w:rsidR="00720A12">
        <w:rPr>
          <w:rFonts w:eastAsia="Calibri"/>
        </w:rPr>
        <w:t>s</w:t>
      </w:r>
      <w:r w:rsidRPr="005123E3">
        <w:rPr>
          <w:rFonts w:eastAsia="Calibri"/>
        </w:rPr>
        <w:t>.</w:t>
      </w:r>
      <w:r w:rsidR="005123E3" w:rsidRPr="005123E3">
        <w:rPr>
          <w:rFonts w:eastAsia="Calibri"/>
        </w:rPr>
        <w:t xml:space="preserve">  </w:t>
      </w:r>
      <w:r w:rsidR="00720A12">
        <w:rPr>
          <w:rFonts w:eastAsia="Calibri"/>
        </w:rPr>
        <w:t xml:space="preserve">The NJ </w:t>
      </w:r>
      <w:proofErr w:type="spellStart"/>
      <w:r w:rsidR="00720A12">
        <w:rPr>
          <w:rFonts w:eastAsia="Calibri"/>
        </w:rPr>
        <w:t>FamilyCare</w:t>
      </w:r>
      <w:proofErr w:type="spellEnd"/>
      <w:r w:rsidR="00720A12">
        <w:rPr>
          <w:rFonts w:eastAsia="Calibri"/>
        </w:rPr>
        <w:t xml:space="preserve"> program costs</w:t>
      </w:r>
      <w:r w:rsidR="005123E3">
        <w:rPr>
          <w:rFonts w:eastAsia="Calibri"/>
        </w:rPr>
        <w:t xml:space="preserve"> </w:t>
      </w:r>
      <w:r w:rsidR="00720A12">
        <w:rPr>
          <w:rFonts w:eastAsia="Calibri"/>
        </w:rPr>
        <w:t xml:space="preserve">also </w:t>
      </w:r>
      <w:r w:rsidR="005123E3" w:rsidRPr="00C82674">
        <w:rPr>
          <w:rFonts w:eastAsia="Calibri"/>
        </w:rPr>
        <w:t xml:space="preserve">would increase by a marginal amount in order for health care providers in all practice settings to provide </w:t>
      </w:r>
      <w:r w:rsidR="008D042B">
        <w:rPr>
          <w:rFonts w:eastAsia="Calibri"/>
        </w:rPr>
        <w:t xml:space="preserve">the </w:t>
      </w:r>
      <w:r w:rsidR="005123E3" w:rsidRPr="00C82674">
        <w:rPr>
          <w:rFonts w:eastAsia="Calibri"/>
        </w:rPr>
        <w:t>preeclampsia educational materials to pregnant and postpartum patients</w:t>
      </w:r>
      <w:r w:rsidR="008D042B">
        <w:rPr>
          <w:rFonts w:eastAsia="Calibri"/>
        </w:rPr>
        <w:t xml:space="preserve">, discuss the benefits of preeclampsia screening with these patients, and obtain the patient’s signature </w:t>
      </w:r>
      <w:r w:rsidR="00720A12">
        <w:rPr>
          <w:rFonts w:eastAsia="Calibri"/>
        </w:rPr>
        <w:t>acknowledg</w:t>
      </w:r>
      <w:r w:rsidR="008D042B">
        <w:rPr>
          <w:rFonts w:eastAsia="Calibri"/>
        </w:rPr>
        <w:t xml:space="preserve">ing </w:t>
      </w:r>
      <w:r w:rsidR="00720A12">
        <w:rPr>
          <w:rFonts w:eastAsia="Calibri"/>
        </w:rPr>
        <w:t>receipt of these educational materials</w:t>
      </w:r>
      <w:r w:rsidR="008D042B">
        <w:rPr>
          <w:rFonts w:eastAsia="Calibri"/>
        </w:rPr>
        <w:t>.</w:t>
      </w:r>
      <w:r w:rsidR="00720A12">
        <w:rPr>
          <w:rFonts w:eastAsia="Calibri"/>
        </w:rPr>
        <w:t xml:space="preserve">  </w:t>
      </w:r>
    </w:p>
    <w:p w:rsidR="00D829CE" w:rsidRPr="00D829CE" w:rsidRDefault="00D829CE" w:rsidP="00D829CE">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7E5EB3" w:rsidRPr="00D829CE" w:rsidRDefault="005123E3" w:rsidP="00D829CE">
      <w:pPr>
        <w:pStyle w:val="StyleBulletedSymbolsymbol"/>
        <w:tabs>
          <w:tab w:val="num" w:pos="360"/>
        </w:tabs>
        <w:spacing w:after="0"/>
      </w:pPr>
      <w:r w:rsidRPr="00C82674">
        <w:rPr>
          <w:rFonts w:eastAsia="Calibri"/>
        </w:rPr>
        <w:t xml:space="preserve">Moreover, University Hospital, </w:t>
      </w:r>
      <w:r w:rsidRPr="00C82674">
        <w:rPr>
          <w:rFonts w:eastAsia="Calibri"/>
          <w:color w:val="000000"/>
        </w:rPr>
        <w:t xml:space="preserve">an independent non-profit legal entity that is an instrumentality of the State, would incur an indeterminate increase in costs to comply with the requirements </w:t>
      </w:r>
      <w:r>
        <w:rPr>
          <w:rFonts w:eastAsia="Calibri"/>
          <w:color w:val="000000"/>
        </w:rPr>
        <w:t>established under this bill.</w:t>
      </w:r>
    </w:p>
    <w:p w:rsidR="00D829CE" w:rsidRPr="005123E3" w:rsidRDefault="00D829CE" w:rsidP="00D829CE">
      <w:pPr>
        <w:pStyle w:val="StyleBulletedSymbolsymbol"/>
        <w:numPr>
          <w:ilvl w:val="0"/>
          <w:numId w:val="0"/>
        </w:numPr>
        <w:spacing w:after="0"/>
        <w:ind w:left="360" w:hanging="360"/>
      </w:pPr>
    </w:p>
    <w:p w:rsidR="005123E3" w:rsidRPr="00D829CE" w:rsidRDefault="005123E3" w:rsidP="00D829CE">
      <w:pPr>
        <w:pStyle w:val="StyleBulletedSymbolsymbol"/>
        <w:tabs>
          <w:tab w:val="num" w:pos="360"/>
        </w:tabs>
        <w:spacing w:after="0"/>
      </w:pPr>
      <w:r>
        <w:rPr>
          <w:rFonts w:eastAsia="Calibri"/>
          <w:color w:val="000000"/>
        </w:rPr>
        <w:t>By implementing the requirements established under this bill, t</w:t>
      </w:r>
      <w:r w:rsidRPr="00C82674">
        <w:rPr>
          <w:rFonts w:eastAsia="Calibri"/>
          <w:color w:val="000000"/>
        </w:rPr>
        <w:t xml:space="preserve">he State would ultimately realize savings </w:t>
      </w:r>
      <w:r>
        <w:rPr>
          <w:rFonts w:eastAsia="Calibri"/>
          <w:color w:val="000000"/>
        </w:rPr>
        <w:t xml:space="preserve">resulting </w:t>
      </w:r>
      <w:r w:rsidRPr="00C82674">
        <w:rPr>
          <w:rFonts w:eastAsia="Calibri"/>
          <w:color w:val="000000"/>
        </w:rPr>
        <w:t xml:space="preserve">from earlier diagnoses of preeclampsia in pregnant and postpartum </w:t>
      </w:r>
      <w:r w:rsidR="008D042B">
        <w:rPr>
          <w:rFonts w:eastAsia="Calibri"/>
          <w:color w:val="000000"/>
        </w:rPr>
        <w:t>person</w:t>
      </w:r>
      <w:r w:rsidR="00720A12">
        <w:rPr>
          <w:rFonts w:eastAsia="Calibri"/>
          <w:color w:val="000000"/>
        </w:rPr>
        <w:t>s</w:t>
      </w:r>
      <w:r w:rsidRPr="00C82674">
        <w:rPr>
          <w:rFonts w:eastAsia="Calibri"/>
          <w:color w:val="000000"/>
        </w:rPr>
        <w:t xml:space="preserve">, thereby avoiding significant costs </w:t>
      </w:r>
      <w:r>
        <w:rPr>
          <w:rFonts w:eastAsia="Calibri"/>
          <w:color w:val="000000"/>
        </w:rPr>
        <w:t xml:space="preserve">for </w:t>
      </w:r>
      <w:r w:rsidRPr="00C82674">
        <w:rPr>
          <w:rFonts w:eastAsia="Calibri"/>
          <w:color w:val="000000"/>
        </w:rPr>
        <w:t xml:space="preserve">treating infants born </w:t>
      </w:r>
      <w:r w:rsidR="00720A12">
        <w:rPr>
          <w:rFonts w:eastAsia="Calibri"/>
          <w:color w:val="000000"/>
        </w:rPr>
        <w:t xml:space="preserve">prematurely due to their </w:t>
      </w:r>
      <w:r w:rsidR="00720A12">
        <w:rPr>
          <w:rFonts w:eastAsia="Calibri"/>
          <w:color w:val="000000"/>
        </w:rPr>
        <w:lastRenderedPageBreak/>
        <w:t>gestational parent</w:t>
      </w:r>
      <w:r w:rsidRPr="00C82674">
        <w:rPr>
          <w:rFonts w:eastAsia="Calibri"/>
          <w:color w:val="000000"/>
        </w:rPr>
        <w:t>’</w:t>
      </w:r>
      <w:r w:rsidR="00720A12">
        <w:rPr>
          <w:rFonts w:eastAsia="Calibri"/>
          <w:color w:val="000000"/>
        </w:rPr>
        <w:t>s</w:t>
      </w:r>
      <w:r w:rsidRPr="00C82674">
        <w:rPr>
          <w:rFonts w:eastAsia="Calibri"/>
          <w:color w:val="000000"/>
        </w:rPr>
        <w:t xml:space="preserve"> undiagnosed preeclampsia, and treatment costs for </w:t>
      </w:r>
      <w:r>
        <w:rPr>
          <w:rFonts w:eastAsia="Calibri"/>
          <w:color w:val="000000"/>
        </w:rPr>
        <w:t xml:space="preserve">the </w:t>
      </w:r>
      <w:r w:rsidRPr="00C82674">
        <w:rPr>
          <w:rFonts w:eastAsia="Calibri"/>
          <w:color w:val="000000"/>
        </w:rPr>
        <w:t>serious medical complications associated with undiagnosed preeclampsia</w:t>
      </w:r>
      <w:r>
        <w:rPr>
          <w:rFonts w:eastAsia="Calibri"/>
          <w:color w:val="000000"/>
        </w:rPr>
        <w:t xml:space="preserve"> in obstetric patients</w:t>
      </w:r>
      <w:r w:rsidRPr="00C82674">
        <w:rPr>
          <w:rFonts w:eastAsia="Calibri"/>
          <w:color w:val="000000"/>
        </w:rPr>
        <w:t>.</w:t>
      </w:r>
    </w:p>
    <w:p w:rsidR="00D829CE" w:rsidRDefault="00D829CE" w:rsidP="00D829CE">
      <w:pPr>
        <w:pStyle w:val="StyleBulletedSymbolsymbol"/>
        <w:numPr>
          <w:ilvl w:val="0"/>
          <w:numId w:val="0"/>
        </w:numPr>
        <w:spacing w:after="0"/>
        <w:ind w:left="360" w:hanging="360"/>
      </w:pPr>
    </w:p>
    <w:p w:rsidR="00206E77" w:rsidRDefault="00206E77" w:rsidP="002D7863">
      <w:pPr>
        <w:pStyle w:val="SectionHeading"/>
        <w:tabs>
          <w:tab w:val="left" w:pos="360"/>
          <w:tab w:val="left" w:pos="720"/>
          <w:tab w:val="left" w:pos="1440"/>
          <w:tab w:val="left" w:pos="2160"/>
          <w:tab w:val="left" w:pos="2880"/>
          <w:tab w:val="left" w:pos="3600"/>
          <w:tab w:val="left" w:pos="4320"/>
          <w:tab w:val="left" w:pos="5040"/>
        </w:tabs>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1C2745" w:rsidRPr="001C2745" w:rsidRDefault="00255944" w:rsidP="001C2745">
      <w:pPr>
        <w:tabs>
          <w:tab w:val="left" w:pos="360"/>
        </w:tabs>
        <w:rPr>
          <w:szCs w:val="20"/>
        </w:rPr>
      </w:pPr>
      <w:r w:rsidRPr="00255944">
        <w:tab/>
      </w:r>
      <w:r w:rsidR="001C2745" w:rsidRPr="001C2745">
        <w:rPr>
          <w:szCs w:val="20"/>
        </w:rPr>
        <w:t>This bill man</w:t>
      </w:r>
      <w:r w:rsidR="000227A6">
        <w:rPr>
          <w:szCs w:val="20"/>
        </w:rPr>
        <w:t>dates the Department of Health</w:t>
      </w:r>
      <w:r w:rsidR="00E74833">
        <w:rPr>
          <w:szCs w:val="20"/>
        </w:rPr>
        <w:t xml:space="preserve"> (DOH)</w:t>
      </w:r>
      <w:r w:rsidR="001C2745" w:rsidRPr="001C2745">
        <w:rPr>
          <w:szCs w:val="20"/>
        </w:rPr>
        <w:t xml:space="preserve"> to require every hospital in the State, every birthing center licen</w:t>
      </w:r>
      <w:r w:rsidR="000227A6">
        <w:rPr>
          <w:szCs w:val="20"/>
        </w:rPr>
        <w:t>sed in the State pursuant to State law</w:t>
      </w:r>
      <w:r w:rsidR="001C2745" w:rsidRPr="001C2745">
        <w:rPr>
          <w:szCs w:val="20"/>
        </w:rPr>
        <w:t xml:space="preserve">, </w:t>
      </w:r>
      <w:r w:rsidR="00F72261">
        <w:rPr>
          <w:szCs w:val="20"/>
        </w:rPr>
        <w:t>every federally qualified health center, and</w:t>
      </w:r>
      <w:r w:rsidR="001C2745" w:rsidRPr="001C2745">
        <w:rPr>
          <w:szCs w:val="20"/>
        </w:rPr>
        <w:t xml:space="preserve"> every physician or health care practitioner in the State providing care to a pregnant </w:t>
      </w:r>
      <w:r w:rsidR="00720A12">
        <w:rPr>
          <w:szCs w:val="20"/>
        </w:rPr>
        <w:t xml:space="preserve">or postpartum person </w:t>
      </w:r>
      <w:r w:rsidR="001C2745" w:rsidRPr="001C2745">
        <w:rPr>
          <w:szCs w:val="20"/>
        </w:rPr>
        <w:t xml:space="preserve">to </w:t>
      </w:r>
      <w:r w:rsidR="00F72261">
        <w:rPr>
          <w:szCs w:val="20"/>
        </w:rPr>
        <w:t xml:space="preserve">screen </w:t>
      </w:r>
      <w:r w:rsidR="00720A12">
        <w:rPr>
          <w:szCs w:val="20"/>
        </w:rPr>
        <w:t>for preeclampsia, if the person</w:t>
      </w:r>
      <w:r w:rsidR="001C2745" w:rsidRPr="001C2745">
        <w:rPr>
          <w:szCs w:val="20"/>
        </w:rPr>
        <w:t xml:space="preserve"> shows symptoms of the condition.  </w:t>
      </w:r>
      <w:r w:rsidR="00F72261">
        <w:rPr>
          <w:szCs w:val="20"/>
        </w:rPr>
        <w:t>The s</w:t>
      </w:r>
      <w:r w:rsidR="00F72261" w:rsidRPr="00F72261">
        <w:t xml:space="preserve">creening tools </w:t>
      </w:r>
      <w:r w:rsidR="00F72261">
        <w:t xml:space="preserve">are to be </w:t>
      </w:r>
      <w:r w:rsidR="00F72261" w:rsidRPr="00F72261">
        <w:t>based on industry best practices and guidance, as determined by the American College of Obstetrici</w:t>
      </w:r>
      <w:r w:rsidR="00720A12">
        <w:t>ans and Gynecologists, the Preeclampsia Foundation</w:t>
      </w:r>
      <w:r w:rsidR="00F72261" w:rsidRPr="00F72261">
        <w:t>, or other nationally recognized body, a</w:t>
      </w:r>
      <w:r w:rsidR="00E74833">
        <w:t>s determined by the DOH</w:t>
      </w:r>
    </w:p>
    <w:p w:rsidR="00720A12" w:rsidRDefault="001C2745" w:rsidP="001C2745">
      <w:pPr>
        <w:tabs>
          <w:tab w:val="left" w:pos="360"/>
          <w:tab w:val="left" w:pos="720"/>
          <w:tab w:val="left" w:pos="1080"/>
          <w:tab w:val="left" w:pos="1440"/>
          <w:tab w:val="left" w:pos="2160"/>
          <w:tab w:val="left" w:pos="2880"/>
          <w:tab w:val="left" w:pos="3600"/>
        </w:tabs>
        <w:rPr>
          <w:szCs w:val="20"/>
        </w:rPr>
      </w:pPr>
      <w:r w:rsidRPr="001C2745">
        <w:rPr>
          <w:szCs w:val="20"/>
        </w:rPr>
        <w:tab/>
        <w:t xml:space="preserve">A hospital </w:t>
      </w:r>
      <w:r w:rsidR="00F72261">
        <w:rPr>
          <w:szCs w:val="20"/>
        </w:rPr>
        <w:t>that provides inpatient maternity services, a</w:t>
      </w:r>
      <w:r w:rsidRPr="001C2745">
        <w:rPr>
          <w:szCs w:val="20"/>
        </w:rPr>
        <w:t xml:space="preserve"> licensed birthing center</w:t>
      </w:r>
      <w:r w:rsidR="00F72261">
        <w:rPr>
          <w:szCs w:val="20"/>
        </w:rPr>
        <w:t>, or a federally qualified health center</w:t>
      </w:r>
      <w:r w:rsidRPr="001C2745">
        <w:rPr>
          <w:szCs w:val="20"/>
        </w:rPr>
        <w:t xml:space="preserve"> providing care to, or a physician or other health care practitioner who is the primary caregiver for, a pregnant </w:t>
      </w:r>
      <w:r w:rsidR="00720A12">
        <w:rPr>
          <w:szCs w:val="20"/>
        </w:rPr>
        <w:t>person or a person who seeks treatment within six</w:t>
      </w:r>
      <w:r w:rsidRPr="001C2745">
        <w:rPr>
          <w:szCs w:val="20"/>
        </w:rPr>
        <w:t xml:space="preserve"> weeks of giving birth, would, in accordance with guidelines developed by the</w:t>
      </w:r>
      <w:r w:rsidR="00E74833">
        <w:rPr>
          <w:szCs w:val="20"/>
        </w:rPr>
        <w:t xml:space="preserve"> DOH</w:t>
      </w:r>
      <w:r w:rsidR="00720A12">
        <w:rPr>
          <w:szCs w:val="20"/>
        </w:rPr>
        <w:t>: provide the person with information regarding</w:t>
      </w:r>
      <w:r w:rsidRPr="001C2745">
        <w:rPr>
          <w:szCs w:val="20"/>
        </w:rPr>
        <w:t xml:space="preserve"> preeclampsia</w:t>
      </w:r>
      <w:r w:rsidR="00F72261">
        <w:rPr>
          <w:szCs w:val="20"/>
        </w:rPr>
        <w:t xml:space="preserve"> and potential warning signs and symptoms</w:t>
      </w:r>
      <w:r w:rsidR="00720A12">
        <w:rPr>
          <w:szCs w:val="20"/>
        </w:rPr>
        <w:t xml:space="preserve"> of the condition; educate the person on</w:t>
      </w:r>
      <w:r w:rsidRPr="001C2745">
        <w:rPr>
          <w:szCs w:val="20"/>
        </w:rPr>
        <w:t xml:space="preserve"> the benefits of being </w:t>
      </w:r>
      <w:r w:rsidR="00F72261">
        <w:rPr>
          <w:szCs w:val="20"/>
        </w:rPr>
        <w:t>screen</w:t>
      </w:r>
      <w:r w:rsidR="00720A12">
        <w:rPr>
          <w:szCs w:val="20"/>
        </w:rPr>
        <w:t>ed for preeclampsia if the person</w:t>
      </w:r>
      <w:r w:rsidRPr="001C2745">
        <w:rPr>
          <w:szCs w:val="20"/>
        </w:rPr>
        <w:t xml:space="preserve"> shows symptoms of the condition</w:t>
      </w:r>
      <w:r w:rsidR="00720A12">
        <w:rPr>
          <w:szCs w:val="20"/>
        </w:rPr>
        <w:t>; inform the person</w:t>
      </w:r>
      <w:r w:rsidRPr="001C2745">
        <w:rPr>
          <w:szCs w:val="20"/>
        </w:rPr>
        <w:t xml:space="preserve"> </w:t>
      </w:r>
      <w:r w:rsidR="00720A12">
        <w:rPr>
          <w:szCs w:val="20"/>
        </w:rPr>
        <w:t>that the person</w:t>
      </w:r>
      <w:r w:rsidRPr="001C2745">
        <w:rPr>
          <w:szCs w:val="20"/>
        </w:rPr>
        <w:t xml:space="preserve"> is required to be </w:t>
      </w:r>
      <w:r w:rsidR="00F72261">
        <w:rPr>
          <w:szCs w:val="20"/>
        </w:rPr>
        <w:t xml:space="preserve">screened </w:t>
      </w:r>
      <w:r w:rsidR="00720A12">
        <w:rPr>
          <w:szCs w:val="20"/>
        </w:rPr>
        <w:t>for preeclampsia unless the person, on a form and in a manne</w:t>
      </w:r>
      <w:r w:rsidR="00E74833">
        <w:rPr>
          <w:szCs w:val="20"/>
        </w:rPr>
        <w:t>r prescribed by the DOH</w:t>
      </w:r>
      <w:r w:rsidR="00720A12">
        <w:rPr>
          <w:szCs w:val="20"/>
        </w:rPr>
        <w:t xml:space="preserve">, refuses  to be screened for the condition; and, encourage the person to routinely engage in home blood pressure monitoring.  </w:t>
      </w:r>
    </w:p>
    <w:p w:rsidR="001C2745" w:rsidRPr="001C2745" w:rsidRDefault="00720A12" w:rsidP="001C2745">
      <w:pPr>
        <w:tabs>
          <w:tab w:val="left" w:pos="360"/>
          <w:tab w:val="left" w:pos="720"/>
          <w:tab w:val="left" w:pos="1080"/>
          <w:tab w:val="left" w:pos="1440"/>
          <w:tab w:val="left" w:pos="2160"/>
          <w:tab w:val="left" w:pos="2880"/>
          <w:tab w:val="left" w:pos="3600"/>
        </w:tabs>
        <w:rPr>
          <w:szCs w:val="20"/>
        </w:rPr>
      </w:pPr>
      <w:r>
        <w:rPr>
          <w:szCs w:val="20"/>
        </w:rPr>
        <w:tab/>
      </w:r>
      <w:r w:rsidR="001C2745" w:rsidRPr="001C2745">
        <w:rPr>
          <w:szCs w:val="20"/>
        </w:rPr>
        <w:t xml:space="preserve">The </w:t>
      </w:r>
      <w:r>
        <w:rPr>
          <w:szCs w:val="20"/>
        </w:rPr>
        <w:t>bill additionally requires that the person, on a form and in a manne</w:t>
      </w:r>
      <w:r w:rsidR="00E74833">
        <w:rPr>
          <w:szCs w:val="20"/>
        </w:rPr>
        <w:t>r prescribed by the DOH</w:t>
      </w:r>
      <w:r>
        <w:rPr>
          <w:szCs w:val="20"/>
        </w:rPr>
        <w:t xml:space="preserve">, acknowledge </w:t>
      </w:r>
      <w:r w:rsidR="001C2745" w:rsidRPr="001C2745">
        <w:rPr>
          <w:szCs w:val="20"/>
        </w:rPr>
        <w:t xml:space="preserve">receipt of the </w:t>
      </w:r>
      <w:r>
        <w:rPr>
          <w:szCs w:val="20"/>
        </w:rPr>
        <w:t xml:space="preserve">preeclampsia screening </w:t>
      </w:r>
      <w:r w:rsidR="001C2745" w:rsidRPr="001C2745">
        <w:rPr>
          <w:szCs w:val="20"/>
        </w:rPr>
        <w:t>information</w:t>
      </w:r>
      <w:r>
        <w:rPr>
          <w:szCs w:val="20"/>
        </w:rPr>
        <w:t xml:space="preserve">, as </w:t>
      </w:r>
      <w:r w:rsidR="001C2745" w:rsidRPr="001C2745">
        <w:rPr>
          <w:szCs w:val="20"/>
        </w:rPr>
        <w:t>provided by the hospital, birthing center, physician, or health care practitioner.</w:t>
      </w:r>
      <w:r>
        <w:rPr>
          <w:szCs w:val="20"/>
        </w:rPr>
        <w:t xml:space="preserve">  Pursua</w:t>
      </w:r>
      <w:r w:rsidR="00E74833">
        <w:rPr>
          <w:szCs w:val="20"/>
        </w:rPr>
        <w:t>nt to the bill, the DOH</w:t>
      </w:r>
      <w:r>
        <w:rPr>
          <w:szCs w:val="20"/>
        </w:rPr>
        <w:t xml:space="preserve"> is required to develop a standardized form to be used to </w:t>
      </w:r>
      <w:r w:rsidR="008D042B">
        <w:rPr>
          <w:szCs w:val="20"/>
        </w:rPr>
        <w:t>acknowledge</w:t>
      </w:r>
      <w:r>
        <w:rPr>
          <w:szCs w:val="20"/>
        </w:rPr>
        <w:t xml:space="preserve"> receipt of </w:t>
      </w:r>
      <w:r w:rsidR="008D042B">
        <w:rPr>
          <w:szCs w:val="20"/>
        </w:rPr>
        <w:t xml:space="preserve">the </w:t>
      </w:r>
      <w:r>
        <w:rPr>
          <w:szCs w:val="20"/>
        </w:rPr>
        <w:t>preeclampsia screening information.  This form may also be utilized by a patient to provide written refusal to undergo preeclampsia screening, as required under the bill.</w:t>
      </w:r>
    </w:p>
    <w:p w:rsidR="001C2745" w:rsidRPr="001C2745" w:rsidRDefault="001C2745" w:rsidP="001C2745">
      <w:pPr>
        <w:tabs>
          <w:tab w:val="left" w:pos="360"/>
          <w:tab w:val="left" w:pos="720"/>
          <w:tab w:val="left" w:pos="1080"/>
          <w:tab w:val="left" w:pos="1440"/>
          <w:tab w:val="left" w:pos="2160"/>
          <w:tab w:val="left" w:pos="2880"/>
          <w:tab w:val="left" w:pos="3600"/>
        </w:tabs>
        <w:rPr>
          <w:szCs w:val="20"/>
        </w:rPr>
      </w:pPr>
      <w:r w:rsidRPr="001C2745">
        <w:rPr>
          <w:szCs w:val="20"/>
        </w:rPr>
        <w:tab/>
        <w:t xml:space="preserve">Upon receipt of the results of </w:t>
      </w:r>
      <w:r w:rsidR="00F72261">
        <w:rPr>
          <w:szCs w:val="20"/>
        </w:rPr>
        <w:t>any screening</w:t>
      </w:r>
      <w:r w:rsidRPr="001C2745">
        <w:rPr>
          <w:szCs w:val="20"/>
        </w:rPr>
        <w:t xml:space="preserve"> conducted pursuant to the bill, a hospital that provides inpatient maternity services, licensed birthing center, </w:t>
      </w:r>
      <w:r w:rsidR="00F72261">
        <w:rPr>
          <w:szCs w:val="20"/>
        </w:rPr>
        <w:t xml:space="preserve">federally qualified health center, </w:t>
      </w:r>
      <w:r w:rsidRPr="001C2745">
        <w:rPr>
          <w:szCs w:val="20"/>
        </w:rPr>
        <w:t xml:space="preserve">or physician or health care practitioner </w:t>
      </w:r>
      <w:r w:rsidR="00720A12">
        <w:rPr>
          <w:szCs w:val="20"/>
        </w:rPr>
        <w:t xml:space="preserve">is required to </w:t>
      </w:r>
      <w:r w:rsidRPr="001C2745">
        <w:rPr>
          <w:szCs w:val="20"/>
        </w:rPr>
        <w:t xml:space="preserve">discuss the results with a pregnant </w:t>
      </w:r>
      <w:r w:rsidR="00720A12">
        <w:rPr>
          <w:szCs w:val="20"/>
        </w:rPr>
        <w:t>or postpartum person</w:t>
      </w:r>
      <w:r w:rsidRPr="001C2745">
        <w:rPr>
          <w:szCs w:val="20"/>
        </w:rPr>
        <w:t xml:space="preserve"> and, if the </w:t>
      </w:r>
      <w:r w:rsidR="00720A12">
        <w:rPr>
          <w:szCs w:val="20"/>
        </w:rPr>
        <w:t>person</w:t>
      </w:r>
      <w:r w:rsidRPr="001C2745">
        <w:rPr>
          <w:szCs w:val="20"/>
        </w:rPr>
        <w:t xml:space="preserve"> s</w:t>
      </w:r>
      <w:r w:rsidR="00F72261">
        <w:rPr>
          <w:szCs w:val="20"/>
        </w:rPr>
        <w:t>creens</w:t>
      </w:r>
      <w:r w:rsidRPr="001C2745">
        <w:rPr>
          <w:szCs w:val="20"/>
        </w:rPr>
        <w:t xml:space="preserve"> positive for preeclampsia, develop a treatm</w:t>
      </w:r>
      <w:r w:rsidR="00720A12">
        <w:rPr>
          <w:szCs w:val="20"/>
        </w:rPr>
        <w:t>ent plan to minimize the person’s</w:t>
      </w:r>
      <w:r w:rsidRPr="001C2745">
        <w:rPr>
          <w:szCs w:val="20"/>
        </w:rPr>
        <w:t xml:space="preserve"> risk from preeclampsia.</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t>None re</w:t>
      </w:r>
      <w:r w:rsidR="00F72261">
        <w:t>ceived.</w:t>
      </w:r>
    </w:p>
    <w:p w:rsidR="00206E77" w:rsidRDefault="00206E77"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3D2945" w:rsidRDefault="00D829CE" w:rsidP="00D829CE">
      <w:pPr>
        <w:tabs>
          <w:tab w:val="left" w:pos="360"/>
        </w:tabs>
        <w:rPr>
          <w:color w:val="000000"/>
        </w:rPr>
      </w:pPr>
      <w:r>
        <w:rPr>
          <w:color w:val="000000"/>
        </w:rPr>
        <w:tab/>
      </w:r>
      <w:r w:rsidR="000227A6">
        <w:rPr>
          <w:color w:val="000000"/>
        </w:rPr>
        <w:t xml:space="preserve">The OLS </w:t>
      </w:r>
      <w:r w:rsidR="000227A6" w:rsidRPr="005123E3">
        <w:rPr>
          <w:rFonts w:eastAsia="Calibri"/>
        </w:rPr>
        <w:t xml:space="preserve">concludes that this bill would increase </w:t>
      </w:r>
      <w:r w:rsidR="00862515">
        <w:rPr>
          <w:rFonts w:eastAsia="Calibri"/>
        </w:rPr>
        <w:t xml:space="preserve">annual </w:t>
      </w:r>
      <w:r w:rsidR="000227A6" w:rsidRPr="005123E3">
        <w:rPr>
          <w:rFonts w:eastAsia="Calibri"/>
        </w:rPr>
        <w:t xml:space="preserve">State costs by an indeterminate amount for the New Jersey </w:t>
      </w:r>
      <w:proofErr w:type="spellStart"/>
      <w:r w:rsidR="000227A6" w:rsidRPr="005123E3">
        <w:rPr>
          <w:rFonts w:eastAsia="Calibri"/>
        </w:rPr>
        <w:t>FamilyCare</w:t>
      </w:r>
      <w:proofErr w:type="spellEnd"/>
      <w:r w:rsidR="000227A6" w:rsidRPr="005123E3">
        <w:rPr>
          <w:rFonts w:eastAsia="Calibri"/>
        </w:rPr>
        <w:t xml:space="preserve"> program to cover preeclampsia screening </w:t>
      </w:r>
      <w:r w:rsidR="000227A6">
        <w:rPr>
          <w:rFonts w:eastAsia="Calibri"/>
        </w:rPr>
        <w:t>of pregnant and postpartum persons</w:t>
      </w:r>
      <w:r w:rsidR="000227A6" w:rsidRPr="005123E3">
        <w:rPr>
          <w:rFonts w:eastAsia="Calibri"/>
        </w:rPr>
        <w:t xml:space="preserve"> who show symptoms of the condition by New Jersey hospitals, licensed birthing centers, federally-qualified health centers, and physicians or health care practitioners who provide care </w:t>
      </w:r>
      <w:r w:rsidR="000227A6">
        <w:rPr>
          <w:rFonts w:eastAsia="Calibri"/>
        </w:rPr>
        <w:t>to pregnant and postpartum persons</w:t>
      </w:r>
      <w:r w:rsidR="000227A6" w:rsidRPr="005123E3">
        <w:rPr>
          <w:rFonts w:eastAsia="Calibri"/>
        </w:rPr>
        <w:t xml:space="preserve">.  </w:t>
      </w:r>
      <w:r w:rsidR="003D2945">
        <w:rPr>
          <w:color w:val="000000"/>
        </w:rPr>
        <w:t xml:space="preserve">Currently, approximately 95 percent of NJ </w:t>
      </w:r>
      <w:proofErr w:type="spellStart"/>
      <w:r w:rsidR="003D2945">
        <w:rPr>
          <w:color w:val="000000"/>
        </w:rPr>
        <w:t>FamilyCare</w:t>
      </w:r>
      <w:proofErr w:type="spellEnd"/>
      <w:r w:rsidR="003D2945">
        <w:rPr>
          <w:color w:val="000000"/>
        </w:rPr>
        <w:t xml:space="preserve"> beneficiaries are enrolled with a Medicaid managed care organization (MCO), under contract with the Division of Medical Assistance and He</w:t>
      </w:r>
      <w:r w:rsidR="000227A6">
        <w:rPr>
          <w:color w:val="000000"/>
        </w:rPr>
        <w:t>alth Services (DMAHS) in the Department of Human Services</w:t>
      </w:r>
      <w:r w:rsidR="003D2945">
        <w:rPr>
          <w:color w:val="000000"/>
        </w:rPr>
        <w:t xml:space="preserve">.  Pursuant to the Medicaid MCO contract, the DMAHS makes a prepaid monthly capitation payment to the Medicaid MCOs for each NJ </w:t>
      </w:r>
      <w:proofErr w:type="spellStart"/>
      <w:r w:rsidR="003D2945">
        <w:rPr>
          <w:color w:val="000000"/>
        </w:rPr>
        <w:t>FamilyCare</w:t>
      </w:r>
      <w:proofErr w:type="spellEnd"/>
      <w:r w:rsidR="003D2945">
        <w:rPr>
          <w:color w:val="000000"/>
        </w:rPr>
        <w:t xml:space="preserve"> enrollee, in exchange for the provision of a package of covered health benefits.  The OLS assumes that the Medicaid MCOs will pass the higher costs for the provision of preeclampsia screening, educational materials, and counseling for all pregnant and postpartum NJ </w:t>
      </w:r>
      <w:proofErr w:type="spellStart"/>
      <w:r w:rsidR="003D2945">
        <w:rPr>
          <w:color w:val="000000"/>
        </w:rPr>
        <w:t>FamilyCare</w:t>
      </w:r>
      <w:proofErr w:type="spellEnd"/>
      <w:r w:rsidR="003D2945">
        <w:rPr>
          <w:color w:val="000000"/>
        </w:rPr>
        <w:t xml:space="preserve"> enrollees to the State in the form of higher capitation rates in the calendar year following the bill’s enactment.  However, increased State expenditures for NJ </w:t>
      </w:r>
      <w:proofErr w:type="spellStart"/>
      <w:r w:rsidR="003D2945">
        <w:rPr>
          <w:color w:val="000000"/>
        </w:rPr>
        <w:t>FamilyCare</w:t>
      </w:r>
      <w:proofErr w:type="spellEnd"/>
      <w:r w:rsidR="003D2945">
        <w:rPr>
          <w:color w:val="000000"/>
        </w:rPr>
        <w:t xml:space="preserve"> capitation payments will be eligible for additional federal Medicaid matching funds, thereby increasing State revenues, albeit by an indeterminate amount.  </w:t>
      </w:r>
    </w:p>
    <w:p w:rsidR="003D2945" w:rsidRPr="00C82674" w:rsidRDefault="00D829CE" w:rsidP="00D829CE">
      <w:pPr>
        <w:tabs>
          <w:tab w:val="left" w:pos="360"/>
        </w:tabs>
        <w:rPr>
          <w:rFonts w:eastAsia="Calibri"/>
        </w:rPr>
      </w:pPr>
      <w:r>
        <w:rPr>
          <w:rFonts w:eastAsia="Calibri"/>
        </w:rPr>
        <w:tab/>
      </w:r>
      <w:r w:rsidR="003D2945" w:rsidRPr="00C82674">
        <w:rPr>
          <w:rFonts w:eastAsia="Calibri"/>
        </w:rPr>
        <w:t>By</w:t>
      </w:r>
      <w:r w:rsidR="003D2945">
        <w:rPr>
          <w:rFonts w:eastAsia="Calibri"/>
        </w:rPr>
        <w:t xml:space="preserve"> way of context, New Jersey</w:t>
      </w:r>
      <w:r w:rsidR="003D2945" w:rsidRPr="00C82674">
        <w:rPr>
          <w:rFonts w:eastAsia="Calibri"/>
        </w:rPr>
        <w:t xml:space="preserve"> has </w:t>
      </w:r>
      <w:r w:rsidR="003D2945">
        <w:rPr>
          <w:rFonts w:eastAsia="Calibri"/>
        </w:rPr>
        <w:t>71 State-licensed hospitals and</w:t>
      </w:r>
      <w:r w:rsidR="003D2945" w:rsidRPr="00B62552">
        <w:t xml:space="preserve"> </w:t>
      </w:r>
      <w:r w:rsidR="00552051">
        <w:rPr>
          <w:rFonts w:eastAsia="Calibri"/>
        </w:rPr>
        <w:t>23 federally qualified health center</w:t>
      </w:r>
      <w:r w:rsidR="003D2945" w:rsidRPr="00C82674">
        <w:rPr>
          <w:rFonts w:eastAsia="Calibri"/>
        </w:rPr>
        <w:t>s that would be affected by the requirement</w:t>
      </w:r>
      <w:r w:rsidR="003D2945">
        <w:rPr>
          <w:rFonts w:eastAsia="Calibri"/>
        </w:rPr>
        <w:t xml:space="preserve">s established under this bill.  Data from the </w:t>
      </w:r>
      <w:r w:rsidR="003D2945">
        <w:t>United States National Center for Health Statistics show that there were 99,549 births to New Jersey residents in 2019. Of this total number, approximately 40 percent, or 39,819 births in 2019, were covered by the Medicaid program.</w:t>
      </w:r>
      <w:r w:rsidR="003D2945">
        <w:rPr>
          <w:rFonts w:eastAsia="Calibri"/>
        </w:rPr>
        <w:t xml:space="preserve">  </w:t>
      </w:r>
      <w:r w:rsidR="003D2945" w:rsidRPr="00C82674">
        <w:rPr>
          <w:rFonts w:eastAsia="Calibri"/>
        </w:rPr>
        <w:t xml:space="preserve">According to the Preeclampsia Foundation, preeclampsia and other related hypertensive disorders of pregnancy affect </w:t>
      </w:r>
      <w:r w:rsidR="003D2945">
        <w:rPr>
          <w:rFonts w:eastAsia="Calibri"/>
        </w:rPr>
        <w:t>between five and</w:t>
      </w:r>
      <w:r w:rsidR="003D2945" w:rsidRPr="00C82674">
        <w:rPr>
          <w:rFonts w:eastAsia="Calibri"/>
        </w:rPr>
        <w:t xml:space="preserve"> eight percent of all births in the United States; moreover, the foundation reports that the rate of preeclam</w:t>
      </w:r>
      <w:r w:rsidR="003072FA">
        <w:rPr>
          <w:rFonts w:eastAsia="Calibri"/>
        </w:rPr>
        <w:t>psia in the Unites States has</w:t>
      </w:r>
      <w:r w:rsidR="003D2945" w:rsidRPr="00C82674">
        <w:rPr>
          <w:rFonts w:eastAsia="Calibri"/>
        </w:rPr>
        <w:t xml:space="preserve"> risen by 25 percent over the past 20 years. </w:t>
      </w:r>
    </w:p>
    <w:p w:rsidR="003D2945" w:rsidRPr="00C82674" w:rsidRDefault="00D829CE" w:rsidP="00D829CE">
      <w:pPr>
        <w:tabs>
          <w:tab w:val="left" w:pos="360"/>
        </w:tabs>
        <w:rPr>
          <w:rFonts w:eastAsia="Calibri"/>
          <w:color w:val="000000"/>
        </w:rPr>
      </w:pPr>
      <w:r>
        <w:rPr>
          <w:rFonts w:eastAsia="Calibri"/>
        </w:rPr>
        <w:tab/>
      </w:r>
      <w:r w:rsidR="003072FA">
        <w:rPr>
          <w:rFonts w:eastAsia="Calibri"/>
        </w:rPr>
        <w:t>The DOH</w:t>
      </w:r>
      <w:r w:rsidR="003D2945" w:rsidRPr="00C82674">
        <w:rPr>
          <w:rFonts w:eastAsia="Calibri"/>
        </w:rPr>
        <w:t xml:space="preserve"> </w:t>
      </w:r>
      <w:r w:rsidR="003D2945">
        <w:rPr>
          <w:rFonts w:eastAsia="Calibri"/>
        </w:rPr>
        <w:t>also</w:t>
      </w:r>
      <w:r w:rsidR="003D2945" w:rsidRPr="00C82674">
        <w:rPr>
          <w:rFonts w:eastAsia="Calibri"/>
        </w:rPr>
        <w:t xml:space="preserve"> would incur marginal costs to develop and disseminate the </w:t>
      </w:r>
      <w:r w:rsidR="003D2945">
        <w:rPr>
          <w:rFonts w:eastAsia="Calibri"/>
        </w:rPr>
        <w:t xml:space="preserve">standardized form used by pregnant and postpartum persons to acknowledge receipt of </w:t>
      </w:r>
      <w:r w:rsidR="003D2945" w:rsidRPr="00C82674">
        <w:rPr>
          <w:rFonts w:eastAsia="Calibri"/>
        </w:rPr>
        <w:t xml:space="preserve">preeclampsia screening </w:t>
      </w:r>
      <w:r w:rsidR="003D2945">
        <w:rPr>
          <w:rFonts w:eastAsia="Calibri"/>
        </w:rPr>
        <w:t xml:space="preserve">information and refuse preeclampsia screening pursuant to the bill.  </w:t>
      </w:r>
      <w:r w:rsidR="003D2945" w:rsidRPr="00C82674">
        <w:rPr>
          <w:rFonts w:eastAsia="Calibri"/>
        </w:rPr>
        <w:t xml:space="preserve">Moreover, University Hospital, </w:t>
      </w:r>
      <w:r w:rsidR="003D2945" w:rsidRPr="00C82674">
        <w:rPr>
          <w:rFonts w:eastAsia="Calibri"/>
          <w:color w:val="000000"/>
        </w:rPr>
        <w:t xml:space="preserve">an independent non-profit legal entity that is an instrumentality of the State, would incur an indeterminate increase in costs to comply with the requirements </w:t>
      </w:r>
      <w:r w:rsidR="003D2945">
        <w:rPr>
          <w:rFonts w:eastAsia="Calibri"/>
          <w:color w:val="000000"/>
        </w:rPr>
        <w:t xml:space="preserve">established under this bill. </w:t>
      </w:r>
    </w:p>
    <w:p w:rsidR="003D2945" w:rsidRDefault="00D829CE" w:rsidP="003D2945">
      <w:pPr>
        <w:tabs>
          <w:tab w:val="left" w:pos="360"/>
          <w:tab w:val="left" w:pos="720"/>
          <w:tab w:val="left" w:pos="1440"/>
          <w:tab w:val="left" w:pos="2160"/>
          <w:tab w:val="left" w:pos="2880"/>
          <w:tab w:val="left" w:pos="3600"/>
          <w:tab w:val="left" w:pos="4320"/>
          <w:tab w:val="left" w:pos="5040"/>
        </w:tabs>
      </w:pPr>
      <w:r>
        <w:rPr>
          <w:rFonts w:eastAsia="Calibri"/>
          <w:color w:val="000000"/>
        </w:rPr>
        <w:tab/>
      </w:r>
      <w:r w:rsidR="003D2945" w:rsidRPr="00C82674">
        <w:rPr>
          <w:rFonts w:eastAsia="Calibri"/>
          <w:color w:val="000000"/>
        </w:rPr>
        <w:t xml:space="preserve">Although the preeclampsia screening requirements established pursuant to the bill would increase NJ </w:t>
      </w:r>
      <w:proofErr w:type="spellStart"/>
      <w:r w:rsidR="003D2945" w:rsidRPr="00C82674">
        <w:rPr>
          <w:rFonts w:eastAsia="Calibri"/>
          <w:color w:val="000000"/>
        </w:rPr>
        <w:t>FamilyCare</w:t>
      </w:r>
      <w:proofErr w:type="spellEnd"/>
      <w:r w:rsidR="003D2945" w:rsidRPr="00C82674">
        <w:rPr>
          <w:rFonts w:eastAsia="Calibri"/>
          <w:color w:val="000000"/>
        </w:rPr>
        <w:t xml:space="preserve"> costs</w:t>
      </w:r>
      <w:r w:rsidR="003D2945">
        <w:rPr>
          <w:rFonts w:eastAsia="Calibri"/>
          <w:color w:val="000000"/>
        </w:rPr>
        <w:t xml:space="preserve"> initially, the State</w:t>
      </w:r>
      <w:r w:rsidR="003D2945" w:rsidRPr="00C82674">
        <w:rPr>
          <w:rFonts w:eastAsia="Calibri"/>
          <w:color w:val="000000"/>
        </w:rPr>
        <w:t xml:space="preserve"> would ultimately realize savings from earlier diagnoses of preeclampsia </w:t>
      </w:r>
      <w:r w:rsidR="003D2945">
        <w:rPr>
          <w:rFonts w:eastAsia="Calibri"/>
          <w:color w:val="000000"/>
        </w:rPr>
        <w:t>in pregnant and postpartum persons</w:t>
      </w:r>
      <w:r w:rsidR="003D2945" w:rsidRPr="00C82674">
        <w:rPr>
          <w:rFonts w:eastAsia="Calibri"/>
          <w:color w:val="000000"/>
        </w:rPr>
        <w:t xml:space="preserve">, thereby avoiding significant costs related to treating infants born prematurely due to their </w:t>
      </w:r>
      <w:r w:rsidR="003D2945">
        <w:rPr>
          <w:rFonts w:eastAsia="Calibri"/>
          <w:color w:val="000000"/>
        </w:rPr>
        <w:t xml:space="preserve">gestational parents’ </w:t>
      </w:r>
      <w:r w:rsidR="003D2945" w:rsidRPr="00C82674">
        <w:rPr>
          <w:rFonts w:eastAsia="Calibri"/>
          <w:color w:val="000000"/>
        </w:rPr>
        <w:t>undiagnosed preeclampsi</w:t>
      </w:r>
      <w:r w:rsidR="003D2945">
        <w:rPr>
          <w:rFonts w:eastAsia="Calibri"/>
          <w:color w:val="000000"/>
        </w:rPr>
        <w:t>a, and treatment costs for persons</w:t>
      </w:r>
      <w:r w:rsidR="003D2945" w:rsidRPr="00C82674">
        <w:rPr>
          <w:rFonts w:eastAsia="Calibri"/>
          <w:color w:val="000000"/>
        </w:rPr>
        <w:t xml:space="preserve"> suffering from serious medical complications associated with undiagnosed preeclampsia.</w:t>
      </w:r>
    </w:p>
    <w:p w:rsidR="00EF17BC" w:rsidRDefault="00EF17BC" w:rsidP="000227A6">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2F2B24" w:rsidP="00EF17BC">
            <w:pPr>
              <w:pStyle w:val="10pointItalics"/>
              <w:rPr>
                <w:sz w:val="24"/>
              </w:rPr>
            </w:pPr>
            <w:r>
              <w:t>Human Services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2F2B24" w:rsidRPr="00D02331" w:rsidRDefault="002F2B24" w:rsidP="00EF17BC">
            <w:pPr>
              <w:pStyle w:val="10pointItalics"/>
              <w:rPr>
                <w:szCs w:val="20"/>
              </w:rPr>
            </w:pPr>
            <w:bookmarkStart w:id="2" w:name="UserFullName"/>
            <w:bookmarkEnd w:id="2"/>
            <w:r w:rsidRPr="00D02331">
              <w:rPr>
                <w:szCs w:val="20"/>
              </w:rPr>
              <w:t>Anne</w:t>
            </w:r>
            <w:r w:rsidR="000227A6">
              <w:rPr>
                <w:szCs w:val="20"/>
              </w:rPr>
              <w:t xml:space="preserve"> </w:t>
            </w:r>
            <w:proofErr w:type="spellStart"/>
            <w:r w:rsidR="000227A6">
              <w:rPr>
                <w:szCs w:val="20"/>
              </w:rPr>
              <w:t>Cappabianca</w:t>
            </w:r>
            <w:proofErr w:type="spellEnd"/>
          </w:p>
          <w:p w:rsidR="00EF17BC" w:rsidRDefault="008B0CCE" w:rsidP="00EF17BC">
            <w:pPr>
              <w:pStyle w:val="10pointItalics"/>
              <w:rPr>
                <w:sz w:val="24"/>
              </w:rPr>
            </w:pPr>
            <w:r>
              <w:rPr>
                <w:szCs w:val="20"/>
              </w:rPr>
              <w:t>Associate</w:t>
            </w:r>
            <w:r w:rsidR="002F2B24" w:rsidRPr="00D02331">
              <w:rPr>
                <w:szCs w:val="20"/>
              </w:rPr>
              <w:t xml:space="preserve"> Fiscal Analyst</w:t>
            </w:r>
          </w:p>
        </w:tc>
      </w:tr>
      <w:tr w:rsidR="00EF17BC" w:rsidTr="00206E77">
        <w:trPr>
          <w:trHeight w:val="69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206E77" w:rsidRDefault="00206E77" w:rsidP="00EF17BC">
      <w:pPr>
        <w:tabs>
          <w:tab w:val="left" w:pos="360"/>
          <w:tab w:val="left" w:pos="720"/>
          <w:tab w:val="left" w:pos="1440"/>
          <w:tab w:val="left" w:pos="2160"/>
          <w:tab w:val="left" w:pos="2880"/>
          <w:tab w:val="left" w:pos="3600"/>
          <w:tab w:val="left" w:pos="4320"/>
          <w:tab w:val="left" w:pos="5040"/>
        </w:tabs>
      </w:pPr>
    </w:p>
    <w:p w:rsidR="00EF17BC" w:rsidRDefault="00144431"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144431">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4431" w:rsidRDefault="00144431">
      <w:r>
        <w:separator/>
      </w:r>
    </w:p>
  </w:endnote>
  <w:endnote w:type="continuationSeparator" w:id="0">
    <w:p w:rsidR="00144431" w:rsidRDefault="001444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EC66A9">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96403595"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4431" w:rsidRDefault="00144431">
      <w:r>
        <w:separator/>
      </w:r>
    </w:p>
  </w:footnote>
  <w:footnote w:type="continuationSeparator" w:id="0">
    <w:p w:rsidR="00144431" w:rsidRDefault="001444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431" w:rsidRDefault="00144431" w:rsidP="00144431">
    <w:pPr>
      <w:pStyle w:val="Header"/>
      <w:jc w:val="center"/>
    </w:pPr>
    <w:r>
      <w:t>FE to A1073</w:t>
    </w:r>
    <w:r w:rsidR="00720A12">
      <w:t xml:space="preserve"> [2</w:t>
    </w:r>
    <w:r w:rsidR="0031361B">
      <w:t>R]</w:t>
    </w:r>
    <w:r>
      <w:t xml:space="preserve"> </w:t>
    </w:r>
  </w:p>
  <w:p w:rsidR="00144431" w:rsidRDefault="00144431" w:rsidP="00144431">
    <w:pPr>
      <w:pStyle w:val="Header"/>
      <w:jc w:val="center"/>
    </w:pPr>
    <w:r>
      <w:fldChar w:fldCharType="begin"/>
    </w:r>
    <w:r>
      <w:instrText xml:space="preserve"> PAGE  \* MERGEFORMAT </w:instrText>
    </w:r>
    <w:r>
      <w:fldChar w:fldCharType="separate"/>
    </w:r>
    <w:r w:rsidR="00EC66A9">
      <w:rPr>
        <w:noProof/>
      </w:rPr>
      <w:t>3</w:t>
    </w:r>
    <w:r>
      <w:fldChar w:fldCharType="end"/>
    </w:r>
  </w:p>
  <w:p w:rsidR="00144431" w:rsidRDefault="00144431" w:rsidP="0014443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4431"/>
    <w:rsid w:val="00011EDD"/>
    <w:rsid w:val="00013973"/>
    <w:rsid w:val="000227A6"/>
    <w:rsid w:val="000255C2"/>
    <w:rsid w:val="000333DF"/>
    <w:rsid w:val="00036860"/>
    <w:rsid w:val="00042B0B"/>
    <w:rsid w:val="00051968"/>
    <w:rsid w:val="000629F9"/>
    <w:rsid w:val="000701B0"/>
    <w:rsid w:val="00070F62"/>
    <w:rsid w:val="000820F8"/>
    <w:rsid w:val="0008691D"/>
    <w:rsid w:val="00095290"/>
    <w:rsid w:val="000A16EC"/>
    <w:rsid w:val="000B1CCB"/>
    <w:rsid w:val="000C074D"/>
    <w:rsid w:val="000C482C"/>
    <w:rsid w:val="000C50EA"/>
    <w:rsid w:val="000E08DD"/>
    <w:rsid w:val="000E17DB"/>
    <w:rsid w:val="000F0A12"/>
    <w:rsid w:val="000F231D"/>
    <w:rsid w:val="000F278B"/>
    <w:rsid w:val="000F2B57"/>
    <w:rsid w:val="001106B5"/>
    <w:rsid w:val="00114591"/>
    <w:rsid w:val="00115411"/>
    <w:rsid w:val="001223E7"/>
    <w:rsid w:val="00125D26"/>
    <w:rsid w:val="00132893"/>
    <w:rsid w:val="00142AE8"/>
    <w:rsid w:val="00144431"/>
    <w:rsid w:val="00145CE4"/>
    <w:rsid w:val="00157AED"/>
    <w:rsid w:val="00172CF5"/>
    <w:rsid w:val="001907A1"/>
    <w:rsid w:val="00193C26"/>
    <w:rsid w:val="00194789"/>
    <w:rsid w:val="00197240"/>
    <w:rsid w:val="001B1D4B"/>
    <w:rsid w:val="001B2BA9"/>
    <w:rsid w:val="001C2745"/>
    <w:rsid w:val="001D0C90"/>
    <w:rsid w:val="001D3FD4"/>
    <w:rsid w:val="001F4F8B"/>
    <w:rsid w:val="00201322"/>
    <w:rsid w:val="00203C53"/>
    <w:rsid w:val="00206E77"/>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2B24"/>
    <w:rsid w:val="002F5E01"/>
    <w:rsid w:val="003072FA"/>
    <w:rsid w:val="0031361B"/>
    <w:rsid w:val="00326E3B"/>
    <w:rsid w:val="003321A7"/>
    <w:rsid w:val="003344E8"/>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4EA6"/>
    <w:rsid w:val="003C5892"/>
    <w:rsid w:val="003C6FD3"/>
    <w:rsid w:val="003D2945"/>
    <w:rsid w:val="003D4453"/>
    <w:rsid w:val="00407C9E"/>
    <w:rsid w:val="0041022E"/>
    <w:rsid w:val="004149CC"/>
    <w:rsid w:val="00426C11"/>
    <w:rsid w:val="0046163D"/>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5FF1"/>
    <w:rsid w:val="004F7F49"/>
    <w:rsid w:val="00510A23"/>
    <w:rsid w:val="005123E3"/>
    <w:rsid w:val="0051514A"/>
    <w:rsid w:val="00515AC5"/>
    <w:rsid w:val="00520DC2"/>
    <w:rsid w:val="00524230"/>
    <w:rsid w:val="00535605"/>
    <w:rsid w:val="00536F40"/>
    <w:rsid w:val="005470F3"/>
    <w:rsid w:val="00550861"/>
    <w:rsid w:val="00552051"/>
    <w:rsid w:val="00570997"/>
    <w:rsid w:val="00577AA8"/>
    <w:rsid w:val="005850CE"/>
    <w:rsid w:val="005A41A2"/>
    <w:rsid w:val="005A6D23"/>
    <w:rsid w:val="005C1947"/>
    <w:rsid w:val="005C1E9D"/>
    <w:rsid w:val="005E03E7"/>
    <w:rsid w:val="005E75AB"/>
    <w:rsid w:val="00601F73"/>
    <w:rsid w:val="0060546D"/>
    <w:rsid w:val="00625D15"/>
    <w:rsid w:val="00651611"/>
    <w:rsid w:val="00653AE2"/>
    <w:rsid w:val="006671C7"/>
    <w:rsid w:val="00676AEA"/>
    <w:rsid w:val="006917CF"/>
    <w:rsid w:val="00692BD4"/>
    <w:rsid w:val="006B22F3"/>
    <w:rsid w:val="006B2FD5"/>
    <w:rsid w:val="006B5C2D"/>
    <w:rsid w:val="006B6C16"/>
    <w:rsid w:val="006D6F6C"/>
    <w:rsid w:val="006F239A"/>
    <w:rsid w:val="006F505D"/>
    <w:rsid w:val="006F7203"/>
    <w:rsid w:val="007047F8"/>
    <w:rsid w:val="00705838"/>
    <w:rsid w:val="00720A12"/>
    <w:rsid w:val="00722AEF"/>
    <w:rsid w:val="00737A6C"/>
    <w:rsid w:val="00742B56"/>
    <w:rsid w:val="00743F01"/>
    <w:rsid w:val="00744AE4"/>
    <w:rsid w:val="007632C8"/>
    <w:rsid w:val="00763D60"/>
    <w:rsid w:val="007833B1"/>
    <w:rsid w:val="007920AC"/>
    <w:rsid w:val="00797A6C"/>
    <w:rsid w:val="007A0F7E"/>
    <w:rsid w:val="007A42C5"/>
    <w:rsid w:val="007A65A1"/>
    <w:rsid w:val="007B1FCF"/>
    <w:rsid w:val="007B6C77"/>
    <w:rsid w:val="007C4620"/>
    <w:rsid w:val="007C69C3"/>
    <w:rsid w:val="007E337B"/>
    <w:rsid w:val="007E5EB3"/>
    <w:rsid w:val="00804E41"/>
    <w:rsid w:val="00811BC0"/>
    <w:rsid w:val="00814B01"/>
    <w:rsid w:val="008231E8"/>
    <w:rsid w:val="008266B7"/>
    <w:rsid w:val="00843A1F"/>
    <w:rsid w:val="00854B89"/>
    <w:rsid w:val="00855555"/>
    <w:rsid w:val="00862515"/>
    <w:rsid w:val="00881BED"/>
    <w:rsid w:val="00881EF3"/>
    <w:rsid w:val="00883E7C"/>
    <w:rsid w:val="00886261"/>
    <w:rsid w:val="00894971"/>
    <w:rsid w:val="008B0CCE"/>
    <w:rsid w:val="008B5B84"/>
    <w:rsid w:val="008C0341"/>
    <w:rsid w:val="008D042B"/>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3C3C"/>
    <w:rsid w:val="00A164F2"/>
    <w:rsid w:val="00A218CC"/>
    <w:rsid w:val="00A26FCF"/>
    <w:rsid w:val="00A31FA5"/>
    <w:rsid w:val="00A34F8C"/>
    <w:rsid w:val="00A359DA"/>
    <w:rsid w:val="00A37886"/>
    <w:rsid w:val="00A63176"/>
    <w:rsid w:val="00A70D0C"/>
    <w:rsid w:val="00A9794C"/>
    <w:rsid w:val="00AB0440"/>
    <w:rsid w:val="00AC3FC5"/>
    <w:rsid w:val="00AD340B"/>
    <w:rsid w:val="00AE3966"/>
    <w:rsid w:val="00AF1195"/>
    <w:rsid w:val="00AF11C6"/>
    <w:rsid w:val="00B002D1"/>
    <w:rsid w:val="00B057F1"/>
    <w:rsid w:val="00B143A9"/>
    <w:rsid w:val="00B4569E"/>
    <w:rsid w:val="00B45879"/>
    <w:rsid w:val="00B551EB"/>
    <w:rsid w:val="00B55F3D"/>
    <w:rsid w:val="00B62552"/>
    <w:rsid w:val="00B84AC8"/>
    <w:rsid w:val="00B90F8C"/>
    <w:rsid w:val="00B91C0B"/>
    <w:rsid w:val="00B97E24"/>
    <w:rsid w:val="00BA0BE6"/>
    <w:rsid w:val="00BA2122"/>
    <w:rsid w:val="00BA2F3A"/>
    <w:rsid w:val="00BF47F9"/>
    <w:rsid w:val="00C07688"/>
    <w:rsid w:val="00C260AB"/>
    <w:rsid w:val="00C32933"/>
    <w:rsid w:val="00C32FCE"/>
    <w:rsid w:val="00C3314D"/>
    <w:rsid w:val="00C33997"/>
    <w:rsid w:val="00C75246"/>
    <w:rsid w:val="00C80B0B"/>
    <w:rsid w:val="00C82674"/>
    <w:rsid w:val="00C91EDF"/>
    <w:rsid w:val="00C97447"/>
    <w:rsid w:val="00CC6622"/>
    <w:rsid w:val="00D20F5D"/>
    <w:rsid w:val="00D305B4"/>
    <w:rsid w:val="00D376ED"/>
    <w:rsid w:val="00D40DC5"/>
    <w:rsid w:val="00D40E4F"/>
    <w:rsid w:val="00D638D0"/>
    <w:rsid w:val="00D67A0A"/>
    <w:rsid w:val="00D734B9"/>
    <w:rsid w:val="00D762A6"/>
    <w:rsid w:val="00D762BF"/>
    <w:rsid w:val="00D829CE"/>
    <w:rsid w:val="00D84564"/>
    <w:rsid w:val="00D958CF"/>
    <w:rsid w:val="00D968A7"/>
    <w:rsid w:val="00DC2149"/>
    <w:rsid w:val="00DC769A"/>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833"/>
    <w:rsid w:val="00E74E35"/>
    <w:rsid w:val="00E75B93"/>
    <w:rsid w:val="00E86D2A"/>
    <w:rsid w:val="00E9123C"/>
    <w:rsid w:val="00E94BFC"/>
    <w:rsid w:val="00E95800"/>
    <w:rsid w:val="00EB1C90"/>
    <w:rsid w:val="00EC1EF8"/>
    <w:rsid w:val="00EC2547"/>
    <w:rsid w:val="00EC4079"/>
    <w:rsid w:val="00EC66A9"/>
    <w:rsid w:val="00EE7D05"/>
    <w:rsid w:val="00EF17BC"/>
    <w:rsid w:val="00EF3B9C"/>
    <w:rsid w:val="00F04CAD"/>
    <w:rsid w:val="00F11982"/>
    <w:rsid w:val="00F2634D"/>
    <w:rsid w:val="00F332CE"/>
    <w:rsid w:val="00F35009"/>
    <w:rsid w:val="00F4083E"/>
    <w:rsid w:val="00F45BA7"/>
    <w:rsid w:val="00F51DD4"/>
    <w:rsid w:val="00F64D56"/>
    <w:rsid w:val="00F72261"/>
    <w:rsid w:val="00F73621"/>
    <w:rsid w:val="00F82B11"/>
    <w:rsid w:val="00F873F0"/>
    <w:rsid w:val="00F946AF"/>
    <w:rsid w:val="00FA6D2B"/>
    <w:rsid w:val="00FB15DB"/>
    <w:rsid w:val="00FC7DA9"/>
    <w:rsid w:val="00FD2F99"/>
    <w:rsid w:val="00FD7D03"/>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C0C46800-A6AF-456D-AB82-3775E79FD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0CCE"/>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D829CE"/>
    <w:pPr>
      <w:ind w:left="720"/>
      <w:contextualSpacing/>
    </w:pPr>
  </w:style>
  <w:style w:type="paragraph" w:styleId="BalloonText">
    <w:name w:val="Balloon Text"/>
    <w:basedOn w:val="Normal"/>
    <w:link w:val="BalloonTextChar"/>
    <w:semiHidden/>
    <w:unhideWhenUsed/>
    <w:rsid w:val="00C32FC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32FC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4660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1188</Words>
  <Characters>6974</Characters>
  <Application>Microsoft Office Word</Application>
  <DocSecurity>0</DocSecurity>
  <Lines>150</Lines>
  <Paragraphs>46</Paragraphs>
  <ScaleCrop>false</ScaleCrop>
  <HeadingPairs>
    <vt:vector size="2" baseType="variant">
      <vt:variant>
        <vt:lpstr>Title</vt:lpstr>
      </vt:variant>
      <vt:variant>
        <vt:i4>1</vt:i4>
      </vt:variant>
    </vt:vector>
  </HeadingPairs>
  <TitlesOfParts>
    <vt:vector size="1" baseType="lpstr">
      <vt:lpstr>A1073 2R  FISCAL ESTIMATE</vt:lpstr>
    </vt:vector>
  </TitlesOfParts>
  <Manager>Anne Cappabianca; R56</Manager>
  <Company>Office of Legislative Services</Company>
  <LinksUpToDate>false</LinksUpToDate>
  <CharactersWithSpaces>8150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A1073 2R  FISCAL ESTIMATE</dc:title>
  <dc:creator>Assemblywomen SPEIGHT and PINTOR MARIN</dc:creator>
  <cp:keywords>A1073|3|HS |312|219|219|!||</cp:keywords>
  <dc:description>sponsor 10/19</dc:description>
  <cp:lastModifiedBy>Todaro, Vivian</cp:lastModifiedBy>
  <cp:revision>2</cp:revision>
  <cp:lastPrinted>2021-10-22T14:14:00Z</cp:lastPrinted>
  <dcterms:created xsi:type="dcterms:W3CDTF">2021-10-22T14:27:00Z</dcterms:created>
  <dcterms:modified xsi:type="dcterms:W3CDTF">2021-10-22T14:27:00Z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