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AB8" w:rsidRDefault="00EC5AB8" w:rsidP="00EC5AB8">
      <w:pPr>
        <w:pStyle w:val="bpuBill"/>
      </w:pPr>
      <w:bookmarkStart w:id="0" w:name="bpuFrontPg"/>
      <w:bookmarkStart w:id="1" w:name="_GoBack"/>
      <w:bookmarkEnd w:id="0"/>
      <w:bookmarkEnd w:id="1"/>
      <w:r>
        <w:t xml:space="preserve">ASSEMBLY, No. 1073 </w:t>
      </w:r>
    </w:p>
    <w:p w:rsidR="00EC5AB8" w:rsidRPr="00EC5AB8" w:rsidRDefault="00EC5AB8" w:rsidP="00EC5A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644" r:id="rId8"/>
        </w:object>
      </w:r>
    </w:p>
    <w:p w:rsidR="00EC5AB8" w:rsidRDefault="00EC5AB8" w:rsidP="00EC5AB8">
      <w:pPr>
        <w:pStyle w:val="bpuState"/>
      </w:pPr>
      <w:r>
        <w:t>STATE OF NEW JERSEY</w:t>
      </w:r>
    </w:p>
    <w:p w:rsidR="00EC5AB8" w:rsidRDefault="00EC5AB8" w:rsidP="00EC5AB8">
      <w:pPr>
        <w:pStyle w:val="bpuLegislature"/>
      </w:pPr>
      <w:proofErr w:type="gramStart"/>
      <w:r>
        <w:t>219th</w:t>
      </w:r>
      <w:proofErr w:type="gramEnd"/>
      <w:r>
        <w:t xml:space="preserve"> LEGISLATURE</w:t>
      </w:r>
    </w:p>
    <w:p w:rsidR="00EC5AB8" w:rsidRDefault="00EC5AB8" w:rsidP="00EC5AB8">
      <w:pPr>
        <w:pStyle w:val="bpuWpGraphic"/>
      </w:pPr>
      <w:r>
        <w:object w:dxaOrig="8985" w:dyaOrig="255">
          <v:shape id="_x0000_i1026" type="#_x0000_t75" style="width:6in;height:12pt" o:ole="">
            <v:imagedata r:id="rId7" o:title=""/>
          </v:shape>
          <o:OLEObject Type="Embed" ProgID="WPWin6.1" ShapeID="_x0000_i1026" DrawAspect="Content" ObjectID="_1639470645" r:id="rId9"/>
        </w:object>
      </w:r>
      <w:r>
        <w:t xml:space="preserve">  </w:t>
      </w:r>
    </w:p>
    <w:p w:rsidR="00EC5AB8" w:rsidRDefault="00EC5AB8" w:rsidP="00EC5AB8">
      <w:pPr>
        <w:pStyle w:val="bpuIntro"/>
      </w:pPr>
      <w:r>
        <w:t>PRE-FILED FOR INTRODUCTION IN THE 2020 SESSION</w:t>
      </w:r>
    </w:p>
    <w:p w:rsidR="00EC5AB8" w:rsidRDefault="00EC5AB8" w:rsidP="00EC5AB8">
      <w:pPr>
        <w:pStyle w:val="bpuIntro"/>
      </w:pPr>
    </w:p>
    <w:p w:rsidR="00EC5AB8" w:rsidRDefault="00EC5AB8" w:rsidP="00EC5AB8">
      <w:pPr>
        <w:pStyle w:val="bpuIntro"/>
        <w:sectPr w:rsidR="00EC5AB8" w:rsidSect="00EC5AB8">
          <w:headerReference w:type="even" r:id="rId10"/>
          <w:headerReference w:type="default" r:id="rId11"/>
          <w:pgSz w:w="12240" w:h="20160" w:code="5"/>
          <w:pgMar w:top="2160" w:right="1440" w:bottom="1440" w:left="1440" w:header="720" w:footer="720" w:gutter="0"/>
          <w:pgNumType w:start="1"/>
          <w:cols w:space="720"/>
          <w:docGrid w:linePitch="360"/>
        </w:sectPr>
      </w:pPr>
    </w:p>
    <w:p w:rsidR="00EC5AB8" w:rsidRDefault="00EC5AB8" w:rsidP="00EC5AB8">
      <w:pPr>
        <w:pStyle w:val="bpuIntro"/>
      </w:pPr>
    </w:p>
    <w:p w:rsidR="00EC5AB8" w:rsidRDefault="00EC5AB8" w:rsidP="00EC5AB8">
      <w:pPr>
        <w:pStyle w:val="bpuSponsor"/>
      </w:pPr>
      <w:r>
        <w:t>Sponsored by:</w:t>
      </w:r>
    </w:p>
    <w:p w:rsidR="00EC5AB8" w:rsidRDefault="00EC5AB8" w:rsidP="00EC5AB8">
      <w:pPr>
        <w:pStyle w:val="bpuSponsor"/>
      </w:pPr>
      <w:proofErr w:type="gramStart"/>
      <w:r>
        <w:t>Assemblywoman  SHANIQUE</w:t>
      </w:r>
      <w:proofErr w:type="gramEnd"/>
      <w:r>
        <w:t xml:space="preserve"> SPEIGHT</w:t>
      </w:r>
    </w:p>
    <w:p w:rsidR="00EC5AB8" w:rsidRDefault="00EC5AB8" w:rsidP="00EC5AB8">
      <w:pPr>
        <w:pStyle w:val="bpuSponsor"/>
      </w:pPr>
      <w:r>
        <w:t>District 29 (Essex)</w:t>
      </w:r>
    </w:p>
    <w:p w:rsidR="00EC5AB8" w:rsidRDefault="00EC5AB8" w:rsidP="00EC5AB8">
      <w:pPr>
        <w:pStyle w:val="bpuSponsor"/>
      </w:pPr>
      <w:proofErr w:type="gramStart"/>
      <w:r>
        <w:t>Assemblywoman  ELIANA</w:t>
      </w:r>
      <w:proofErr w:type="gramEnd"/>
      <w:r>
        <w:t xml:space="preserve"> PINTOR MARIN</w:t>
      </w:r>
    </w:p>
    <w:p w:rsidR="00EC5AB8" w:rsidRDefault="00EC5AB8" w:rsidP="00EC5AB8">
      <w:pPr>
        <w:pStyle w:val="bpuSponsor"/>
      </w:pPr>
      <w:r>
        <w:t>District 29 (Essex)</w:t>
      </w:r>
    </w:p>
    <w:p w:rsidR="00EC5AB8" w:rsidRDefault="00EC5AB8" w:rsidP="00EC5AB8">
      <w:pPr>
        <w:pStyle w:val="bpuSponsor"/>
      </w:pPr>
      <w:proofErr w:type="gramStart"/>
      <w:r>
        <w:t>Assemblywoman  ANGELA</w:t>
      </w:r>
      <w:proofErr w:type="gramEnd"/>
      <w:r>
        <w:t xml:space="preserve"> V. MCKNIGHT</w:t>
      </w:r>
    </w:p>
    <w:p w:rsidR="00EC5AB8" w:rsidRDefault="00EC5AB8" w:rsidP="00EC5AB8">
      <w:pPr>
        <w:pStyle w:val="bpuSponsor"/>
      </w:pPr>
      <w:r>
        <w:t>District 31 (Hudson)</w:t>
      </w:r>
    </w:p>
    <w:p w:rsidR="00EC5AB8" w:rsidRDefault="00EC5AB8" w:rsidP="00EC5AB8">
      <w:pPr>
        <w:pStyle w:val="bpuSponsor"/>
      </w:pPr>
      <w:proofErr w:type="gramStart"/>
      <w:r>
        <w:t>Assemblywoman  BRITNEE</w:t>
      </w:r>
      <w:proofErr w:type="gramEnd"/>
      <w:r>
        <w:t xml:space="preserve"> N. TIMBERLAKE</w:t>
      </w:r>
    </w:p>
    <w:p w:rsidR="00EC5AB8" w:rsidRDefault="00EC5AB8" w:rsidP="00EC5AB8">
      <w:pPr>
        <w:pStyle w:val="bpuSponsor"/>
      </w:pPr>
      <w:r>
        <w:t>District 34 (Essex and Passaic)</w:t>
      </w:r>
    </w:p>
    <w:p w:rsidR="00EC5AB8" w:rsidRDefault="00EC5AB8" w:rsidP="00EC5AB8">
      <w:pPr>
        <w:pStyle w:val="bpuSponsor"/>
      </w:pPr>
    </w:p>
    <w:p w:rsidR="00EC5AB8" w:rsidRDefault="00EC5AB8" w:rsidP="00EC5AB8">
      <w:pPr>
        <w:pStyle w:val="bpuSponsor"/>
      </w:pPr>
      <w:r>
        <w:t>Co-Sponsored by:</w:t>
      </w:r>
    </w:p>
    <w:p w:rsidR="00EC5AB8" w:rsidRDefault="00EC5AB8" w:rsidP="00EC5AB8">
      <w:pPr>
        <w:pStyle w:val="bpuSponsor"/>
      </w:pPr>
      <w:r w:rsidRPr="00EC5AB8">
        <w:t>Assemblywoman Reynolds-Jackson</w:t>
      </w:r>
    </w:p>
    <w:p w:rsidR="00EC5AB8" w:rsidRDefault="00EC5AB8" w:rsidP="00EC5AB8"/>
    <w:p w:rsidR="00EC5AB8" w:rsidRPr="00EC5AB8" w:rsidRDefault="00EC5AB8" w:rsidP="00EC5AB8"/>
    <w:p w:rsidR="00EC5AB8" w:rsidRDefault="00EC5AB8" w:rsidP="00EC5AB8">
      <w:pPr>
        <w:pStyle w:val="bpuSponsor"/>
      </w:pPr>
    </w:p>
    <w:p w:rsidR="00EC5AB8" w:rsidRDefault="00EC5AB8" w:rsidP="00EC5AB8">
      <w:pPr>
        <w:pStyle w:val="bpuSponsor"/>
      </w:pPr>
    </w:p>
    <w:p w:rsidR="00EC5AB8" w:rsidRDefault="00EC5AB8" w:rsidP="00EC5AB8">
      <w:pPr>
        <w:pStyle w:val="bpuSponsor"/>
      </w:pPr>
      <w:r>
        <w:t>SYNOPSIS</w:t>
      </w:r>
    </w:p>
    <w:p w:rsidR="00EC5AB8" w:rsidRDefault="00EC5AB8" w:rsidP="00EC5AB8">
      <w:pPr>
        <w:pStyle w:val="bpuNormText"/>
      </w:pPr>
      <w:r>
        <w:tab/>
        <w:t xml:space="preserve">Requires preeclampsia testing for certain pregnant women and women who have given birth. </w:t>
      </w:r>
    </w:p>
    <w:p w:rsidR="00EC5AB8" w:rsidRDefault="00EC5AB8" w:rsidP="00EC5AB8">
      <w:pPr>
        <w:pStyle w:val="bpuNormText"/>
      </w:pPr>
    </w:p>
    <w:p w:rsidR="00EC5AB8" w:rsidRDefault="00EC5AB8" w:rsidP="00EC5AB8">
      <w:pPr>
        <w:pStyle w:val="bpuSponsor"/>
      </w:pPr>
      <w:r>
        <w:t xml:space="preserve">CURRENT VERSION OF TEXT </w:t>
      </w:r>
    </w:p>
    <w:p w:rsidR="00EC5AB8" w:rsidRDefault="00EC5AB8" w:rsidP="00EC5AB8">
      <w:pPr>
        <w:pStyle w:val="bpuNormText"/>
      </w:pPr>
      <w:r>
        <w:tab/>
        <w:t>Introduced Pending Technical Review by Legislative Counsel.</w:t>
      </w:r>
    </w:p>
    <w:p w:rsidR="00EC5AB8" w:rsidRDefault="00EC5AB8" w:rsidP="00EC5A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5AB8" w:rsidRDefault="00EC5A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5AB8" w:rsidSect="00EC5AB8">
          <w:type w:val="continuous"/>
          <w:pgSz w:w="12240" w:h="20160" w:code="5"/>
          <w:pgMar w:top="2160" w:right="2275" w:bottom="1440" w:left="2275" w:header="72" w:footer="720" w:gutter="0"/>
          <w:pgNumType w:start="1"/>
          <w:cols w:space="720"/>
          <w:docGrid w:linePitch="360"/>
        </w:sectPr>
      </w:pPr>
    </w:p>
    <w:p w:rsidR="00D6243F" w:rsidRPr="00677316" w:rsidRDefault="00D6243F" w:rsidP="00D6243F">
      <w:pPr>
        <w:pStyle w:val="HangingAnAct"/>
        <w:rPr>
          <w:rStyle w:val="HangingAnActChar"/>
        </w:rPr>
      </w:pPr>
      <w:r w:rsidRPr="00D6243F">
        <w:rPr>
          <w:rStyle w:val="BillHead"/>
        </w:rPr>
        <w:lastRenderedPageBreak/>
        <w:t>An Act</w:t>
      </w:r>
      <w:r w:rsidRPr="006B7FA7">
        <w:rPr>
          <w:rStyle w:val="HangingAnActChar"/>
        </w:rPr>
        <w:t xml:space="preserve"> </w:t>
      </w:r>
      <w:r>
        <w:rPr>
          <w:rStyle w:val="HangingAnActChar"/>
        </w:rPr>
        <w:t>concerning preeclampsia testing for pregnant women and supplementing Title 26 of the Revised Statutes.</w:t>
      </w:r>
    </w:p>
    <w:p w:rsidR="00D6243F" w:rsidRPr="00D71D68" w:rsidRDefault="00D6243F" w:rsidP="00D6243F"/>
    <w:p w:rsidR="00D6243F" w:rsidRPr="00AA7880" w:rsidRDefault="00D6243F" w:rsidP="00D6243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6243F" w:rsidRPr="00D71D68" w:rsidRDefault="00D6243F" w:rsidP="00D6243F"/>
    <w:p w:rsidR="00D6243F" w:rsidRDefault="00D6243F" w:rsidP="00D6243F">
      <w:r>
        <w:tab/>
        <w:t>1.</w:t>
      </w:r>
      <w:r>
        <w:tab/>
      </w:r>
      <w:proofErr w:type="gramStart"/>
      <w:r>
        <w:t>a</w:t>
      </w:r>
      <w:proofErr w:type="gramEnd"/>
      <w:r>
        <w:t xml:space="preserve">.  </w:t>
      </w:r>
      <w:proofErr w:type="gramStart"/>
      <w:r>
        <w:t xml:space="preserve">The Commissioner of Health shall require every hospital that provides </w:t>
      </w:r>
      <w:r w:rsidRPr="000A2971">
        <w:t>inpatient maternity services</w:t>
      </w:r>
      <w:r>
        <w:t xml:space="preserve"> in the State, every </w:t>
      </w:r>
      <w:r w:rsidRPr="000A2971">
        <w:t>birthing center licensed in the State pursuant to P.L.1971, c.136 (C.26:2H-1 et seq.)</w:t>
      </w:r>
      <w:r>
        <w:t>, or every physician or health care practitioner in the State providing care to a pregnant woman or a woman who has given birth to administer to the woman a test for preeclampsia, if the woman shows symptoms of the condition.</w:t>
      </w:r>
      <w:proofErr w:type="gramEnd"/>
      <w:r>
        <w:t xml:space="preserve">  The test shall include, but not be limited to, blood tests, ultrasonography, and non-stress tests that </w:t>
      </w:r>
      <w:proofErr w:type="gramStart"/>
      <w:r>
        <w:t>monitor’s</w:t>
      </w:r>
      <w:proofErr w:type="gramEnd"/>
      <w:r>
        <w:t xml:space="preserve"> a baby’s health.</w:t>
      </w:r>
    </w:p>
    <w:p w:rsidR="00D6243F" w:rsidRDefault="00D6243F" w:rsidP="00D6243F">
      <w:r>
        <w:tab/>
      </w:r>
      <w:proofErr w:type="gramStart"/>
      <w:r>
        <w:t>b  A</w:t>
      </w:r>
      <w:proofErr w:type="gramEnd"/>
      <w:r>
        <w:t xml:space="preserve"> </w:t>
      </w:r>
      <w:r w:rsidRPr="00CA2770">
        <w:t>hospital that provides inpatient maternity services</w:t>
      </w:r>
      <w:r>
        <w:t xml:space="preserve"> or  licensed </w:t>
      </w:r>
      <w:r w:rsidRPr="00CA2770">
        <w:t>birthing center</w:t>
      </w:r>
      <w:r>
        <w:t xml:space="preserve"> providing care to,</w:t>
      </w:r>
      <w:r w:rsidRPr="00CA2770">
        <w:t xml:space="preserve"> </w:t>
      </w:r>
      <w:r>
        <w:t>or a physician or other health care practitioner who is the primary caregiver for, a pregnant woman or a woman who seeks treatment within four weeks of giving birth, shall, in accordance with guidelines developed by the commissioner:</w:t>
      </w:r>
    </w:p>
    <w:p w:rsidR="00D6243F" w:rsidRDefault="00D6243F" w:rsidP="00D6243F">
      <w:r>
        <w:tab/>
        <w:t xml:space="preserve">(1)  </w:t>
      </w:r>
      <w:proofErr w:type="gramStart"/>
      <w:r>
        <w:t>provide</w:t>
      </w:r>
      <w:proofErr w:type="gramEnd"/>
      <w:r>
        <w:t xml:space="preserve"> the woman with information on preeclampsia;</w:t>
      </w:r>
    </w:p>
    <w:p w:rsidR="00D6243F" w:rsidRDefault="00D6243F" w:rsidP="00D6243F">
      <w:r>
        <w:tab/>
        <w:t>(2) inform the woman of the benefits of being tested for preeclampsia if she shows symptoms of the condition, and that she is required to be tested for preeclampsia unless she indicates in writing her refusal to be tested on a form and in a manner prescribed by the commissioner; and</w:t>
      </w:r>
    </w:p>
    <w:p w:rsidR="00D6243F" w:rsidRDefault="00D6243F" w:rsidP="00D6243F">
      <w:r>
        <w:tab/>
        <w:t xml:space="preserve">(3)  test the woman for preeclampsia unless she indicates her written refusal as hereinabove provided.  The woman shall, on the same form and in a manner prescribed by the commissioner, acknowledge receipt of the information provided by the hospital, birthing center, physician, or health care practitioner, as applicable, regarding the benefits of </w:t>
      </w:r>
      <w:proofErr w:type="gramStart"/>
      <w:r>
        <w:t>being tested</w:t>
      </w:r>
      <w:proofErr w:type="gramEnd"/>
      <w:r>
        <w:t xml:space="preserve"> for preeclampsia.</w:t>
      </w:r>
    </w:p>
    <w:p w:rsidR="00D6243F" w:rsidRDefault="00D6243F" w:rsidP="00D6243F">
      <w:r>
        <w:tab/>
      </w:r>
      <w:proofErr w:type="gramStart"/>
      <w:r>
        <w:t xml:space="preserve">c.  Upon receipt of the results of the test conducted pursuant to subsection a. of this section, the </w:t>
      </w:r>
      <w:r w:rsidRPr="004A2342">
        <w:t xml:space="preserve">hospital </w:t>
      </w:r>
      <w:r>
        <w:t>that</w:t>
      </w:r>
      <w:r w:rsidRPr="004A2342">
        <w:t xml:space="preserve"> provides inpatient maternity services</w:t>
      </w:r>
      <w:r>
        <w:t xml:space="preserve">, licensed birthing center, or </w:t>
      </w:r>
      <w:r w:rsidRPr="004A2342">
        <w:t>physician</w:t>
      </w:r>
      <w:r>
        <w:t xml:space="preserve"> or</w:t>
      </w:r>
      <w:r w:rsidRPr="004A2342">
        <w:t xml:space="preserve"> health care practitioner </w:t>
      </w:r>
      <w:r>
        <w:t>shall discuss the results with a pregnant women or women who has given birth and, if the woman tests positive for preeclampsia, develop a treatment plan to minimize the woman’s risk from preeclampsia.</w:t>
      </w:r>
      <w:proofErr w:type="gramEnd"/>
    </w:p>
    <w:p w:rsidR="00D6243F" w:rsidRDefault="00D6243F" w:rsidP="00D6243F"/>
    <w:p w:rsidR="00D6243F" w:rsidRDefault="00D6243F" w:rsidP="00D6243F">
      <w:r>
        <w:tab/>
        <w:t>2.</w:t>
      </w:r>
      <w:r>
        <w:tab/>
      </w:r>
      <w:r w:rsidRPr="00ED38FD">
        <w:t xml:space="preserve">The Commissioner of Health, pursuant to the "Administrative Procedure Act," P.L.1968, c.410 (C.52:14B-1 et seq.), shall adopt rules and regulations to </w:t>
      </w:r>
      <w:proofErr w:type="gramStart"/>
      <w:r w:rsidRPr="00ED38FD">
        <w:t>effectuate</w:t>
      </w:r>
      <w:proofErr w:type="gramEnd"/>
      <w:r w:rsidRPr="00ED38FD">
        <w:t xml:space="preserve"> the purposes of this act.</w:t>
      </w:r>
    </w:p>
    <w:p w:rsidR="00D6243F" w:rsidRDefault="00D6243F" w:rsidP="00D6243F"/>
    <w:p w:rsidR="00D6243F" w:rsidRDefault="00E13306" w:rsidP="00D6243F">
      <w:r>
        <w:tab/>
      </w:r>
      <w:r w:rsidR="00D6243F">
        <w:t>3.</w:t>
      </w:r>
      <w:r w:rsidR="00D6243F">
        <w:tab/>
        <w:t>This act shall take effect immediately.</w:t>
      </w:r>
      <w:r w:rsidR="00D6243F">
        <w:br w:type="page"/>
      </w:r>
    </w:p>
    <w:p w:rsidR="00D6243F" w:rsidRPr="00AA7880" w:rsidRDefault="00D6243F" w:rsidP="00D6243F">
      <w:pPr>
        <w:jc w:val="center"/>
      </w:pPr>
      <w:r w:rsidRPr="00D71D68">
        <w:t>STATEMENT</w:t>
      </w:r>
    </w:p>
    <w:p w:rsidR="00D6243F" w:rsidRDefault="00D6243F" w:rsidP="00D6243F"/>
    <w:p w:rsidR="00D6243F" w:rsidRDefault="00D6243F" w:rsidP="00D6243F">
      <w:r>
        <w:tab/>
      </w:r>
      <w:proofErr w:type="gramStart"/>
      <w:r>
        <w:t xml:space="preserve">This bill mandates the </w:t>
      </w:r>
      <w:r w:rsidRPr="00B7273B">
        <w:t xml:space="preserve">Commissioner of Health </w:t>
      </w:r>
      <w:r>
        <w:t xml:space="preserve">to </w:t>
      </w:r>
      <w:r w:rsidRPr="00B7273B">
        <w:t>require every hospital that provides inpatient maternity services in the State</w:t>
      </w:r>
      <w:r>
        <w:t xml:space="preserve">, </w:t>
      </w:r>
      <w:r w:rsidRPr="00B7273B">
        <w:t xml:space="preserve">every birthing center licensed in </w:t>
      </w:r>
      <w:r>
        <w:t xml:space="preserve">the State pursuant to P.L.1971, </w:t>
      </w:r>
      <w:r w:rsidRPr="00B7273B">
        <w:t>c.136 (C.26:2H-1 et seq.)</w:t>
      </w:r>
      <w:r>
        <w:t>, or every physician</w:t>
      </w:r>
      <w:r w:rsidRPr="00B7273B">
        <w:t xml:space="preserve"> or health care practitioner in the State </w:t>
      </w:r>
      <w:r>
        <w:t>providing care to</w:t>
      </w:r>
      <w:r w:rsidRPr="00B7273B">
        <w:t xml:space="preserve"> a pregnant woman or a woman who has given birth to administer to the woman a test for preeclampsia</w:t>
      </w:r>
      <w:r>
        <w:t>,</w:t>
      </w:r>
      <w:r w:rsidRPr="00B7273B">
        <w:t xml:space="preserve"> if the woman shows symptoms of the condition.</w:t>
      </w:r>
      <w:proofErr w:type="gramEnd"/>
      <w:r w:rsidRPr="00B7273B">
        <w:t xml:space="preserve">  The tests </w:t>
      </w:r>
      <w:r>
        <w:t>would include, but not be limited to,</w:t>
      </w:r>
      <w:r w:rsidRPr="00B7273B">
        <w:t xml:space="preserve"> blood tests, ultrasonography, and non-stress tests that </w:t>
      </w:r>
      <w:proofErr w:type="gramStart"/>
      <w:r w:rsidRPr="00B7273B">
        <w:t>monitor’s</w:t>
      </w:r>
      <w:proofErr w:type="gramEnd"/>
      <w:r w:rsidRPr="00B7273B">
        <w:t xml:space="preserve"> a baby’s health</w:t>
      </w:r>
      <w:r>
        <w:t>.</w:t>
      </w:r>
    </w:p>
    <w:p w:rsidR="00D6243F" w:rsidRDefault="00D6243F" w:rsidP="00D6243F">
      <w:r>
        <w:tab/>
      </w:r>
      <w:proofErr w:type="gramStart"/>
      <w:r>
        <w:t>A hospital or licensed birthing center providing care to, or a physician or other health care practitioner who is the primary caregiver for, a pregnant woman or a woman who seeks treatment within four weeks of giving birth, would, in accordance with guidelines developed by the commissioner: provide the woman with information on preeclampsia; inform the woman of the benefits of being tested for preeclampsia if she shows symptoms of the condition, and that she is required to be tested for preeclampsia unless she indicates in writing her refusal to be tested on a form and in a manner prescribed by the commissioner; and test the woman for preeclampsia unless she indicates her written refusal as hereinabove provided.</w:t>
      </w:r>
      <w:proofErr w:type="gramEnd"/>
      <w:r>
        <w:t xml:space="preserve">  The woman would, on the same form acknowledge receipt of the information provided by the hospital, birthing center, physician, or health care practitioner, as applicable, regarding the benefits of being tested for preeclampsia.</w:t>
      </w:r>
    </w:p>
    <w:p w:rsidR="00D6243F" w:rsidRDefault="00D6243F" w:rsidP="00D6243F">
      <w:r>
        <w:tab/>
      </w:r>
      <w:proofErr w:type="gramStart"/>
      <w:r w:rsidRPr="00F0314B">
        <w:t xml:space="preserve">Upon receipt of the results of the test conducted pursuant to </w:t>
      </w:r>
      <w:r>
        <w:t>the bill</w:t>
      </w:r>
      <w:r w:rsidRPr="00F0314B">
        <w:t xml:space="preserve">, </w:t>
      </w:r>
      <w:r>
        <w:t xml:space="preserve">a </w:t>
      </w:r>
      <w:r w:rsidRPr="00F0314B">
        <w:t xml:space="preserve">hospital that provides inpatient maternity services, licensed birthing center, </w:t>
      </w:r>
      <w:r>
        <w:t>or physician</w:t>
      </w:r>
      <w:r w:rsidRPr="00F0314B">
        <w:t xml:space="preserve"> or health care practitioner </w:t>
      </w:r>
      <w:r>
        <w:t>would</w:t>
      </w:r>
      <w:r w:rsidRPr="00F0314B">
        <w:t xml:space="preserve"> discuss the results with a pregnant women or women who has given birth</w:t>
      </w:r>
      <w:r>
        <w:t xml:space="preserve"> and</w:t>
      </w:r>
      <w:r w:rsidRPr="00646509">
        <w:t>, if the woman tests positive for preeclampsia, develop a treatment plan to minimize the woman’s risk from preeclampsia</w:t>
      </w:r>
      <w:r w:rsidRPr="00F0314B">
        <w:t>.</w:t>
      </w:r>
      <w:proofErr w:type="gramEnd"/>
    </w:p>
    <w:p w:rsidR="00D6243F" w:rsidRDefault="00D6243F" w:rsidP="00D6243F">
      <w:r>
        <w:tab/>
        <w:t>Preeclampsia and other h</w:t>
      </w:r>
      <w:r w:rsidRPr="00EC487A">
        <w:t>ypertensive disorders</w:t>
      </w:r>
      <w:r>
        <w:t xml:space="preserve"> are some of the most common pregnancy-related complications and are a leading cause of maternal morbidity and mortality.  The incidence of preeclampsia, alone, has increased by 25 percent in the United States over the past two decades. </w:t>
      </w:r>
    </w:p>
    <w:p w:rsidR="00D6243F" w:rsidRDefault="00D6243F" w:rsidP="00D6243F">
      <w:r>
        <w:tab/>
        <w:t xml:space="preserve"> </w:t>
      </w:r>
      <w:proofErr w:type="gramStart"/>
      <w:r>
        <w:t>T</w:t>
      </w:r>
      <w:r w:rsidRPr="00EC487A">
        <w:t xml:space="preserve">he failure of </w:t>
      </w:r>
      <w:r>
        <w:t>hospitals, birthing centers, physicians, and other health care practitioners</w:t>
      </w:r>
      <w:r w:rsidRPr="00EC487A">
        <w:t xml:space="preserve"> to timely recognize and communicate about a patient’s risk factors for preeclampsia</w:t>
      </w:r>
      <w:r>
        <w:t xml:space="preserve"> and other hypertensive disorders</w:t>
      </w:r>
      <w:r w:rsidRPr="00EC487A">
        <w:t xml:space="preserve">, and </w:t>
      </w:r>
      <w:r>
        <w:t xml:space="preserve">to </w:t>
      </w:r>
      <w:r w:rsidRPr="00EC487A">
        <w:t>adequately identify warning signs of patient deterioration in association with these conditions, often leads to delays in diagnosis and treatment</w:t>
      </w:r>
      <w:r>
        <w:t>, allows for</w:t>
      </w:r>
      <w:r w:rsidRPr="00EC487A">
        <w:t xml:space="preserve"> the development of more severe complications, and increases the likelihood of maternal death s</w:t>
      </w:r>
      <w:r>
        <w:t>temming from these conditions.</w:t>
      </w:r>
      <w:proofErr w:type="gramEnd"/>
    </w:p>
    <w:p w:rsidR="00D6243F" w:rsidRPr="00E7752C" w:rsidRDefault="00D6243F" w:rsidP="00E7752C">
      <w:r>
        <w:tab/>
        <w:t xml:space="preserve">Requiring </w:t>
      </w:r>
      <w:r w:rsidRPr="00EC487A">
        <w:t xml:space="preserve">hospitals, birthing centers, physicians, and other health care practitioners </w:t>
      </w:r>
      <w:r>
        <w:t>to administer a preeclampsia test to pregnant women and women who have</w:t>
      </w:r>
      <w:r w:rsidRPr="00EC487A">
        <w:t xml:space="preserve"> given</w:t>
      </w:r>
      <w:r>
        <w:t xml:space="preserve"> birth, </w:t>
      </w:r>
      <w:r w:rsidRPr="00EC487A">
        <w:t xml:space="preserve">if the woman shows symptoms of the </w:t>
      </w:r>
      <w:proofErr w:type="gramStart"/>
      <w:r w:rsidRPr="00EC487A">
        <w:t>condition</w:t>
      </w:r>
      <w:r>
        <w:t>,</w:t>
      </w:r>
      <w:proofErr w:type="gramEnd"/>
      <w:r>
        <w:t xml:space="preserve"> would reduce </w:t>
      </w:r>
      <w:r w:rsidRPr="00061FC8">
        <w:t xml:space="preserve">the rate of </w:t>
      </w:r>
      <w:r>
        <w:t>pregnancy-related complication and death and improve maternal and</w:t>
      </w:r>
      <w:r w:rsidRPr="00061FC8">
        <w:t xml:space="preserve"> infant health</w:t>
      </w:r>
      <w:r>
        <w:t xml:space="preserve"> in New Jersey.</w:t>
      </w:r>
    </w:p>
    <w:sectPr w:rsidR="00D6243F" w:rsidRPr="00E7752C" w:rsidSect="00EC5A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37" w:rsidRDefault="00025137">
      <w:r>
        <w:separator/>
      </w:r>
    </w:p>
  </w:endnote>
  <w:endnote w:type="continuationSeparator" w:id="0">
    <w:p w:rsidR="00025137" w:rsidRDefault="0002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37" w:rsidRDefault="00025137">
      <w:r>
        <w:separator/>
      </w:r>
    </w:p>
  </w:footnote>
  <w:footnote w:type="continuationSeparator" w:id="0">
    <w:p w:rsidR="00025137" w:rsidRDefault="0002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05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5AB8" w:rsidRDefault="00EC5AB8" w:rsidP="00EC5AB8">
    <w:pPr>
      <w:pStyle w:val="bpuHeadSpon"/>
    </w:pPr>
    <w:r w:rsidRPr="00EC5AB8">
      <w:rPr>
        <w:rStyle w:val="bpuHeadSponChar"/>
      </w:rPr>
      <w:t>A1073</w:t>
    </w:r>
    <w:r>
      <w:t xml:space="preserve"> SPEIGHT, PINTOR MARIN</w:t>
    </w:r>
  </w:p>
  <w:p w:rsidR="00EC5AB8" w:rsidRDefault="00EC5AB8" w:rsidP="00EC5AB8">
    <w:pPr>
      <w:pStyle w:val="bpuHeadSpon"/>
    </w:pPr>
    <w:r>
      <w:fldChar w:fldCharType="begin"/>
    </w:r>
    <w:r>
      <w:instrText xml:space="preserve"> PAGE  \* MERGEFORMAT </w:instrText>
    </w:r>
    <w:r>
      <w:fldChar w:fldCharType="separate"/>
    </w:r>
    <w:r w:rsidR="002405EE">
      <w:rPr>
        <w:noProof/>
      </w:rPr>
      <w:t>4</w:t>
    </w:r>
    <w:r>
      <w:fldChar w:fldCharType="end"/>
    </w:r>
  </w:p>
  <w:p w:rsidR="00EC5AB8" w:rsidRPr="00AF575C" w:rsidRDefault="00EC5AB8" w:rsidP="00EC5A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5AB8" w:rsidRDefault="00EC5AB8" w:rsidP="00EC5AB8">
    <w:pPr>
      <w:pStyle w:val="bpuHeadSpon"/>
    </w:pPr>
    <w:r w:rsidRPr="00EC5AB8">
      <w:rPr>
        <w:rStyle w:val="bpuHeadSponChar"/>
      </w:rPr>
      <w:t>A1073</w:t>
    </w:r>
    <w:r>
      <w:t xml:space="preserve"> SPEIGHT, PINTOR MARIN</w:t>
    </w:r>
  </w:p>
  <w:p w:rsidR="00EC5AB8" w:rsidRDefault="00EC5AB8" w:rsidP="00EC5AB8">
    <w:pPr>
      <w:pStyle w:val="bpuHeadSpon"/>
    </w:pPr>
    <w:r>
      <w:fldChar w:fldCharType="begin"/>
    </w:r>
    <w:r>
      <w:instrText xml:space="preserve"> PAGE  \* MERGEFORMAT </w:instrText>
    </w:r>
    <w:r>
      <w:fldChar w:fldCharType="separate"/>
    </w:r>
    <w:r w:rsidR="002405EE">
      <w:rPr>
        <w:noProof/>
      </w:rPr>
      <w:t>2</w:t>
    </w:r>
    <w:r>
      <w:fldChar w:fldCharType="end"/>
    </w:r>
  </w:p>
  <w:p w:rsidR="00EC5AB8" w:rsidRDefault="00EC5AB8" w:rsidP="00EC5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37"/>
    <w:rsid w:val="00000169"/>
    <w:rsid w:val="00004D4D"/>
    <w:rsid w:val="0000583D"/>
    <w:rsid w:val="00007B70"/>
    <w:rsid w:val="00007DDD"/>
    <w:rsid w:val="00010512"/>
    <w:rsid w:val="00011BAB"/>
    <w:rsid w:val="000154F3"/>
    <w:rsid w:val="000203E7"/>
    <w:rsid w:val="00020E5B"/>
    <w:rsid w:val="000219C8"/>
    <w:rsid w:val="00025137"/>
    <w:rsid w:val="00030BB1"/>
    <w:rsid w:val="00035598"/>
    <w:rsid w:val="00050BCA"/>
    <w:rsid w:val="000521CD"/>
    <w:rsid w:val="00057488"/>
    <w:rsid w:val="00057532"/>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508"/>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5EE"/>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74"/>
    <w:rsid w:val="004040F9"/>
    <w:rsid w:val="00406A85"/>
    <w:rsid w:val="0041453D"/>
    <w:rsid w:val="0044404C"/>
    <w:rsid w:val="00470114"/>
    <w:rsid w:val="00470ABF"/>
    <w:rsid w:val="0048038F"/>
    <w:rsid w:val="00484B8A"/>
    <w:rsid w:val="004A5222"/>
    <w:rsid w:val="004B083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DDD"/>
    <w:rsid w:val="008B313B"/>
    <w:rsid w:val="008B4545"/>
    <w:rsid w:val="008B6E84"/>
    <w:rsid w:val="008C6FA9"/>
    <w:rsid w:val="008D35C6"/>
    <w:rsid w:val="008D455C"/>
    <w:rsid w:val="008D62DB"/>
    <w:rsid w:val="008E3B9B"/>
    <w:rsid w:val="008E4F67"/>
    <w:rsid w:val="008F00B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43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30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AB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778A19-30C3-4C4F-AB8D-84398A5B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5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881C-BE94-43DD-AC43-B91F921E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936</Words>
  <Characters>5152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A1073</vt:lpstr>
    </vt:vector>
  </TitlesOfParts>
  <Manager>R56</Manager>
  <Company>OFFICE of LEGISLATIVE SERVICES</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dc:title>
  <dc:creator>Assemblywoman  SPEIGHT, Assemblywoman  PINTOR MARIN</dc:creator>
  <cp:keywords>A1073|4|SG |76|0|0|!|0|</cp:keywords>
  <dc:description>PREFILED 2020</dc:description>
  <cp:lastModifiedBy>Todaro, Vivian</cp:lastModifiedBy>
  <cp:revision>2</cp:revision>
  <cp:lastPrinted>2019-12-31T19:13:00Z</cp:lastPrinted>
  <dcterms:created xsi:type="dcterms:W3CDTF">2020-01-02T16:42:00Z</dcterms:created>
  <dcterms:modified xsi:type="dcterms:W3CDTF">2020-01-02T16:42:00Z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