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F5D" w:rsidRDefault="00E15F5D" w:rsidP="00E15F5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D0518" w:rsidRDefault="001D0518" w:rsidP="001D0518">
      <w:pPr>
        <w:pStyle w:val="bpuBill"/>
      </w:pPr>
      <w:r>
        <w:t xml:space="preserve">ASSEMBLY, No. 1077 </w:t>
      </w:r>
    </w:p>
    <w:p w:rsidR="001D0518" w:rsidRPr="001D0518" w:rsidRDefault="001D0518" w:rsidP="001D051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02474" r:id="rId8"/>
        </w:object>
      </w:r>
    </w:p>
    <w:p w:rsidR="001D0518" w:rsidRDefault="001D0518" w:rsidP="001D0518">
      <w:pPr>
        <w:pStyle w:val="bpuState"/>
      </w:pPr>
      <w:r>
        <w:t>STATE OF NEW JERSEY</w:t>
      </w:r>
    </w:p>
    <w:p w:rsidR="001D0518" w:rsidRDefault="001D0518" w:rsidP="001D0518">
      <w:pPr>
        <w:pStyle w:val="bpuLegislature"/>
      </w:pPr>
      <w:r>
        <w:t>219th LEGISLATURE</w:t>
      </w:r>
    </w:p>
    <w:p w:rsidR="001D0518" w:rsidRDefault="001D0518" w:rsidP="001D0518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02475" r:id="rId9"/>
        </w:object>
      </w:r>
      <w:r>
        <w:t xml:space="preserve">  </w:t>
      </w:r>
    </w:p>
    <w:p w:rsidR="001D0518" w:rsidRDefault="001D0518" w:rsidP="001D0518">
      <w:pPr>
        <w:pStyle w:val="bpuIntro"/>
      </w:pPr>
      <w:r>
        <w:t>PRE-FILED FOR INTRODUCTION IN THE 2020 SESSION</w:t>
      </w:r>
    </w:p>
    <w:p w:rsidR="001D0518" w:rsidRDefault="001D0518" w:rsidP="001D0518">
      <w:pPr>
        <w:pStyle w:val="bpuIntro"/>
      </w:pPr>
    </w:p>
    <w:p w:rsidR="001D0518" w:rsidRDefault="001D0518" w:rsidP="001D0518">
      <w:pPr>
        <w:pStyle w:val="bpuIntro"/>
        <w:sectPr w:rsidR="001D0518" w:rsidSect="00917C9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D0518" w:rsidRDefault="001D0518" w:rsidP="001D0518">
      <w:pPr>
        <w:pStyle w:val="bpuIntro"/>
      </w:pPr>
    </w:p>
    <w:p w:rsidR="001D0518" w:rsidRDefault="001D0518" w:rsidP="001D0518">
      <w:pPr>
        <w:pStyle w:val="bpuSponsor"/>
      </w:pPr>
      <w:r>
        <w:t>Sponsored by:</w:t>
      </w:r>
    </w:p>
    <w:p w:rsidR="001D0518" w:rsidRDefault="001D0518" w:rsidP="001D0518">
      <w:pPr>
        <w:pStyle w:val="bpuSponsor"/>
      </w:pPr>
      <w:r>
        <w:t>Assemblywoman  SHANIQUE SPEIGHT</w:t>
      </w:r>
    </w:p>
    <w:p w:rsidR="001D0518" w:rsidRDefault="001D0518" w:rsidP="001D0518">
      <w:pPr>
        <w:pStyle w:val="bpuSponsor"/>
      </w:pPr>
      <w:r>
        <w:t>District 29 (Essex)</w:t>
      </w:r>
    </w:p>
    <w:p w:rsidR="001D0518" w:rsidRDefault="001D0518" w:rsidP="001D0518">
      <w:pPr>
        <w:pStyle w:val="bpuSponsor"/>
      </w:pPr>
      <w:r>
        <w:t>Assemblywoman  VALERIE VAINIERI HUTTLE</w:t>
      </w:r>
    </w:p>
    <w:p w:rsidR="001D0518" w:rsidRDefault="001D0518" w:rsidP="001D0518">
      <w:pPr>
        <w:pStyle w:val="bpuSponsor"/>
      </w:pPr>
      <w:r>
        <w:t>District 37 (Bergen)</w:t>
      </w:r>
    </w:p>
    <w:p w:rsidR="001D0518" w:rsidRDefault="001D0518" w:rsidP="001D0518">
      <w:pPr>
        <w:pStyle w:val="bpuSponsor"/>
      </w:pPr>
      <w:r>
        <w:t>Assemblywoman  JOANN DOWNEY</w:t>
      </w:r>
    </w:p>
    <w:p w:rsidR="001D0518" w:rsidRDefault="001D0518" w:rsidP="001D0518">
      <w:pPr>
        <w:pStyle w:val="bpuSponsor"/>
      </w:pPr>
      <w:r>
        <w:t>District 11 (Monmouth)</w:t>
      </w:r>
    </w:p>
    <w:p w:rsidR="001D0518" w:rsidRDefault="001D0518" w:rsidP="001D0518">
      <w:pPr>
        <w:pStyle w:val="bpuSponsor"/>
      </w:pPr>
    </w:p>
    <w:p w:rsidR="00964109" w:rsidRDefault="00917C97" w:rsidP="00917C97">
      <w:pPr>
        <w:pStyle w:val="bpuSponsor"/>
      </w:pPr>
      <w:r>
        <w:t>Co-Sponsored by:</w:t>
      </w:r>
    </w:p>
    <w:p w:rsidR="00917C97" w:rsidRPr="00917C97" w:rsidRDefault="00917C97" w:rsidP="00917C97">
      <w:pPr>
        <w:pStyle w:val="bpuSponsor"/>
      </w:pPr>
      <w:r w:rsidRPr="00917C97">
        <w:t xml:space="preserve">Assemblyman </w:t>
      </w:r>
      <w:proofErr w:type="spellStart"/>
      <w:r w:rsidRPr="00917C97">
        <w:t>Houghtaling</w:t>
      </w:r>
      <w:proofErr w:type="spellEnd"/>
      <w:r w:rsidRPr="00917C97">
        <w:t xml:space="preserve">, Assemblywomen Timberlake, McKnight, Reynolds-Jackson, Assemblyman </w:t>
      </w:r>
      <w:proofErr w:type="spellStart"/>
      <w:r w:rsidRPr="00917C97">
        <w:t>Danielsen</w:t>
      </w:r>
      <w:proofErr w:type="spellEnd"/>
      <w:r w:rsidRPr="00917C97">
        <w:t xml:space="preserve">, Assemblywoman Dunn, Assemblymen Benson, Stanley, Conaway, Assemblywomen Lopez, </w:t>
      </w:r>
      <w:proofErr w:type="spellStart"/>
      <w:r w:rsidRPr="00917C97">
        <w:t>Lampitt</w:t>
      </w:r>
      <w:proofErr w:type="spellEnd"/>
      <w:r w:rsidRPr="00917C97">
        <w:t xml:space="preserve"> and </w:t>
      </w:r>
      <w:proofErr w:type="spellStart"/>
      <w:r w:rsidRPr="00917C97">
        <w:t>Mosquera</w:t>
      </w:r>
      <w:proofErr w:type="spellEnd"/>
    </w:p>
    <w:p w:rsidR="00C1157D" w:rsidRPr="001D0518" w:rsidRDefault="00C1157D" w:rsidP="001D0518"/>
    <w:p w:rsidR="001D0518" w:rsidRDefault="001D0518" w:rsidP="001D0518">
      <w:pPr>
        <w:pStyle w:val="bpuSponsor"/>
      </w:pPr>
    </w:p>
    <w:p w:rsidR="00964109" w:rsidRPr="00964109" w:rsidRDefault="00964109" w:rsidP="00964109"/>
    <w:p w:rsidR="001D0518" w:rsidRDefault="001D0518" w:rsidP="001D0518">
      <w:pPr>
        <w:pStyle w:val="bpuSponsor"/>
      </w:pPr>
    </w:p>
    <w:p w:rsidR="001D0518" w:rsidRDefault="001D0518" w:rsidP="001D0518">
      <w:pPr>
        <w:pStyle w:val="bpuSponsor"/>
      </w:pPr>
      <w:r>
        <w:t>SYNOPSIS</w:t>
      </w:r>
    </w:p>
    <w:p w:rsidR="001D0518" w:rsidRDefault="001D0518" w:rsidP="001D0518">
      <w:pPr>
        <w:pStyle w:val="bpuNormText"/>
      </w:pPr>
      <w:r>
        <w:tab/>
      </w:r>
      <w:r w:rsidR="00E15F5D" w:rsidRPr="0047720A">
        <w:t xml:space="preserve">Requires DOH to develop and implement plan to improve access to </w:t>
      </w:r>
      <w:r w:rsidR="00E15F5D">
        <w:t>perinatal mood and anxiety disorder screening</w:t>
      </w:r>
      <w:r w:rsidR="00E15F5D" w:rsidRPr="0047720A">
        <w:t>.</w:t>
      </w:r>
    </w:p>
    <w:p w:rsidR="001D0518" w:rsidRDefault="001D0518" w:rsidP="001D0518">
      <w:pPr>
        <w:pStyle w:val="bpuNormText"/>
      </w:pPr>
    </w:p>
    <w:p w:rsidR="001D0518" w:rsidRDefault="001D0518" w:rsidP="001D0518">
      <w:pPr>
        <w:pStyle w:val="bpuSponsor"/>
      </w:pPr>
      <w:r>
        <w:t xml:space="preserve">CURRENT VERSION OF TEXT </w:t>
      </w:r>
    </w:p>
    <w:p w:rsidR="001D0518" w:rsidRDefault="00E15F5D" w:rsidP="001D0518">
      <w:pPr>
        <w:pStyle w:val="bpuNormText"/>
      </w:pPr>
      <w:r>
        <w:tab/>
        <w:t>As reported by the Assembly Women and Children Committee on January 25, 2021, with amendments.</w:t>
      </w:r>
    </w:p>
    <w:p w:rsidR="001D0518" w:rsidRDefault="001D0518" w:rsidP="001D05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D0518" w:rsidRDefault="001D051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D0518" w:rsidSect="001D051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8094C" w:rsidRPr="00677316" w:rsidRDefault="00F8094C" w:rsidP="00F8094C">
      <w:pPr>
        <w:pStyle w:val="HangingAnAct"/>
        <w:rPr>
          <w:rStyle w:val="HangingAnActChar"/>
        </w:rPr>
      </w:pPr>
      <w:r w:rsidRPr="00F8094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13090">
        <w:rPr>
          <w:rStyle w:val="HangingAnActChar"/>
        </w:rPr>
        <w:t>concerning mental health and supplementing Title 26 of the Revised Statutes.</w:t>
      </w:r>
    </w:p>
    <w:p w:rsidR="00F8094C" w:rsidRPr="00D71D68" w:rsidRDefault="00F8094C" w:rsidP="00F8094C"/>
    <w:p w:rsidR="00F8094C" w:rsidRPr="00AA7880" w:rsidRDefault="00F8094C" w:rsidP="00F8094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8094C" w:rsidRDefault="00F8094C" w:rsidP="00F8094C"/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15F5D">
        <w:rPr>
          <w:spacing w:val="0"/>
        </w:rPr>
        <w:tab/>
        <w:t>1.</w:t>
      </w:r>
      <w:r w:rsidRPr="00E15F5D">
        <w:rPr>
          <w:spacing w:val="0"/>
        </w:rPr>
        <w:tab/>
        <w:t xml:space="preserve">a.  The Department of Health shall develop and implement a plan to improve access to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 screening, referral, treatment, and support services.</w:t>
      </w:r>
    </w:p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15F5D">
        <w:rPr>
          <w:spacing w:val="0"/>
        </w:rPr>
        <w:tab/>
        <w:t>b.</w:t>
      </w:r>
      <w:r w:rsidRPr="00E15F5D">
        <w:rPr>
          <w:spacing w:val="0"/>
        </w:rPr>
        <w:tab/>
        <w:t xml:space="preserve">The plan shall provide strategies to: </w:t>
      </w:r>
    </w:p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15F5D">
        <w:rPr>
          <w:spacing w:val="0"/>
        </w:rPr>
        <w:tab/>
        <w:t xml:space="preserve">(1)  increase awareness among mental health care service providers who treat women experiencing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disorders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 with regard to the prevalence and effects of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disorders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 on women and children; </w:t>
      </w:r>
    </w:p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15F5D">
        <w:rPr>
          <w:spacing w:val="0"/>
        </w:rPr>
        <w:tab/>
        <w:t xml:space="preserve">(2)  establish a referral network of mental health care providers and support services for women who are in need of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 treatment; </w:t>
      </w:r>
    </w:p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(3)  </w:t>
      </w:r>
      <w:r w:rsidRPr="00E15F5D">
        <w:rPr>
          <w:spacing w:val="0"/>
        </w:rPr>
        <w:t xml:space="preserve">increase women's access to formal and informal peer support services, including access to certified peer specialists who have received training related to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disorders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; </w:t>
      </w:r>
    </w:p>
    <w:p w:rsidR="00E15F5D" w:rsidRPr="00E15F5D" w:rsidRDefault="00E15F5D" w:rsidP="00E15F5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15F5D">
        <w:rPr>
          <w:spacing w:val="0"/>
        </w:rPr>
        <w:tab/>
        <w:t xml:space="preserve">(4)  raise public awareness for, and reduce the stigma related to,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disorders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; and </w:t>
      </w:r>
    </w:p>
    <w:p w:rsidR="00F8094C" w:rsidRDefault="00E15F5D" w:rsidP="00E15F5D">
      <w:r w:rsidRPr="00E15F5D">
        <w:rPr>
          <w:spacing w:val="0"/>
        </w:rPr>
        <w:tab/>
        <w:t>(5)</w:t>
      </w:r>
      <w:r w:rsidRPr="00E15F5D">
        <w:rPr>
          <w:spacing w:val="0"/>
        </w:rPr>
        <w:tab/>
        <w:t xml:space="preserve">provide available funds to 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rFonts w:ascii="Albertus Extra Bold" w:hAnsi="Albertus Extra Bold"/>
          <w:b/>
        </w:rPr>
        <w:t>[</w:t>
      </w:r>
      <w:r w:rsidRPr="00E15F5D">
        <w:rPr>
          <w:spacing w:val="0"/>
        </w:rPr>
        <w:t>postpartum depression</w:t>
      </w:r>
      <w:r w:rsidRPr="00E15F5D">
        <w:rPr>
          <w:rFonts w:ascii="Albertus Extra Bold" w:hAnsi="Albertus Extra Bold"/>
          <w:b/>
        </w:rPr>
        <w:t>]</w:t>
      </w:r>
      <w:r w:rsidRPr="00E15F5D">
        <w:rPr>
          <w:spacing w:val="0"/>
        </w:rPr>
        <w:t xml:space="preserve"> </w:t>
      </w:r>
      <w:r w:rsidRPr="00E15F5D">
        <w:rPr>
          <w:spacing w:val="0"/>
          <w:u w:val="single"/>
        </w:rPr>
        <w:t>perinatal mood and anxiety disorder</w:t>
      </w:r>
      <w:r w:rsidRPr="00E15F5D">
        <w:rPr>
          <w:rFonts w:ascii="Albertus Extra Bold" w:hAnsi="Albertus Extra Bold"/>
          <w:b/>
          <w:vertAlign w:val="superscript"/>
        </w:rPr>
        <w:t>1</w:t>
      </w:r>
      <w:r w:rsidRPr="00E15F5D">
        <w:rPr>
          <w:spacing w:val="0"/>
        </w:rPr>
        <w:t xml:space="preserve"> screening, referral, treatment, and support.</w:t>
      </w:r>
    </w:p>
    <w:p w:rsidR="00F8094C" w:rsidRDefault="00F8094C" w:rsidP="00F8094C"/>
    <w:p w:rsidR="00F8094C" w:rsidRDefault="00F8094C" w:rsidP="00F8094C">
      <w:r>
        <w:tab/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F8094C" w:rsidRPr="00D71D68" w:rsidRDefault="00F8094C" w:rsidP="00F8094C"/>
    <w:p w:rsidR="00F8094C" w:rsidRPr="00E7752C" w:rsidRDefault="00F8094C" w:rsidP="00E7752C">
      <w:r>
        <w:tab/>
        <w:t>3.</w:t>
      </w:r>
      <w:r>
        <w:tab/>
        <w:t>This act shall take effect immediately.</w:t>
      </w:r>
    </w:p>
    <w:sectPr w:rsidR="00F8094C" w:rsidRPr="00E7752C" w:rsidSect="001D051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046" w:rsidRDefault="002B0046">
      <w:r>
        <w:separator/>
      </w:r>
    </w:p>
  </w:endnote>
  <w:endnote w:type="continuationSeparator" w:id="0">
    <w:p w:rsidR="002B0046" w:rsidRDefault="002B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E3E" w:rsidRDefault="00917C97" w:rsidP="00917C97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F5D" w:rsidRPr="00921C91" w:rsidRDefault="00E15F5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15F5D" w:rsidRPr="00921C91" w:rsidRDefault="00E15F5D">
    <w:pPr>
      <w:pStyle w:val="Footer"/>
      <w:rPr>
        <w:szCs w:val="18"/>
      </w:rPr>
    </w:pPr>
  </w:p>
  <w:p w:rsidR="00E15F5D" w:rsidRPr="00921C91" w:rsidRDefault="00E15F5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15F5D" w:rsidRDefault="00E15F5D">
    <w:pPr>
      <w:pStyle w:val="Footer"/>
    </w:pPr>
    <w:r>
      <w:tab/>
      <w:t>Matter enclosed in superscript numerals has been adopted as follows:</w:t>
    </w:r>
  </w:p>
  <w:p w:rsidR="00E15F5D" w:rsidRDefault="00E15F5D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January 25, 2021.</w:t>
    </w:r>
  </w:p>
  <w:p w:rsidR="00E15F5D" w:rsidRPr="00E15F5D" w:rsidRDefault="00E15F5D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046" w:rsidRDefault="002B0046">
      <w:r>
        <w:separator/>
      </w:r>
    </w:p>
  </w:footnote>
  <w:footnote w:type="continuationSeparator" w:id="0">
    <w:p w:rsidR="002B0046" w:rsidRDefault="002B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50E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D0518" w:rsidRDefault="001D0518" w:rsidP="001D0518">
    <w:pPr>
      <w:pStyle w:val="bpuHeadSpon"/>
    </w:pPr>
    <w:r w:rsidRPr="001D0518">
      <w:rPr>
        <w:rStyle w:val="bpuHeadSponChar"/>
      </w:rPr>
      <w:t>A1077</w:t>
    </w:r>
    <w:r>
      <w:t xml:space="preserve"> </w:t>
    </w:r>
    <w:r w:rsidR="00E15F5D">
      <w:t xml:space="preserve">[1R] </w:t>
    </w:r>
    <w:r>
      <w:t>SPEIGHT, VAINIERI HUTTLE</w:t>
    </w:r>
  </w:p>
  <w:p w:rsidR="001D0518" w:rsidRDefault="001D0518" w:rsidP="001D05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5F5D">
      <w:rPr>
        <w:noProof/>
      </w:rPr>
      <w:t>3</w:t>
    </w:r>
    <w:r>
      <w:fldChar w:fldCharType="end"/>
    </w:r>
  </w:p>
  <w:p w:rsidR="001D0518" w:rsidRPr="00AF575C" w:rsidRDefault="001D0518" w:rsidP="001D05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D0518" w:rsidRDefault="001D0518" w:rsidP="001D0518">
    <w:pPr>
      <w:pStyle w:val="bpuHeadSpon"/>
    </w:pPr>
    <w:r w:rsidRPr="001D0518">
      <w:rPr>
        <w:rStyle w:val="bpuHeadSponChar"/>
      </w:rPr>
      <w:t>A1077</w:t>
    </w:r>
    <w:r>
      <w:t xml:space="preserve"> </w:t>
    </w:r>
    <w:r w:rsidR="00E15F5D">
      <w:t xml:space="preserve">[1R] </w:t>
    </w:r>
    <w:r>
      <w:t>SPEIGHT, VAINIERI HUTTLE</w:t>
    </w:r>
  </w:p>
  <w:p w:rsidR="001D0518" w:rsidRDefault="001D0518" w:rsidP="001D05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0EAD">
      <w:rPr>
        <w:noProof/>
      </w:rPr>
      <w:t>2</w:t>
    </w:r>
    <w:r>
      <w:fldChar w:fldCharType="end"/>
    </w:r>
  </w:p>
  <w:p w:rsidR="001D0518" w:rsidRDefault="001D0518" w:rsidP="001D05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4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5DC5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012F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0518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0046"/>
    <w:rsid w:val="002B4DA4"/>
    <w:rsid w:val="002B67F7"/>
    <w:rsid w:val="002C58D4"/>
    <w:rsid w:val="002E1440"/>
    <w:rsid w:val="002E285A"/>
    <w:rsid w:val="002E2980"/>
    <w:rsid w:val="002F58B3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2E68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0957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499B"/>
    <w:rsid w:val="00615CB7"/>
    <w:rsid w:val="006222E7"/>
    <w:rsid w:val="00624F54"/>
    <w:rsid w:val="00626BB3"/>
    <w:rsid w:val="0064213F"/>
    <w:rsid w:val="006461F6"/>
    <w:rsid w:val="00653D9D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3E79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9662D"/>
    <w:rsid w:val="007A0026"/>
    <w:rsid w:val="007C1354"/>
    <w:rsid w:val="007D0F64"/>
    <w:rsid w:val="007F02BF"/>
    <w:rsid w:val="007F2A14"/>
    <w:rsid w:val="0080085C"/>
    <w:rsid w:val="00802AF0"/>
    <w:rsid w:val="00806253"/>
    <w:rsid w:val="00814382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77510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7C97"/>
    <w:rsid w:val="00933C9C"/>
    <w:rsid w:val="0094377E"/>
    <w:rsid w:val="009467BF"/>
    <w:rsid w:val="0094723D"/>
    <w:rsid w:val="009564BC"/>
    <w:rsid w:val="0095650E"/>
    <w:rsid w:val="0096410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18E4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181D"/>
    <w:rsid w:val="00C035F3"/>
    <w:rsid w:val="00C078A1"/>
    <w:rsid w:val="00C1157D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0EAD"/>
    <w:rsid w:val="00D57B94"/>
    <w:rsid w:val="00D6038F"/>
    <w:rsid w:val="00D6390B"/>
    <w:rsid w:val="00D66913"/>
    <w:rsid w:val="00D72DA0"/>
    <w:rsid w:val="00D75ADA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5F5D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77A12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3199D"/>
    <w:rsid w:val="00F42480"/>
    <w:rsid w:val="00F62572"/>
    <w:rsid w:val="00F6488F"/>
    <w:rsid w:val="00F70CF6"/>
    <w:rsid w:val="00F8094C"/>
    <w:rsid w:val="00F85DDC"/>
    <w:rsid w:val="00F91244"/>
    <w:rsid w:val="00F95319"/>
    <w:rsid w:val="00FA7E3E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64F6397-417B-441B-A0B9-951743D7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0518"/>
  </w:style>
  <w:style w:type="paragraph" w:styleId="BalloonText">
    <w:name w:val="Balloon Text"/>
    <w:basedOn w:val="Normal"/>
    <w:link w:val="BalloonTextChar"/>
    <w:semiHidden/>
    <w:unhideWhenUsed/>
    <w:rsid w:val="00C018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181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947A3-AB93-40D4-B7FE-8447EA16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333</Words>
  <Characters>2056</Characters>
  <Application>Microsoft Office Word</Application>
  <DocSecurity>0</DocSecurity>
  <Lines>70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A1077 1R</vt:lpstr>
    </vt:vector>
  </TitlesOfParts>
  <Manager>R229</Manager>
  <Company>OFFICE of LEGISLATIVE SERVICES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A1077 1R</dc:title>
  <dc:creator>Assemblywomen  SPEIGHT and VAINIERI HUTTLE</dc:creator>
  <cp:keywords>A1077|2|HS |122|219|122|!||</cp:keywords>
  <dc:description>PREFILED 2020_x000d_
TR &amp; Amended 1/25/21</dc:description>
  <cp:lastModifiedBy>Todaro, Vivian</cp:lastModifiedBy>
  <cp:revision>2</cp:revision>
  <cp:lastPrinted>2021-12-06T18:27:00Z</cp:lastPrinted>
  <dcterms:created xsi:type="dcterms:W3CDTF">2021-12-06T18:27:00Z</dcterms:created>
  <dcterms:modified xsi:type="dcterms:W3CDTF">2021-12-06T18:27:00Z</dcterms:modified>
  <cp:category>s.1-C.25:2-177.1; s.2-A.P.A.; s3-Eff date to 2020/146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