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5BA" w:rsidRDefault="002B05BA" w:rsidP="002B05BA">
      <w:pPr>
        <w:pStyle w:val="bpuReprint"/>
      </w:pPr>
      <w:bookmarkStart w:id="0" w:name="bpuFrontPg"/>
      <w:bookmarkStart w:id="1" w:name="_GoBack"/>
      <w:bookmarkEnd w:id="0"/>
      <w:bookmarkEnd w:id="1"/>
      <w:r>
        <w:t>[First Reprint]</w:t>
      </w:r>
    </w:p>
    <w:p w:rsidR="00C006DE" w:rsidRDefault="00C006DE" w:rsidP="00C006DE">
      <w:pPr>
        <w:pStyle w:val="bpuBill"/>
      </w:pPr>
      <w:r>
        <w:t xml:space="preserve">ASSEMBLY, No. 1091 </w:t>
      </w:r>
    </w:p>
    <w:p w:rsidR="00C006DE" w:rsidRPr="00C006DE" w:rsidRDefault="00C006DE" w:rsidP="00C00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7831" r:id="rId8"/>
        </w:object>
      </w:r>
    </w:p>
    <w:p w:rsidR="00C006DE" w:rsidRDefault="00C006DE" w:rsidP="00C006DE">
      <w:pPr>
        <w:pStyle w:val="bpuState"/>
      </w:pPr>
      <w:r>
        <w:t>STATE OF NEW JERSEY</w:t>
      </w:r>
    </w:p>
    <w:p w:rsidR="00C006DE" w:rsidRDefault="00C006DE" w:rsidP="00C006DE">
      <w:pPr>
        <w:pStyle w:val="bpuLegislature"/>
      </w:pPr>
      <w:r>
        <w:t>219th LEGISLATURE</w:t>
      </w:r>
    </w:p>
    <w:p w:rsidR="00C006DE" w:rsidRDefault="00C006DE" w:rsidP="00C006DE">
      <w:pPr>
        <w:pStyle w:val="bpuWpGraphic"/>
      </w:pPr>
      <w:r>
        <w:object w:dxaOrig="8985" w:dyaOrig="255">
          <v:shape id="_x0000_i1026" type="#_x0000_t75" style="width:6in;height:12pt" o:ole="">
            <v:imagedata r:id="rId7" o:title=""/>
          </v:shape>
          <o:OLEObject Type="Embed" ProgID="WPWin6.1" ShapeID="_x0000_i1026" DrawAspect="Content" ObjectID="_1667127832" r:id="rId9"/>
        </w:object>
      </w:r>
      <w:r>
        <w:t xml:space="preserve">  </w:t>
      </w:r>
    </w:p>
    <w:p w:rsidR="00C006DE" w:rsidRDefault="00C006DE" w:rsidP="00C006DE">
      <w:pPr>
        <w:pStyle w:val="bpuIntro"/>
      </w:pPr>
      <w:r>
        <w:t>PRE-FILED FOR INTRODUCTION IN THE 2020 SESSION</w:t>
      </w:r>
    </w:p>
    <w:p w:rsidR="00C006DE" w:rsidRDefault="00C006DE" w:rsidP="00C006DE">
      <w:pPr>
        <w:pStyle w:val="bpuIntro"/>
      </w:pPr>
    </w:p>
    <w:p w:rsidR="00C006DE" w:rsidRDefault="00C006DE" w:rsidP="00C006DE">
      <w:pPr>
        <w:pStyle w:val="bpuIntro"/>
        <w:sectPr w:rsidR="00C006DE" w:rsidSect="000E4D8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06DE" w:rsidRDefault="00C006DE" w:rsidP="00C006DE">
      <w:pPr>
        <w:pStyle w:val="bpuIntro"/>
      </w:pPr>
    </w:p>
    <w:p w:rsidR="00C006DE" w:rsidRDefault="00C006DE" w:rsidP="00C006DE">
      <w:pPr>
        <w:pStyle w:val="bpuSponsor"/>
      </w:pPr>
      <w:r>
        <w:t>Sponsored by:</w:t>
      </w:r>
    </w:p>
    <w:p w:rsidR="00C006DE" w:rsidRDefault="00C006DE" w:rsidP="00C006DE">
      <w:pPr>
        <w:pStyle w:val="bpuSponsor"/>
      </w:pPr>
      <w:r>
        <w:t>Assemblywoman  CAROL A. MURPHY</w:t>
      </w:r>
    </w:p>
    <w:p w:rsidR="00C006DE" w:rsidRDefault="00C006DE" w:rsidP="00C006DE">
      <w:pPr>
        <w:pStyle w:val="bpuSponsor"/>
      </w:pPr>
      <w:r>
        <w:t>District 7 (Burlington)</w:t>
      </w:r>
    </w:p>
    <w:p w:rsidR="00C006DE" w:rsidRDefault="00C006DE" w:rsidP="00C006DE">
      <w:pPr>
        <w:pStyle w:val="bpuSponsor"/>
      </w:pPr>
      <w:r>
        <w:t>Assemblywoman  VALERIE VAINIERI HUTTLE</w:t>
      </w:r>
    </w:p>
    <w:p w:rsidR="00C006DE" w:rsidRDefault="00C006DE" w:rsidP="00C006DE">
      <w:pPr>
        <w:pStyle w:val="bpuSponsor"/>
      </w:pPr>
      <w:r>
        <w:t>District 37 (Bergen)</w:t>
      </w:r>
    </w:p>
    <w:p w:rsidR="00C006DE" w:rsidRDefault="00C006DE" w:rsidP="00C006DE">
      <w:pPr>
        <w:pStyle w:val="bpuSponsor"/>
      </w:pPr>
      <w:r>
        <w:t>Assemblyman  HAROLD "HAL" J. WIRTHS</w:t>
      </w:r>
    </w:p>
    <w:p w:rsidR="00C006DE" w:rsidRDefault="00C006DE" w:rsidP="00C006DE">
      <w:pPr>
        <w:pStyle w:val="bpuSponsor"/>
      </w:pPr>
      <w:r>
        <w:t>District 24 (Morris, Sussex and Warren)</w:t>
      </w:r>
    </w:p>
    <w:p w:rsidR="00C006DE" w:rsidRDefault="00C006DE" w:rsidP="00C006DE">
      <w:pPr>
        <w:pStyle w:val="bpuSponsor"/>
      </w:pPr>
    </w:p>
    <w:p w:rsidR="00045B00" w:rsidRDefault="000E4D8F" w:rsidP="000E4D8F">
      <w:pPr>
        <w:pStyle w:val="bpuSponsor"/>
      </w:pPr>
      <w:r>
        <w:t>Co-Sponsored by:</w:t>
      </w:r>
    </w:p>
    <w:p w:rsidR="000E4D8F" w:rsidRPr="000E4D8F" w:rsidRDefault="000E4D8F" w:rsidP="000E4D8F">
      <w:pPr>
        <w:pStyle w:val="bpuSponsor"/>
      </w:pPr>
      <w:r w:rsidRPr="000E4D8F">
        <w:t xml:space="preserve">Assemblymen </w:t>
      </w:r>
      <w:proofErr w:type="spellStart"/>
      <w:r w:rsidRPr="000E4D8F">
        <w:t>Giblin</w:t>
      </w:r>
      <w:proofErr w:type="spellEnd"/>
      <w:r w:rsidRPr="000E4D8F">
        <w:t xml:space="preserve">, Space, Dancer, Johnson, Assemblywoman </w:t>
      </w:r>
      <w:proofErr w:type="spellStart"/>
      <w:r w:rsidRPr="000E4D8F">
        <w:t>DiMaso</w:t>
      </w:r>
      <w:proofErr w:type="spellEnd"/>
      <w:r w:rsidRPr="000E4D8F">
        <w:t xml:space="preserve">, Assemblymen </w:t>
      </w:r>
      <w:proofErr w:type="spellStart"/>
      <w:r w:rsidRPr="000E4D8F">
        <w:t>Armato</w:t>
      </w:r>
      <w:proofErr w:type="spellEnd"/>
      <w:r w:rsidRPr="000E4D8F">
        <w:t xml:space="preserve">, </w:t>
      </w:r>
      <w:proofErr w:type="spellStart"/>
      <w:r w:rsidRPr="000E4D8F">
        <w:t>Mazzeo</w:t>
      </w:r>
      <w:proofErr w:type="spellEnd"/>
      <w:r w:rsidRPr="000E4D8F">
        <w:t xml:space="preserve">, </w:t>
      </w:r>
      <w:proofErr w:type="spellStart"/>
      <w:r w:rsidRPr="000E4D8F">
        <w:t>Freiman</w:t>
      </w:r>
      <w:proofErr w:type="spellEnd"/>
      <w:r w:rsidRPr="000E4D8F">
        <w:t xml:space="preserve">, Assemblywomen Lopez, </w:t>
      </w:r>
      <w:proofErr w:type="spellStart"/>
      <w:r w:rsidRPr="000E4D8F">
        <w:t>Mosquera</w:t>
      </w:r>
      <w:proofErr w:type="spellEnd"/>
      <w:r w:rsidRPr="000E4D8F">
        <w:t xml:space="preserve">, Assemblyman </w:t>
      </w:r>
      <w:proofErr w:type="spellStart"/>
      <w:r w:rsidRPr="000E4D8F">
        <w:t>Houghtaling</w:t>
      </w:r>
      <w:proofErr w:type="spellEnd"/>
      <w:r w:rsidRPr="000E4D8F">
        <w:t xml:space="preserve">, Assemblywoman </w:t>
      </w:r>
      <w:proofErr w:type="spellStart"/>
      <w:r w:rsidRPr="000E4D8F">
        <w:t>Lampitt</w:t>
      </w:r>
      <w:proofErr w:type="spellEnd"/>
      <w:r w:rsidRPr="000E4D8F">
        <w:t>, Assemblyman Calabrese and Assemblywoman Timberlake</w:t>
      </w:r>
    </w:p>
    <w:p w:rsidR="00C006DE" w:rsidRDefault="00C006DE" w:rsidP="00C006DE"/>
    <w:p w:rsidR="000E4D8F" w:rsidRDefault="000E4D8F" w:rsidP="00C006DE"/>
    <w:p w:rsidR="000E4DB1" w:rsidRPr="00C006DE" w:rsidRDefault="000E4DB1" w:rsidP="00C006DE"/>
    <w:p w:rsidR="00C006DE" w:rsidRDefault="00C006DE" w:rsidP="00C006DE">
      <w:pPr>
        <w:pStyle w:val="bpuSponsor"/>
      </w:pPr>
    </w:p>
    <w:p w:rsidR="00C006DE" w:rsidRDefault="00C006DE" w:rsidP="00C006DE">
      <w:pPr>
        <w:pStyle w:val="bpuSponsor"/>
      </w:pPr>
      <w:r>
        <w:t>SYNOPSIS</w:t>
      </w:r>
    </w:p>
    <w:p w:rsidR="00C006DE" w:rsidRDefault="00C006DE" w:rsidP="00C006DE">
      <w:pPr>
        <w:pStyle w:val="bpuNormText"/>
      </w:pPr>
      <w:r>
        <w:tab/>
        <w:t xml:space="preserve">Requires Division of Travel and Tourism to advertise and promote tours of breweries in the State. </w:t>
      </w:r>
    </w:p>
    <w:p w:rsidR="00C006DE" w:rsidRDefault="00C006DE" w:rsidP="00C006DE">
      <w:pPr>
        <w:pStyle w:val="bpuNormText"/>
      </w:pPr>
    </w:p>
    <w:p w:rsidR="00C006DE" w:rsidRDefault="00C006DE" w:rsidP="00C006DE">
      <w:pPr>
        <w:pStyle w:val="bpuSponsor"/>
      </w:pPr>
      <w:r>
        <w:t xml:space="preserve">CURRENT VERSION OF TEXT </w:t>
      </w:r>
    </w:p>
    <w:p w:rsidR="00C006DE" w:rsidRDefault="002B05BA" w:rsidP="00C006DE">
      <w:pPr>
        <w:pStyle w:val="bpuNormText"/>
      </w:pPr>
      <w:r>
        <w:tab/>
        <w:t>As amended by the General Assembly on October 29, 2020.</w:t>
      </w:r>
    </w:p>
    <w:p w:rsidR="00C006DE" w:rsidRDefault="00C006DE" w:rsidP="00C006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006DE" w:rsidRDefault="00C006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6DE" w:rsidSect="00C006DE">
          <w:type w:val="continuous"/>
          <w:pgSz w:w="12240" w:h="20160" w:code="5"/>
          <w:pgMar w:top="2160" w:right="2275" w:bottom="1440" w:left="2275" w:header="72" w:footer="720" w:gutter="0"/>
          <w:pgNumType w:start="1"/>
          <w:cols w:space="720"/>
          <w:docGrid w:linePitch="360"/>
        </w:sectPr>
      </w:pPr>
    </w:p>
    <w:p w:rsidR="00920E4B" w:rsidRPr="00677316" w:rsidRDefault="00920E4B" w:rsidP="00920E4B">
      <w:pPr>
        <w:pStyle w:val="HangingAnAct"/>
        <w:rPr>
          <w:rStyle w:val="HangingAnActChar"/>
        </w:rPr>
      </w:pPr>
      <w:r w:rsidRPr="00920E4B">
        <w:rPr>
          <w:rStyle w:val="BillHead"/>
        </w:rPr>
        <w:lastRenderedPageBreak/>
        <w:t>An Act</w:t>
      </w:r>
      <w:r w:rsidRPr="006B7FA7">
        <w:rPr>
          <w:rStyle w:val="HangingAnActChar"/>
        </w:rPr>
        <w:t xml:space="preserve"> </w:t>
      </w:r>
      <w:r>
        <w:t>concerning tourism and breweries in the State, supplementing P.L.1977, c.225, and amending R.S.33:1-18.</w:t>
      </w:r>
    </w:p>
    <w:p w:rsidR="00920E4B" w:rsidRPr="00D71D68" w:rsidRDefault="00920E4B" w:rsidP="00920E4B"/>
    <w:p w:rsidR="00920E4B" w:rsidRPr="00AA7880" w:rsidRDefault="00920E4B" w:rsidP="00920E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0E4B" w:rsidRDefault="00920E4B" w:rsidP="00920E4B"/>
    <w:p w:rsidR="00920E4B" w:rsidRDefault="00C006DE" w:rsidP="00C006DE">
      <w:pPr>
        <w:tabs>
          <w:tab w:val="clear" w:pos="2160"/>
          <w:tab w:val="left" w:pos="1080"/>
          <w:tab w:val="left" w:pos="2340"/>
        </w:tabs>
      </w:pPr>
      <w:r>
        <w:tab/>
        <w:t>1.</w:t>
      </w:r>
      <w:r>
        <w:tab/>
        <w:t>(New section)</w:t>
      </w:r>
      <w:r>
        <w:tab/>
      </w:r>
      <w:r w:rsidR="00920E4B" w:rsidRPr="00166B7A">
        <w:t xml:space="preserve">In addition to the powers and duties of the division as provided in section 9 of P.L.1977, c.225 (C.34:1A-53), the </w:t>
      </w:r>
      <w:r w:rsidR="00920E4B">
        <w:t xml:space="preserve">division, in conjunction with the </w:t>
      </w:r>
      <w:r w:rsidR="00920E4B" w:rsidRPr="004D37C1">
        <w:t>Director of the Division of Alcoholic Beverage Control</w:t>
      </w:r>
      <w:r w:rsidR="00920E4B">
        <w:t xml:space="preserve"> and any local government official or entity,</w:t>
      </w:r>
      <w:r w:rsidR="00920E4B" w:rsidRPr="00166B7A">
        <w:t xml:space="preserve"> shall </w:t>
      </w:r>
      <w:r w:rsidR="00920E4B">
        <w:t>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Default="00920E4B" w:rsidP="00920E4B">
      <w:r>
        <w:tab/>
      </w:r>
      <w:r w:rsidRPr="0091176E">
        <w:t>As used in this section, "brewery trail" mean</w:t>
      </w:r>
      <w:r>
        <w:t>s</w:t>
      </w:r>
      <w:r w:rsidRPr="0091176E">
        <w:t xml:space="preserve"> a series of </w:t>
      </w:r>
      <w:r>
        <w:t xml:space="preserve">limited and restricted license </w:t>
      </w:r>
      <w:r w:rsidRPr="0091176E">
        <w:t xml:space="preserve">breweries identified by the </w:t>
      </w:r>
      <w:r>
        <w:t>division</w:t>
      </w:r>
      <w:r w:rsidRPr="0091176E">
        <w:t>, which may be linked by geographic proximity and alignment, thematic consistency, historical consistency, brewing pro</w:t>
      </w:r>
      <w:r>
        <w:t>cess, and</w:t>
      </w:r>
      <w:r w:rsidRPr="0091176E">
        <w:t xml:space="preserve"> resulting product.</w:t>
      </w:r>
    </w:p>
    <w:p w:rsidR="00920E4B" w:rsidRDefault="00920E4B" w:rsidP="00920E4B">
      <w:pPr>
        <w:tabs>
          <w:tab w:val="left" w:pos="1080"/>
        </w:tabs>
      </w:pPr>
    </w:p>
    <w:p w:rsidR="002B05BA" w:rsidRPr="00E23765" w:rsidRDefault="002B05BA" w:rsidP="002B05BA">
      <w:r w:rsidRPr="00E23765">
        <w:tab/>
        <w:t>2.</w:t>
      </w:r>
      <w:r w:rsidRPr="00E23765">
        <w:tab/>
        <w:t>(New section)</w:t>
      </w:r>
      <w:r>
        <w:t xml:space="preserve">  </w:t>
      </w:r>
      <w:r w:rsidRPr="00E23765">
        <w:t>a.</w:t>
      </w:r>
      <w:r>
        <w:t xml:space="preserve">  </w:t>
      </w:r>
      <w:r w:rsidRPr="00E23765">
        <w:t>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2B05BA" w:rsidRPr="00E23765" w:rsidRDefault="002B05BA" w:rsidP="002B05BA">
      <w:r w:rsidRPr="00E23765">
        <w:tab/>
        <w:t>(1)</w:t>
      </w:r>
      <w:r w:rsidRPr="00E23765">
        <w:tab/>
        <w:t>specify the location of each brewery and provide driving directions from the north, south, east, and west as well as directions by public transit where applicable;</w:t>
      </w:r>
    </w:p>
    <w:p w:rsidR="002B05BA" w:rsidRPr="00E23765" w:rsidRDefault="002B05BA" w:rsidP="002B05BA">
      <w:r w:rsidRPr="00E23765">
        <w:tab/>
        <w:t>(2)</w:t>
      </w:r>
      <w:r w:rsidRPr="00E23765">
        <w:tab/>
        <w:t>provide information about whether the brewery offers tours of its facilities, the frequency of tours, and hours during which tours are conducted;</w:t>
      </w:r>
    </w:p>
    <w:p w:rsidR="002B05BA" w:rsidRPr="00E23765" w:rsidRDefault="002B05BA" w:rsidP="002B05BA">
      <w:r w:rsidRPr="00E23765">
        <w:tab/>
        <w:t>(3)</w:t>
      </w:r>
      <w:r w:rsidRPr="00E23765">
        <w:tab/>
        <w:t>display photographs of the brewery;</w:t>
      </w:r>
    </w:p>
    <w:p w:rsidR="002B05BA" w:rsidRPr="00E23765" w:rsidRDefault="002B05BA" w:rsidP="002B05BA">
      <w:r w:rsidRPr="00E23765">
        <w:tab/>
        <w:t>(4)</w:t>
      </w:r>
      <w:r w:rsidRPr="00E23765">
        <w:tab/>
        <w:t>state the brewery's first year of operation or licensure pursuant to R.S.33:1-10;</w:t>
      </w:r>
    </w:p>
    <w:p w:rsidR="002B05BA" w:rsidRPr="00E23765" w:rsidRDefault="002B05BA" w:rsidP="002B05BA">
      <w:r w:rsidRPr="00E23765">
        <w:tab/>
        <w:t>(5)</w:t>
      </w:r>
      <w:r w:rsidRPr="00E23765">
        <w:tab/>
        <w:t xml:space="preserve">provide a description of the beverages brewed on site, including but not limited to the style, </w:t>
      </w:r>
      <w:r w:rsidRPr="00E23765">
        <w:rPr>
          <w:lang w:val="en"/>
        </w:rPr>
        <w:t>color, flavor, ingredients, production method</w:t>
      </w:r>
      <w:r w:rsidRPr="00E23765">
        <w:t>, and the alcohol-by-volume (ABV);</w:t>
      </w:r>
    </w:p>
    <w:p w:rsidR="002B05BA" w:rsidRPr="00E23765" w:rsidRDefault="002B05BA" w:rsidP="002B05BA">
      <w:r w:rsidRPr="00E23765">
        <w:lastRenderedPageBreak/>
        <w:tab/>
        <w:t>(6)</w:t>
      </w:r>
      <w:r w:rsidRPr="00E23765">
        <w:tab/>
        <w:t>inform visitors of whether the brewery is part of a specific brewery trail developed pursuant to section 1 of P.L.</w:t>
      </w:r>
      <w:r w:rsidR="005743F6">
        <w:t>      </w:t>
      </w:r>
      <w:r w:rsidRPr="00E23765">
        <w:t>,</w:t>
      </w:r>
      <w:r w:rsidR="005743F6">
        <w:t> </w:t>
      </w:r>
      <w:r w:rsidRPr="00E23765">
        <w:t>c.</w:t>
      </w:r>
      <w:r w:rsidR="005743F6">
        <w:t>   </w:t>
      </w:r>
      <w:r w:rsidRPr="00E23765">
        <w:t>(C.</w:t>
      </w:r>
      <w:r w:rsidR="005743F6">
        <w:t>        </w:t>
      </w:r>
      <w:r w:rsidRPr="00E23765">
        <w:t>)</w:t>
      </w:r>
      <w:r w:rsidR="005743F6">
        <w:t> </w:t>
      </w:r>
      <w:r w:rsidRPr="00E23765">
        <w:t>(pending before the Legislature as this bill); and</w:t>
      </w:r>
    </w:p>
    <w:p w:rsidR="002B05BA" w:rsidRPr="00E23765" w:rsidRDefault="002B05BA" w:rsidP="002B05BA">
      <w:r w:rsidRPr="00E23765">
        <w:tab/>
        <w:t>(7)</w:t>
      </w:r>
      <w:r w:rsidRPr="00E23765">
        <w:tab/>
        <w:t>provide contact information for each brewery, including each brewery's telephone number and Internet website address.</w:t>
      </w:r>
    </w:p>
    <w:p w:rsidR="002B05BA" w:rsidRPr="00E23765" w:rsidRDefault="002B05BA" w:rsidP="002B05BA">
      <w:r w:rsidRPr="00E23765">
        <w:tab/>
      </w:r>
      <w:r w:rsidR="005743F6">
        <w:t xml:space="preserve"> </w:t>
      </w:r>
      <w:r w:rsidRPr="00E23765">
        <w:t>b.</w:t>
      </w:r>
      <w:r w:rsidRPr="00E23765">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2B05BA" w:rsidRPr="00E23765" w:rsidRDefault="002B05BA" w:rsidP="002B05BA">
      <w:r w:rsidRPr="00E23765">
        <w:tab/>
      </w:r>
      <w:r w:rsidR="005743F6">
        <w:t xml:space="preserve"> </w:t>
      </w:r>
      <w:r w:rsidRPr="00E23765">
        <w:t>c.</w:t>
      </w:r>
      <w:r w:rsidRPr="00E23765">
        <w:tab/>
        <w:t>In addition to publishing the information as required in subsection a. and b. of this section, the division may distribute the information by any other method it deems appropriate.</w:t>
      </w:r>
    </w:p>
    <w:p w:rsidR="002B05BA" w:rsidRDefault="002B05BA" w:rsidP="002B05BA">
      <w:r w:rsidRPr="00E23765">
        <w:tab/>
      </w:r>
      <w:r w:rsidR="005743F6">
        <w:t xml:space="preserve"> </w:t>
      </w:r>
      <w:r w:rsidRPr="00E23765">
        <w:t>d.</w:t>
      </w:r>
      <w:r w:rsidRPr="00E23765">
        <w:tab/>
        <w:t xml:space="preserve">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w:t>
      </w:r>
      <w:r w:rsidR="0043108D">
        <w:rPr>
          <w:rFonts w:ascii="Albertus Extra Bold" w:hAnsi="Albertus Extra Bold"/>
          <w:b/>
          <w:vertAlign w:val="superscript"/>
        </w:rPr>
        <w:t>1</w:t>
      </w:r>
      <w:r w:rsidRPr="00E23765">
        <w:rPr>
          <w:rFonts w:ascii="Albertus Extra Bold" w:hAnsi="Albertus Extra Bold"/>
          <w:b/>
        </w:rPr>
        <w:t>[</w:t>
      </w:r>
      <w:r w:rsidRPr="00E23765">
        <w:t>Garden State Craft</w:t>
      </w:r>
      <w:r w:rsidRPr="00E23765">
        <w:rPr>
          <w:rFonts w:ascii="Albertus Extra Bold" w:hAnsi="Albertus Extra Bold"/>
          <w:b/>
        </w:rPr>
        <w:t>]</w:t>
      </w:r>
      <w:r w:rsidRPr="00E23765">
        <w:t xml:space="preserve"> </w:t>
      </w:r>
      <w:r w:rsidRPr="00E23765">
        <w:rPr>
          <w:u w:val="single"/>
        </w:rPr>
        <w:t>New Jersey Brewers Association or the successor organization thereof, the</w:t>
      </w:r>
      <w:r w:rsidR="0043108D">
        <w:rPr>
          <w:rFonts w:ascii="Albertus Extra Bold" w:hAnsi="Albertus Extra Bold"/>
          <w:b/>
          <w:vertAlign w:val="superscript"/>
        </w:rPr>
        <w:t>1</w:t>
      </w:r>
      <w:r w:rsidRPr="00E23765">
        <w:t xml:space="preserve"> Brewers Guild </w:t>
      </w:r>
      <w:r w:rsidR="0043108D">
        <w:rPr>
          <w:rFonts w:ascii="Albertus Extra Bold" w:hAnsi="Albertus Extra Bold"/>
          <w:b/>
          <w:vertAlign w:val="superscript"/>
        </w:rPr>
        <w:t>1</w:t>
      </w:r>
      <w:r w:rsidRPr="00E23765">
        <w:rPr>
          <w:u w:val="single"/>
        </w:rPr>
        <w:t>of New Jersey</w:t>
      </w:r>
      <w:r w:rsidR="0043108D">
        <w:rPr>
          <w:rFonts w:ascii="Albertus Extra Bold" w:hAnsi="Albertus Extra Bold"/>
          <w:b/>
          <w:vertAlign w:val="superscript"/>
        </w:rPr>
        <w:t>1</w:t>
      </w:r>
      <w:r w:rsidRPr="00E23765">
        <w:t xml:space="preserve"> or </w:t>
      </w:r>
      <w:r w:rsidR="0043108D">
        <w:rPr>
          <w:rFonts w:ascii="Albertus Extra Bold" w:hAnsi="Albertus Extra Bold"/>
          <w:b/>
          <w:vertAlign w:val="superscript"/>
        </w:rPr>
        <w:t>1</w:t>
      </w:r>
      <w:r w:rsidRPr="00E23765">
        <w:rPr>
          <w:rFonts w:ascii="Albertus Extra Bold" w:hAnsi="Albertus Extra Bold"/>
          <w:b/>
        </w:rPr>
        <w:t>[</w:t>
      </w:r>
      <w:r w:rsidRPr="00E23765">
        <w:t>its</w:t>
      </w:r>
      <w:r w:rsidRPr="00E23765">
        <w:rPr>
          <w:rFonts w:ascii="Albertus Extra Bold" w:hAnsi="Albertus Extra Bold"/>
          <w:b/>
        </w:rPr>
        <w:t>]</w:t>
      </w:r>
      <w:r w:rsidRPr="00E23765">
        <w:t xml:space="preserve"> </w:t>
      </w:r>
      <w:r w:rsidRPr="00E23765">
        <w:rPr>
          <w:u w:val="single"/>
        </w:rPr>
        <w:t>the</w:t>
      </w:r>
      <w:r w:rsidR="0043108D">
        <w:rPr>
          <w:rFonts w:ascii="Albertus Extra Bold" w:hAnsi="Albertus Extra Bold"/>
          <w:b/>
          <w:vertAlign w:val="superscript"/>
        </w:rPr>
        <w:t>1</w:t>
      </w:r>
      <w:r w:rsidRPr="00E23765">
        <w:t xml:space="preserve"> successor organization </w:t>
      </w:r>
      <w:r w:rsidR="0043108D">
        <w:rPr>
          <w:rFonts w:ascii="Albertus Extra Bold" w:hAnsi="Albertus Extra Bold"/>
          <w:b/>
          <w:vertAlign w:val="superscript"/>
        </w:rPr>
        <w:t>1</w:t>
      </w:r>
      <w:r w:rsidRPr="00E23765">
        <w:rPr>
          <w:u w:val="single"/>
        </w:rPr>
        <w:t>thereof</w:t>
      </w:r>
      <w:r w:rsidR="0043108D">
        <w:rPr>
          <w:rFonts w:ascii="Albertus Extra Bold" w:hAnsi="Albertus Extra Bold"/>
          <w:b/>
          <w:vertAlign w:val="superscript"/>
        </w:rPr>
        <w:t>1</w:t>
      </w:r>
      <w:r w:rsidRPr="00E23765">
        <w:t>, and entities that compile data on the State's breweries through an electronic submission form made available by the division on its Internet website.</w:t>
      </w:r>
    </w:p>
    <w:p w:rsidR="00920E4B" w:rsidRDefault="00920E4B" w:rsidP="00920E4B"/>
    <w:p w:rsidR="00920E4B" w:rsidRDefault="00920E4B" w:rsidP="00920E4B">
      <w:r>
        <w:tab/>
        <w:t>3.</w:t>
      </w:r>
      <w:r>
        <w:tab/>
        <w:t>R.S.33:1-18 is amended to read as follows:</w:t>
      </w:r>
    </w:p>
    <w:p w:rsidR="00920E4B" w:rsidRPr="00EF6D99" w:rsidRDefault="00920E4B" w:rsidP="00920E4B">
      <w:pPr>
        <w:rPr>
          <w:u w:val="single"/>
        </w:rPr>
      </w:pPr>
      <w:r>
        <w:tab/>
        <w:t xml:space="preserve">33:1-18.  </w:t>
      </w:r>
      <w:r w:rsidRPr="002E7BCD">
        <w:t xml:space="preserve">It shall be the duty of the </w:t>
      </w:r>
      <w:r w:rsidR="007B43EC">
        <w:t>director</w:t>
      </w:r>
      <w:r w:rsidRPr="002E7BCD">
        <w:t xml:space="preserve"> to administer the issuance of manufacturers', wholesalers', plenary retail tran</w:t>
      </w:r>
      <w:r>
        <w:t xml:space="preserve">sit, </w:t>
      </w:r>
      <w:r w:rsidR="007B43EC">
        <w:t xml:space="preserve">sporting facility, vendor, </w:t>
      </w:r>
      <w:r>
        <w:t xml:space="preserve">transportation and public </w:t>
      </w:r>
      <w:r w:rsidRPr="002E7BCD">
        <w:t>warehouse licenses, in accordance with this chapter.</w:t>
      </w:r>
      <w:r>
        <w:t xml:space="preserve">  </w:t>
      </w:r>
      <w:r w:rsidRPr="0001147D">
        <w:rPr>
          <w:u w:val="single"/>
        </w:rPr>
        <w:t>Upon issuing a limited brewery license or restricted brewery license pursuant to R.S.33:1-10</w:t>
      </w:r>
      <w:r>
        <w:rPr>
          <w:u w:val="single"/>
        </w:rPr>
        <w:t xml:space="preserve">, the commissioner shall notify the Director of the Division of Travel and Tourism of the name and address of the new licensee </w:t>
      </w:r>
      <w:r w:rsidRPr="00EF6D99">
        <w:rPr>
          <w:u w:val="single"/>
        </w:rPr>
        <w:t>within 15 calendar days</w:t>
      </w:r>
      <w:r>
        <w:rPr>
          <w:u w:val="single"/>
        </w:rPr>
        <w:t xml:space="preserve"> after issuance.</w:t>
      </w:r>
    </w:p>
    <w:p w:rsidR="00920E4B" w:rsidRDefault="007B43EC" w:rsidP="00920E4B">
      <w:r>
        <w:t>(</w:t>
      </w:r>
      <w:proofErr w:type="spellStart"/>
      <w:r>
        <w:t>cf</w:t>
      </w:r>
      <w:proofErr w:type="spellEnd"/>
      <w:r>
        <w:t>: P.L.2015, c.86, s.2</w:t>
      </w:r>
      <w:r w:rsidR="00920E4B">
        <w:t>)</w:t>
      </w:r>
    </w:p>
    <w:p w:rsidR="00920E4B" w:rsidRDefault="00920E4B" w:rsidP="00920E4B"/>
    <w:p w:rsidR="00920E4B" w:rsidRPr="00AA7880" w:rsidRDefault="00920E4B" w:rsidP="00920E4B">
      <w:r>
        <w:tab/>
        <w:t>4.</w:t>
      </w:r>
      <w:r>
        <w:tab/>
        <w:t>This act shall take effect immediately.</w:t>
      </w:r>
    </w:p>
    <w:sectPr w:rsidR="00920E4B" w:rsidRPr="00AA7880" w:rsidSect="005743F6">
      <w:headerReference w:type="default" r:id="rId14"/>
      <w:footerReference w:type="default" r:id="rId15"/>
      <w:headerReference w:type="first" r:id="rId16"/>
      <w:footerReference w:type="first" r:id="rId17"/>
      <w:pgSz w:w="12240" w:h="20160" w:code="5"/>
      <w:pgMar w:top="1440" w:right="2520" w:bottom="243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CA" w:rsidRDefault="000E4D8F" w:rsidP="000E4D8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6DE" w:rsidRPr="00921C91" w:rsidRDefault="00C00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6DE" w:rsidRPr="00921C91" w:rsidRDefault="00C006DE">
    <w:pPr>
      <w:pStyle w:val="Footer"/>
      <w:rPr>
        <w:szCs w:val="18"/>
      </w:rPr>
    </w:pPr>
  </w:p>
  <w:p w:rsidR="005743F6" w:rsidRDefault="00C00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5743F6">
      <w:rPr>
        <w:szCs w:val="18"/>
      </w:rPr>
      <w:t>.</w:t>
    </w:r>
  </w:p>
  <w:p w:rsidR="002B05BA" w:rsidRDefault="002B05BA">
    <w:pPr>
      <w:pStyle w:val="Footer"/>
      <w:rPr>
        <w:szCs w:val="18"/>
      </w:rPr>
    </w:pPr>
    <w:r>
      <w:rPr>
        <w:szCs w:val="18"/>
      </w:rPr>
      <w:tab/>
      <w:t>Matter enclosed in superscript numerals has been adopted as follows:</w:t>
    </w:r>
  </w:p>
  <w:p w:rsidR="002B05BA" w:rsidRDefault="002B05B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October 29, 2020.</w:t>
    </w:r>
  </w:p>
  <w:p w:rsidR="002B05BA" w:rsidRPr="002B05BA" w:rsidRDefault="002B05B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1E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6DE" w:rsidRDefault="00C006DE" w:rsidP="00C006DE">
    <w:pPr>
      <w:pStyle w:val="bpuHeadSpon"/>
    </w:pPr>
    <w:r w:rsidRPr="00C006DE">
      <w:rPr>
        <w:rStyle w:val="bpuHeadSponChar"/>
      </w:rPr>
      <w:t>A1091</w:t>
    </w:r>
    <w:r>
      <w:t xml:space="preserve"> </w:t>
    </w:r>
    <w:r w:rsidR="002B05BA">
      <w:t xml:space="preserve">[1R] </w:t>
    </w:r>
    <w:r>
      <w:t>MURPHY, VAINIERI HUTTLE</w:t>
    </w:r>
  </w:p>
  <w:p w:rsidR="00C006DE" w:rsidRDefault="00C006DE" w:rsidP="00C006DE">
    <w:pPr>
      <w:pStyle w:val="bpuHeadSpon"/>
    </w:pPr>
    <w:r>
      <w:fldChar w:fldCharType="begin"/>
    </w:r>
    <w:r>
      <w:instrText xml:space="preserve"> PAGE  \* MERGEFORMAT </w:instrText>
    </w:r>
    <w:r>
      <w:fldChar w:fldCharType="separate"/>
    </w:r>
    <w:r w:rsidR="00191E40">
      <w:rPr>
        <w:noProof/>
      </w:rPr>
      <w:t>3</w:t>
    </w:r>
    <w:r>
      <w:fldChar w:fldCharType="end"/>
    </w:r>
  </w:p>
  <w:p w:rsidR="00C006DE" w:rsidRPr="00AF575C" w:rsidRDefault="00C006DE" w:rsidP="00C00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6DE" w:rsidRDefault="00C006DE" w:rsidP="00C006DE">
    <w:pPr>
      <w:pStyle w:val="bpuHeadSpon"/>
    </w:pPr>
    <w:r w:rsidRPr="00C006DE">
      <w:rPr>
        <w:rStyle w:val="bpuHeadSponChar"/>
      </w:rPr>
      <w:t>A1091</w:t>
    </w:r>
    <w:r>
      <w:t xml:space="preserve"> </w:t>
    </w:r>
    <w:r w:rsidR="002B05BA">
      <w:t xml:space="preserve">[1R] </w:t>
    </w:r>
    <w:r>
      <w:t>MURPHY, VAINIERI HUTTLE</w:t>
    </w:r>
  </w:p>
  <w:p w:rsidR="00C006DE" w:rsidRDefault="00C006DE" w:rsidP="00C006DE">
    <w:pPr>
      <w:pStyle w:val="bpuHeadSpon"/>
    </w:pPr>
    <w:r>
      <w:fldChar w:fldCharType="begin"/>
    </w:r>
    <w:r>
      <w:instrText xml:space="preserve"> PAGE  \* MERGEFORMAT </w:instrText>
    </w:r>
    <w:r>
      <w:fldChar w:fldCharType="separate"/>
    </w:r>
    <w:r w:rsidR="00191E40">
      <w:rPr>
        <w:noProof/>
      </w:rPr>
      <w:t>2</w:t>
    </w:r>
    <w:r>
      <w:fldChar w:fldCharType="end"/>
    </w:r>
  </w:p>
  <w:p w:rsidR="00C006DE" w:rsidRDefault="00C006DE" w:rsidP="00C0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45B00"/>
    <w:rsid w:val="00050BCA"/>
    <w:rsid w:val="000521CD"/>
    <w:rsid w:val="00057488"/>
    <w:rsid w:val="000654B5"/>
    <w:rsid w:val="0006579B"/>
    <w:rsid w:val="00065BBF"/>
    <w:rsid w:val="000778CE"/>
    <w:rsid w:val="00084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D8F"/>
    <w:rsid w:val="000E4DB1"/>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410"/>
    <w:rsid w:val="00156AE5"/>
    <w:rsid w:val="001762FB"/>
    <w:rsid w:val="00182504"/>
    <w:rsid w:val="00186D54"/>
    <w:rsid w:val="00191E4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05BA"/>
    <w:rsid w:val="002B4DA4"/>
    <w:rsid w:val="002B67F7"/>
    <w:rsid w:val="002C58D4"/>
    <w:rsid w:val="002E1440"/>
    <w:rsid w:val="002E2980"/>
    <w:rsid w:val="00304565"/>
    <w:rsid w:val="00306F7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455"/>
    <w:rsid w:val="0043108D"/>
    <w:rsid w:val="00434670"/>
    <w:rsid w:val="0044034B"/>
    <w:rsid w:val="0044404C"/>
    <w:rsid w:val="00470114"/>
    <w:rsid w:val="00470ABF"/>
    <w:rsid w:val="004770A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3F6"/>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16D"/>
    <w:rsid w:val="007B4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2CE"/>
    <w:rsid w:val="00902B2D"/>
    <w:rsid w:val="00915B98"/>
    <w:rsid w:val="00920E4B"/>
    <w:rsid w:val="00933C9C"/>
    <w:rsid w:val="0094377E"/>
    <w:rsid w:val="009467BF"/>
    <w:rsid w:val="0094723D"/>
    <w:rsid w:val="009564BC"/>
    <w:rsid w:val="0095650E"/>
    <w:rsid w:val="0096193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B9"/>
    <w:rsid w:val="00A12C37"/>
    <w:rsid w:val="00A15F7D"/>
    <w:rsid w:val="00A16418"/>
    <w:rsid w:val="00A224BB"/>
    <w:rsid w:val="00A22502"/>
    <w:rsid w:val="00A40A31"/>
    <w:rsid w:val="00A469CC"/>
    <w:rsid w:val="00A55E7F"/>
    <w:rsid w:val="00A62CAF"/>
    <w:rsid w:val="00A63229"/>
    <w:rsid w:val="00A64CED"/>
    <w:rsid w:val="00A7050B"/>
    <w:rsid w:val="00A721B4"/>
    <w:rsid w:val="00A72513"/>
    <w:rsid w:val="00A95220"/>
    <w:rsid w:val="00AA2A56"/>
    <w:rsid w:val="00AA3B15"/>
    <w:rsid w:val="00AA6194"/>
    <w:rsid w:val="00AA64D0"/>
    <w:rsid w:val="00AB467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DC"/>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BF"/>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EF6448"/>
    <w:rsid w:val="00F0415D"/>
    <w:rsid w:val="00F14E45"/>
    <w:rsid w:val="00F17CFC"/>
    <w:rsid w:val="00F42480"/>
    <w:rsid w:val="00F540AF"/>
    <w:rsid w:val="00F62572"/>
    <w:rsid w:val="00F62D88"/>
    <w:rsid w:val="00F6488F"/>
    <w:rsid w:val="00F70CF6"/>
    <w:rsid w:val="00F85DDC"/>
    <w:rsid w:val="00F91244"/>
    <w:rsid w:val="00F95319"/>
    <w:rsid w:val="00FB3056"/>
    <w:rsid w:val="00FB309C"/>
    <w:rsid w:val="00FB3C7C"/>
    <w:rsid w:val="00FB6E52"/>
    <w:rsid w:val="00FC5994"/>
    <w:rsid w:val="00FD2897"/>
    <w:rsid w:val="00FD4421"/>
    <w:rsid w:val="00FD4591"/>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D80F22A"/>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43A86-F643-47B7-A960-44F511D3E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807</Words>
  <Characters>4565</Characters>
  <Application>Microsoft Office Word</Application>
  <DocSecurity>0</DocSecurity>
  <Lines>120</Lines>
  <Paragraphs>37</Paragraphs>
  <ScaleCrop>false</ScaleCrop>
  <HeadingPairs>
    <vt:vector size="2" baseType="variant">
      <vt:variant>
        <vt:lpstr>Title</vt:lpstr>
      </vt:variant>
      <vt:variant>
        <vt:i4>1</vt:i4>
      </vt:variant>
    </vt:vector>
  </HeadingPairs>
  <TitlesOfParts>
    <vt:vector size="1" baseType="lpstr">
      <vt:lpstr>A1091 1R</vt:lpstr>
    </vt:vector>
  </TitlesOfParts>
  <Manager>R224</Manager>
  <Company>OFFICE of LEGISLATIVE SERVICES</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1R</dc:title>
  <dc:creator>Assemblywoman  MURPHY, Assemblywoman  VAINIERI HUTTLE</dc:creator>
  <cp:keywords>A1091|3|SG |310|216|305|!||</cp:keywords>
  <dc:description>PREFILED 2020_x000d_
T/R 10/8/20_x000d_
Amended 10/29/20</dc:description>
  <cp:lastModifiedBy>Todaro, Vivian</cp:lastModifiedBy>
  <cp:revision>2</cp:revision>
  <cp:lastPrinted>2020-11-17T19:17:00Z</cp:lastPrinted>
  <dcterms:created xsi:type="dcterms:W3CDTF">2020-11-17T19:17:00Z</dcterms:created>
  <dcterms:modified xsi:type="dcterms:W3CDTF">2020-11-17T19:17:00Z</dcterms:modified>
  <cp:category>ss. 1-2 - C.33:1-98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