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3E5" w:rsidRDefault="00F753E5" w:rsidP="00F753E5">
      <w:pPr>
        <w:pStyle w:val="bpuBill"/>
      </w:pPr>
      <w:bookmarkStart w:id="0" w:name="bpuFrontPg"/>
      <w:bookmarkStart w:id="1" w:name="_GoBack"/>
      <w:bookmarkEnd w:id="0"/>
      <w:bookmarkEnd w:id="1"/>
      <w:r>
        <w:t xml:space="preserve">ASSEMBLY, No. 1106 </w:t>
      </w:r>
    </w:p>
    <w:p w:rsidR="00F753E5" w:rsidRPr="00F753E5" w:rsidRDefault="00F753E5" w:rsidP="00F753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692902" r:id="rId8"/>
        </w:object>
      </w:r>
    </w:p>
    <w:p w:rsidR="00F753E5" w:rsidRDefault="00F753E5" w:rsidP="00F753E5">
      <w:pPr>
        <w:pStyle w:val="bpuState"/>
      </w:pPr>
      <w:r>
        <w:t>STATE OF NEW JERSEY</w:t>
      </w:r>
    </w:p>
    <w:p w:rsidR="00F753E5" w:rsidRDefault="00F753E5" w:rsidP="00F753E5">
      <w:pPr>
        <w:pStyle w:val="bpuLegislature"/>
      </w:pPr>
      <w:r>
        <w:t>219th LEGISLATURE</w:t>
      </w:r>
    </w:p>
    <w:p w:rsidR="00F753E5" w:rsidRDefault="00F753E5" w:rsidP="00F753E5">
      <w:pPr>
        <w:pStyle w:val="bpuWpGraphic"/>
      </w:pPr>
      <w:r>
        <w:object w:dxaOrig="8985" w:dyaOrig="255">
          <v:shape id="_x0000_i1026" type="#_x0000_t75" style="width:6in;height:12pt" o:ole="">
            <v:imagedata r:id="rId7" o:title=""/>
          </v:shape>
          <o:OLEObject Type="Embed" ProgID="WPWin6.1" ShapeID="_x0000_i1026" DrawAspect="Content" ObjectID="_1664692903" r:id="rId9"/>
        </w:object>
      </w:r>
      <w:r>
        <w:t xml:space="preserve">  </w:t>
      </w:r>
    </w:p>
    <w:p w:rsidR="00F753E5" w:rsidRDefault="00F753E5" w:rsidP="00F753E5">
      <w:pPr>
        <w:pStyle w:val="bpuIntro"/>
      </w:pPr>
      <w:r>
        <w:t>PRE-FILED FOR INTRODUCTION IN THE 2020 SESSION</w:t>
      </w:r>
    </w:p>
    <w:p w:rsidR="00F753E5" w:rsidRDefault="00F753E5" w:rsidP="00F753E5">
      <w:pPr>
        <w:pStyle w:val="bpuIntro"/>
      </w:pPr>
    </w:p>
    <w:p w:rsidR="00F753E5" w:rsidRDefault="00F753E5" w:rsidP="00F753E5">
      <w:pPr>
        <w:pStyle w:val="bpuIntro"/>
        <w:sectPr w:rsidR="00F753E5" w:rsidSect="00C251B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753E5" w:rsidRDefault="00F753E5" w:rsidP="00F753E5">
      <w:pPr>
        <w:pStyle w:val="bpuIntro"/>
      </w:pPr>
    </w:p>
    <w:p w:rsidR="00F753E5" w:rsidRDefault="00F753E5" w:rsidP="00F753E5">
      <w:pPr>
        <w:pStyle w:val="bpuSponsor"/>
      </w:pPr>
      <w:r>
        <w:t>Sponsored by:</w:t>
      </w:r>
    </w:p>
    <w:p w:rsidR="00F753E5" w:rsidRDefault="00F753E5" w:rsidP="00F753E5">
      <w:pPr>
        <w:pStyle w:val="bpuSponsor"/>
      </w:pPr>
      <w:r>
        <w:t>Assemblywoman  CAROL A. MURPHY</w:t>
      </w:r>
    </w:p>
    <w:p w:rsidR="00F753E5" w:rsidRDefault="00F753E5" w:rsidP="00F753E5">
      <w:pPr>
        <w:pStyle w:val="bpuSponsor"/>
      </w:pPr>
      <w:r>
        <w:t>District 7 (Burlington)</w:t>
      </w:r>
    </w:p>
    <w:p w:rsidR="00F753E5" w:rsidRDefault="00285D36" w:rsidP="00285D36">
      <w:pPr>
        <w:pStyle w:val="bpuSponsor"/>
      </w:pPr>
      <w:r>
        <w:t>Assemblywoman  JEAN STANFIELD</w:t>
      </w:r>
    </w:p>
    <w:p w:rsidR="00285D36" w:rsidRDefault="00285D36" w:rsidP="00285D36">
      <w:pPr>
        <w:pStyle w:val="bpuSponsor"/>
      </w:pPr>
      <w:r>
        <w:t>District 8 (Atlantic, Burlington and Camden)</w:t>
      </w:r>
    </w:p>
    <w:p w:rsidR="00285D36" w:rsidRDefault="009202E6" w:rsidP="009202E6">
      <w:pPr>
        <w:pStyle w:val="bpuSponsor"/>
      </w:pPr>
      <w:r>
        <w:t>Assemblyman  GARY S. SCHAER</w:t>
      </w:r>
    </w:p>
    <w:p w:rsidR="009202E6" w:rsidRDefault="009202E6" w:rsidP="009202E6">
      <w:pPr>
        <w:pStyle w:val="bpuSponsor"/>
      </w:pPr>
      <w:r>
        <w:t>District 36 (Bergen and Passaic)</w:t>
      </w:r>
    </w:p>
    <w:p w:rsidR="009202E6" w:rsidRPr="009202E6" w:rsidRDefault="009202E6" w:rsidP="009202E6">
      <w:pPr>
        <w:pStyle w:val="bpuSponsor"/>
      </w:pPr>
    </w:p>
    <w:p w:rsidR="00F753E5" w:rsidRDefault="00C251B6" w:rsidP="00C251B6">
      <w:pPr>
        <w:pStyle w:val="bpuSponsor"/>
      </w:pPr>
      <w:r>
        <w:t>Co-Sponsored by:</w:t>
      </w:r>
    </w:p>
    <w:p w:rsidR="00C251B6" w:rsidRPr="00C251B6" w:rsidRDefault="00C251B6" w:rsidP="00C251B6">
      <w:pPr>
        <w:pStyle w:val="bpuSponsor"/>
      </w:pPr>
      <w:r w:rsidRPr="00C251B6">
        <w:t xml:space="preserve">Assemblymen Calabrese, Space, </w:t>
      </w:r>
      <w:proofErr w:type="spellStart"/>
      <w:r w:rsidRPr="00C251B6">
        <w:t>Wirths</w:t>
      </w:r>
      <w:proofErr w:type="spellEnd"/>
      <w:r w:rsidRPr="00C251B6">
        <w:t xml:space="preserve"> and Assemblywoman </w:t>
      </w:r>
      <w:proofErr w:type="spellStart"/>
      <w:r w:rsidRPr="00C251B6">
        <w:t>DiMaso</w:t>
      </w:r>
      <w:proofErr w:type="spellEnd"/>
    </w:p>
    <w:p w:rsidR="00F753E5" w:rsidRDefault="00F753E5" w:rsidP="00F753E5"/>
    <w:p w:rsidR="00C251B6" w:rsidRDefault="00C251B6" w:rsidP="00F753E5"/>
    <w:p w:rsidR="00F753E5" w:rsidRPr="00F753E5" w:rsidRDefault="00F753E5" w:rsidP="00F753E5"/>
    <w:p w:rsidR="00F753E5" w:rsidRDefault="00F753E5" w:rsidP="00F753E5">
      <w:pPr>
        <w:pStyle w:val="bpuSponsor"/>
      </w:pPr>
    </w:p>
    <w:p w:rsidR="00F753E5" w:rsidRDefault="00F753E5" w:rsidP="00F753E5">
      <w:pPr>
        <w:pStyle w:val="bpuSponsor"/>
      </w:pPr>
      <w:r>
        <w:t>SYNOPSIS</w:t>
      </w:r>
    </w:p>
    <w:p w:rsidR="00F753E5" w:rsidRDefault="00F753E5" w:rsidP="00F753E5">
      <w:pPr>
        <w:pStyle w:val="bpuNormText"/>
      </w:pPr>
      <w:r>
        <w:tab/>
        <w:t xml:space="preserve">Requires Director of Division of Fire Safety to promulgate regulations pertaining to training and duties of Junior Firefighter Auxiliary members.  </w:t>
      </w:r>
    </w:p>
    <w:p w:rsidR="00F753E5" w:rsidRDefault="00F753E5" w:rsidP="00F753E5">
      <w:pPr>
        <w:pStyle w:val="bpuNormText"/>
      </w:pPr>
    </w:p>
    <w:p w:rsidR="00F753E5" w:rsidRDefault="00F753E5" w:rsidP="00F753E5">
      <w:pPr>
        <w:pStyle w:val="bpuSponsor"/>
      </w:pPr>
      <w:r>
        <w:t xml:space="preserve">CURRENT VERSION OF TEXT </w:t>
      </w:r>
    </w:p>
    <w:p w:rsidR="00F753E5" w:rsidRDefault="00F753E5" w:rsidP="00F753E5">
      <w:pPr>
        <w:pStyle w:val="bpuNormText"/>
      </w:pPr>
      <w:r>
        <w:tab/>
        <w:t>Introduced Pending Technical Review by Legislative Counsel.</w:t>
      </w:r>
    </w:p>
    <w:p w:rsidR="00F753E5" w:rsidRDefault="00F753E5" w:rsidP="00F753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753E5" w:rsidRDefault="00F753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53E5" w:rsidSect="00F753E5">
          <w:type w:val="continuous"/>
          <w:pgSz w:w="12240" w:h="20160" w:code="5"/>
          <w:pgMar w:top="2160" w:right="2275" w:bottom="1440" w:left="2275" w:header="72" w:footer="720" w:gutter="0"/>
          <w:pgNumType w:start="1"/>
          <w:cols w:space="720"/>
          <w:docGrid w:linePitch="360"/>
        </w:sectPr>
      </w:pPr>
    </w:p>
    <w:p w:rsidR="00564ED4" w:rsidRPr="006B3F62" w:rsidRDefault="00564ED4" w:rsidP="00564ED4">
      <w:pPr>
        <w:pStyle w:val="HangingAnAct"/>
      </w:pPr>
      <w:r w:rsidRPr="00564ED4">
        <w:rPr>
          <w:rStyle w:val="BillHead"/>
        </w:rPr>
        <w:lastRenderedPageBreak/>
        <w:t>An Act</w:t>
      </w:r>
      <w:r w:rsidRPr="006B7FA7">
        <w:rPr>
          <w:rStyle w:val="HangingAnActChar"/>
        </w:rPr>
        <w:t xml:space="preserve"> </w:t>
      </w:r>
      <w:r w:rsidRPr="006B3F62">
        <w:t xml:space="preserve">concerning Junior Firefighter’s Auxiliaries and amending </w:t>
      </w:r>
      <w:r>
        <w:t xml:space="preserve">various sections of statutory law.  </w:t>
      </w:r>
    </w:p>
    <w:p w:rsidR="00564ED4" w:rsidRPr="00D71D68" w:rsidRDefault="00564ED4" w:rsidP="00564ED4"/>
    <w:p w:rsidR="00564ED4" w:rsidRDefault="00564ED4" w:rsidP="00564ED4">
      <w:pPr>
        <w:rPr>
          <w:rStyle w:val="BillLanguage"/>
          <w:i w:val="0"/>
        </w:rPr>
      </w:pPr>
      <w:r>
        <w:tab/>
      </w:r>
      <w:r>
        <w:rPr>
          <w:rStyle w:val="BillHeading2"/>
        </w:rPr>
        <w:t xml:space="preserve">Be It Enacted </w:t>
      </w:r>
      <w:r>
        <w:rPr>
          <w:rStyle w:val="BillLanguage"/>
        </w:rPr>
        <w:t>by the Senate and General Assembly of the State of New Jersey:</w:t>
      </w:r>
    </w:p>
    <w:p w:rsidR="00564ED4" w:rsidRDefault="00564ED4" w:rsidP="00564ED4">
      <w:pPr>
        <w:rPr>
          <w:rStyle w:val="BillLanguage"/>
          <w:i w:val="0"/>
        </w:rPr>
      </w:pPr>
    </w:p>
    <w:p w:rsidR="00564ED4" w:rsidRDefault="00564ED4" w:rsidP="00564ED4">
      <w:r>
        <w:tab/>
        <w:t>1.</w:t>
      </w:r>
      <w:r>
        <w:tab/>
        <w:t>N.J.S.40A:14-95 is amended to read as follows:</w:t>
      </w:r>
    </w:p>
    <w:p w:rsidR="00564ED4" w:rsidRDefault="00564ED4" w:rsidP="00564ED4">
      <w:r>
        <w:tab/>
        <w:t xml:space="preserve">40A:14-95.  In any municipality or fire district in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or fire district </w:t>
      </w:r>
      <w:r w:rsidRPr="0034267D">
        <w:rPr>
          <w:rFonts w:ascii="Albertus Extra Bold" w:hAnsi="Albertus Extra Bold"/>
          <w:b/>
        </w:rPr>
        <w:t>[</w:t>
      </w:r>
      <w:r>
        <w:t>the</w:t>
      </w:r>
      <w:r w:rsidRPr="0034267D">
        <w:rPr>
          <w:rFonts w:ascii="Albertus Extra Bold" w:hAnsi="Albertus Extra Bold"/>
          <w:b/>
        </w:rPr>
        <w:t>]</w:t>
      </w:r>
      <w:r>
        <w:t xml:space="preserve"> </w:t>
      </w:r>
      <w:r w:rsidRPr="0034267D">
        <w:rPr>
          <w:u w:val="single"/>
        </w:rPr>
        <w:t>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or fire district,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or the board of commissioners of such fire  district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sidRPr="008F6F6C">
        <w:rPr>
          <w:u w:val="single"/>
        </w:rPr>
        <w:t>Firefighter’s</w:t>
      </w:r>
      <w:r>
        <w:t xml:space="preserve"> Auxiliary.</w:t>
      </w:r>
    </w:p>
    <w:p w:rsidR="00564ED4" w:rsidRDefault="00564ED4" w:rsidP="00564ED4">
      <w:r>
        <w:t>(</w:t>
      </w:r>
      <w:proofErr w:type="spellStart"/>
      <w:r>
        <w:t>cf</w:t>
      </w:r>
      <w:proofErr w:type="spellEnd"/>
      <w:r>
        <w:t xml:space="preserve">:  P.L.1971, c.197, s.1)  </w:t>
      </w:r>
    </w:p>
    <w:p w:rsidR="00564ED4" w:rsidRDefault="00564ED4" w:rsidP="00564ED4"/>
    <w:p w:rsidR="00564ED4" w:rsidRDefault="00564ED4" w:rsidP="00564ED4">
      <w:r>
        <w:tab/>
        <w:t>2.</w:t>
      </w:r>
      <w:r>
        <w:tab/>
        <w:t>N.J.S.</w:t>
      </w:r>
      <w:r w:rsidRPr="002154DE">
        <w:t>40A:14-96</w:t>
      </w:r>
      <w:r>
        <w:t xml:space="preserve"> is amended to read as follows:  </w:t>
      </w:r>
    </w:p>
    <w:p w:rsidR="00564ED4" w:rsidRDefault="00564ED4" w:rsidP="00564ED4">
      <w:pPr>
        <w:rPr>
          <w:u w:val="single"/>
        </w:rPr>
      </w:pPr>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w:t>
      </w:r>
      <w:r>
        <w:rPr>
          <w:u w:val="single"/>
        </w:rPr>
        <w:t xml:space="preserve">not </w:t>
      </w:r>
      <w:r w:rsidRPr="003978AE">
        <w:rPr>
          <w:u w:val="single"/>
        </w:rPr>
        <w:t xml:space="preserve">be eligible for membership in the Junior </w:t>
      </w:r>
      <w:r>
        <w:rPr>
          <w:u w:val="single"/>
        </w:rPr>
        <w:t>Firefighter</w:t>
      </w:r>
      <w:r w:rsidRPr="003978AE">
        <w:rPr>
          <w:u w:val="single"/>
        </w:rPr>
        <w:t>'s Auxiliary</w:t>
      </w:r>
      <w:r>
        <w:t xml:space="preserve">.  Persons between the ages of 14 and </w:t>
      </w:r>
      <w:r w:rsidRPr="003978AE">
        <w:rPr>
          <w:rFonts w:ascii="Albertus Extra Bold" w:hAnsi="Albertus Extra Bold"/>
          <w:b/>
        </w:rPr>
        <w:t>[</w:t>
      </w:r>
      <w:r>
        <w:t>21</w:t>
      </w:r>
      <w:r w:rsidRPr="003978AE">
        <w:rPr>
          <w:rFonts w:ascii="Albertus Extra Bold" w:hAnsi="Albertus Extra Bold"/>
          <w:b/>
        </w:rPr>
        <w:t>]</w:t>
      </w:r>
      <w:r>
        <w:t xml:space="preserve"> </w:t>
      </w:r>
      <w:r>
        <w:rPr>
          <w:u w:val="single"/>
        </w:rPr>
        <w:t>18</w:t>
      </w:r>
      <w:r>
        <w:t xml:space="preserve"> shall </w:t>
      </w:r>
      <w:r w:rsidRPr="003978AE">
        <w:rPr>
          <w:rFonts w:ascii="Albertus Extra Bold" w:hAnsi="Albertus Extra Bold"/>
          <w:b/>
        </w:rPr>
        <w:t>[</w:t>
      </w:r>
      <w:r>
        <w:t>be required to</w:t>
      </w:r>
      <w:r w:rsidRPr="003978AE">
        <w:rPr>
          <w:rFonts w:ascii="Albertus Extra Bold" w:hAnsi="Albertus Extra Bold"/>
          <w:b/>
        </w:rPr>
        <w:t>]</w:t>
      </w:r>
      <w:r>
        <w:t xml:space="preserve"> obtain permission to join the auxiliary from their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the manner required by </w:t>
      </w:r>
      <w:r w:rsidRPr="00A03398">
        <w:rPr>
          <w:rFonts w:ascii="Albertus Extra Bold" w:hAnsi="Albertus Extra Bold"/>
          <w:b/>
        </w:rPr>
        <w:t>[</w:t>
      </w:r>
      <w:r>
        <w:t>law for deeds to real estate to be recorded</w:t>
      </w:r>
      <w:r w:rsidRPr="00A03398">
        <w:rPr>
          <w:rFonts w:ascii="Albertus Extra Bold" w:hAnsi="Albertus Extra Bold"/>
          <w:b/>
        </w:rPr>
        <w:t>]</w:t>
      </w:r>
      <w:r>
        <w:rPr>
          <w:rFonts w:ascii="Albertus Extra Bold" w:hAnsi="Albertus Extra Bold"/>
          <w:b/>
        </w:rPr>
        <w:t xml:space="preserve"> </w:t>
      </w:r>
      <w:r w:rsidRPr="00A03398">
        <w:rPr>
          <w:u w:val="single"/>
        </w:rPr>
        <w:t>the Director of the Division of Fire Safety</w:t>
      </w:r>
      <w:r>
        <w:rPr>
          <w:u w:val="single"/>
        </w:rPr>
        <w:t xml:space="preserve"> </w:t>
      </w:r>
      <w:r w:rsidRPr="00A03398">
        <w:rPr>
          <w:u w:val="single"/>
        </w:rPr>
        <w:t>in the Department of Community Affairs</w:t>
      </w:r>
      <w:r>
        <w:rPr>
          <w:u w:val="single"/>
        </w:rPr>
        <w:t xml:space="preserve">. </w:t>
      </w:r>
      <w:r w:rsidRPr="0034267D">
        <w:rPr>
          <w:u w:val="single"/>
        </w:rPr>
        <w:t xml:space="preserve">Junior Firemen's Auxiliary </w:t>
      </w:r>
      <w:r>
        <w:rPr>
          <w:u w:val="single"/>
        </w:rPr>
        <w:t xml:space="preserve">applicants also shall </w:t>
      </w:r>
      <w:r w:rsidRPr="0034267D">
        <w:rPr>
          <w:u w:val="single"/>
        </w:rPr>
        <w:t>submit a medical examination evaluation</w:t>
      </w:r>
      <w:r>
        <w:rPr>
          <w:u w:val="single"/>
        </w:rPr>
        <w:t xml:space="preserve"> in a manner required by the director</w:t>
      </w:r>
      <w:r w:rsidRPr="0034267D">
        <w:rPr>
          <w:u w:val="single"/>
        </w:rPr>
        <w:t xml:space="preserve">.  </w:t>
      </w:r>
    </w:p>
    <w:p w:rsidR="00564ED4" w:rsidRDefault="00564ED4" w:rsidP="00564ED4">
      <w:r>
        <w:t>(</w:t>
      </w:r>
      <w:proofErr w:type="spellStart"/>
      <w:r>
        <w:t>cf</w:t>
      </w:r>
      <w:proofErr w:type="spellEnd"/>
      <w:r>
        <w:t xml:space="preserve">:  P.L.1999, c.318, s.1)  </w:t>
      </w:r>
    </w:p>
    <w:p w:rsidR="00564ED4" w:rsidRDefault="00564ED4" w:rsidP="00564ED4"/>
    <w:p w:rsidR="00564ED4" w:rsidRDefault="00564ED4" w:rsidP="00564ED4">
      <w:r>
        <w:tab/>
        <w:t>3.</w:t>
      </w:r>
      <w:r>
        <w:tab/>
        <w:t xml:space="preserve">N.J.S.40A:14-97 is amended to read as follows:  </w:t>
      </w:r>
    </w:p>
    <w:p w:rsidR="00564ED4" w:rsidRDefault="00564ED4" w:rsidP="00564ED4">
      <w:r>
        <w:tab/>
        <w:t xml:space="preserve">40A:14-97.  A </w:t>
      </w:r>
      <w:r>
        <w:rPr>
          <w:u w:val="single"/>
        </w:rPr>
        <w:t xml:space="preserve">municipality </w:t>
      </w:r>
      <w:r w:rsidRPr="009479E2">
        <w:rPr>
          <w:u w:val="single"/>
        </w:rPr>
        <w:t>or</w:t>
      </w:r>
      <w:r>
        <w:t xml:space="preserve"> </w:t>
      </w:r>
      <w:r w:rsidRPr="009479E2">
        <w:t>fire</w:t>
      </w:r>
      <w:r>
        <w:t xml:space="preserve"> district may provide members of</w:t>
      </w:r>
      <w:r>
        <w:rPr>
          <w:rFonts w:ascii="Albertus Extra Bold" w:hAnsi="Albertus Extra Bold"/>
          <w:b/>
        </w:rPr>
        <w:t xml:space="preserve"> </w:t>
      </w:r>
      <w:r>
        <w:t xml:space="preserve">a Junior </w:t>
      </w:r>
      <w:r w:rsidRPr="0059242E">
        <w:rPr>
          <w:rFonts w:ascii="Albertus Extra Bold" w:hAnsi="Albertus Extra Bold"/>
          <w:b/>
        </w:rPr>
        <w:t>[</w:t>
      </w:r>
      <w:r>
        <w:t>Firemen's</w:t>
      </w:r>
      <w:r w:rsidRPr="0059242E">
        <w:rPr>
          <w:rFonts w:ascii="Albertus Extra Bold" w:hAnsi="Albertus Extra Bold"/>
          <w:b/>
        </w:rPr>
        <w:t>]</w:t>
      </w:r>
      <w:r>
        <w:t xml:space="preserve"> </w:t>
      </w:r>
      <w:r>
        <w:rPr>
          <w:u w:val="single"/>
        </w:rPr>
        <w:t>Firefighter’s</w:t>
      </w:r>
      <w:r>
        <w:t xml:space="preserve"> Auxiliary established as an auxiliary to a </w:t>
      </w:r>
      <w:r w:rsidRPr="00B53500">
        <w:rPr>
          <w:rFonts w:ascii="Albertus Extra Bold" w:hAnsi="Albertus Extra Bold"/>
          <w:b/>
        </w:rPr>
        <w:t>[</w:t>
      </w:r>
      <w:r>
        <w:t>volunteer</w:t>
      </w:r>
      <w:r w:rsidRPr="00B53500">
        <w:rPr>
          <w:rFonts w:ascii="Albertus Extra Bold" w:hAnsi="Albertus Extra Bold"/>
          <w:b/>
        </w:rPr>
        <w:t>]</w:t>
      </w:r>
      <w:r>
        <w:t xml:space="preserve"> fire department or to an incorporated </w:t>
      </w:r>
      <w:r w:rsidRPr="00B53500">
        <w:rPr>
          <w:rFonts w:ascii="Albertus Extra Bold" w:hAnsi="Albertus Extra Bold"/>
          <w:b/>
        </w:rPr>
        <w:t>[</w:t>
      </w:r>
      <w:r>
        <w:t>volunteer</w:t>
      </w:r>
      <w:r w:rsidRPr="00B53500">
        <w:rPr>
          <w:rFonts w:ascii="Albertus Extra Bold" w:hAnsi="Albertus Extra Bold"/>
          <w:b/>
        </w:rPr>
        <w:t>]</w:t>
      </w:r>
      <w:r>
        <w:t xml:space="preserve"> fire company within the fire district with the same coverage as provided for the regular </w:t>
      </w:r>
      <w:r w:rsidRPr="00B53500">
        <w:rPr>
          <w:rFonts w:ascii="Albertus Extra Bold" w:hAnsi="Albertus Extra Bold"/>
          <w:b/>
        </w:rPr>
        <w:t>[</w:t>
      </w:r>
      <w:r>
        <w:t>volunteer firemen</w:t>
      </w:r>
      <w:r w:rsidRPr="0059242E">
        <w:rPr>
          <w:rFonts w:ascii="Albertus Extra Bold" w:hAnsi="Albertus Extra Bold"/>
          <w:b/>
        </w:rPr>
        <w:t>]</w:t>
      </w:r>
      <w:r>
        <w:t xml:space="preserve"> </w:t>
      </w:r>
      <w:r w:rsidRPr="0059242E">
        <w:rPr>
          <w:u w:val="single"/>
        </w:rPr>
        <w:t>firefighter</w:t>
      </w:r>
      <w:r>
        <w:rPr>
          <w:u w:val="single"/>
        </w:rPr>
        <w:t>s</w:t>
      </w:r>
      <w:r>
        <w:t xml:space="preserve"> of the fire district under N.J.S. 40A:14-37 and 40A:14-38.</w:t>
      </w:r>
    </w:p>
    <w:p w:rsidR="00564ED4" w:rsidRDefault="00564ED4" w:rsidP="00564ED4">
      <w:r>
        <w:t>(</w:t>
      </w:r>
      <w:proofErr w:type="spellStart"/>
      <w:r>
        <w:t>cf</w:t>
      </w:r>
      <w:proofErr w:type="spellEnd"/>
      <w:r>
        <w:t>:  P.L.1979, c.230, s.4)</w:t>
      </w:r>
    </w:p>
    <w:p w:rsidR="00B328F4" w:rsidRDefault="00B328F4" w:rsidP="00564ED4"/>
    <w:p w:rsidR="00564ED4" w:rsidRDefault="00564ED4" w:rsidP="00564ED4">
      <w:r>
        <w:tab/>
        <w:t>4.</w:t>
      </w:r>
      <w:r>
        <w:tab/>
        <w:t>N.J.S.</w:t>
      </w:r>
      <w:r w:rsidRPr="002154DE">
        <w:t>40A:14-98</w:t>
      </w:r>
      <w:r>
        <w:t xml:space="preserve"> is amended to read as follows:  </w:t>
      </w:r>
    </w:p>
    <w:p w:rsidR="00564ED4" w:rsidRPr="00E51BE3" w:rsidRDefault="00F753E5" w:rsidP="00F753E5">
      <w:pPr>
        <w:tabs>
          <w:tab w:val="clear" w:pos="1440"/>
          <w:tab w:val="left" w:pos="1710"/>
        </w:tabs>
        <w:rPr>
          <w:u w:val="single"/>
        </w:rPr>
      </w:pPr>
      <w:r>
        <w:lastRenderedPageBreak/>
        <w:tab/>
        <w:t>40A:14-98.</w:t>
      </w:r>
      <w:r>
        <w:tab/>
        <w:t>a.</w:t>
      </w:r>
      <w:r>
        <w:tab/>
      </w:r>
      <w:r w:rsidR="00564ED4">
        <w:t xml:space="preserve">The governing body of the municipality or the board of commissioners of the  fire district </w:t>
      </w:r>
      <w:r w:rsidR="00564ED4" w:rsidRPr="00B50DCF">
        <w:rPr>
          <w:rFonts w:ascii="Albertus Extra Bold" w:hAnsi="Albertus Extra Bold"/>
          <w:b/>
        </w:rPr>
        <w:t>[</w:t>
      </w:r>
      <w:r w:rsidR="00564ED4">
        <w:t>shall</w:t>
      </w:r>
      <w:r w:rsidR="00564ED4" w:rsidRPr="00B50DCF">
        <w:rPr>
          <w:rFonts w:ascii="Albertus Extra Bold" w:hAnsi="Albertus Extra Bold"/>
          <w:b/>
        </w:rPr>
        <w:t>]</w:t>
      </w:r>
      <w:r w:rsidR="00564ED4">
        <w:t xml:space="preserve">, before authorizing the establishment of any Junior </w:t>
      </w:r>
      <w:r w:rsidR="00564ED4" w:rsidRPr="003978AE">
        <w:rPr>
          <w:rFonts w:ascii="Albertus Extra Bold" w:hAnsi="Albertus Extra Bold"/>
          <w:b/>
        </w:rPr>
        <w:t>[</w:t>
      </w:r>
      <w:r w:rsidR="00564ED4">
        <w:t>Firemen's</w:t>
      </w:r>
      <w:r w:rsidR="00564ED4" w:rsidRPr="003978AE">
        <w:rPr>
          <w:rFonts w:ascii="Albertus Extra Bold" w:hAnsi="Albertus Extra Bold"/>
          <w:b/>
        </w:rPr>
        <w:t>]</w:t>
      </w:r>
      <w:r w:rsidR="00564ED4">
        <w:t xml:space="preserve"> </w:t>
      </w:r>
      <w:r w:rsidR="00564ED4" w:rsidRPr="003978AE">
        <w:rPr>
          <w:u w:val="single"/>
        </w:rPr>
        <w:t>Firefighter’s</w:t>
      </w:r>
      <w:r w:rsidR="00564ED4">
        <w:t xml:space="preserve"> Auxiliary, </w:t>
      </w:r>
      <w:r w:rsidR="00564ED4" w:rsidRPr="00B50DCF">
        <w:rPr>
          <w:u w:val="single"/>
        </w:rPr>
        <w:t>shall</w:t>
      </w:r>
      <w:r w:rsidR="00564ED4">
        <w:t xml:space="preserve"> formulate rules and regulations to govern the activities of the auxiliary </w:t>
      </w:r>
      <w:r w:rsidR="00564ED4">
        <w:rPr>
          <w:u w:val="single"/>
        </w:rPr>
        <w:t xml:space="preserve">in accordance with regulations promulgated by the </w:t>
      </w:r>
      <w:r w:rsidR="00564ED4" w:rsidRPr="00A03398">
        <w:rPr>
          <w:u w:val="single"/>
        </w:rPr>
        <w:t>Director of the Division of Fire Safety</w:t>
      </w:r>
      <w:r w:rsidR="00564ED4">
        <w:t xml:space="preserve">.  The rules and regulations shall provide for the training of the auxiliary for eventual membership in the </w:t>
      </w:r>
      <w:r w:rsidR="00564ED4" w:rsidRPr="00B53500">
        <w:rPr>
          <w:rFonts w:ascii="Albertus Extra Bold" w:hAnsi="Albertus Extra Bold"/>
          <w:b/>
        </w:rPr>
        <w:t>[</w:t>
      </w:r>
      <w:r w:rsidR="00564ED4">
        <w:t>volunteer</w:t>
      </w:r>
      <w:r w:rsidR="00564ED4" w:rsidRPr="00B53500">
        <w:rPr>
          <w:rFonts w:ascii="Albertus Extra Bold" w:hAnsi="Albertus Extra Bold"/>
          <w:b/>
        </w:rPr>
        <w:t>]</w:t>
      </w:r>
      <w:r w:rsidR="00564ED4">
        <w:t xml:space="preserve"> fire department of the municipality or fire district or in any such </w:t>
      </w:r>
      <w:r w:rsidR="00564ED4" w:rsidRPr="00B53500">
        <w:rPr>
          <w:rFonts w:ascii="Albertus Extra Bold" w:hAnsi="Albertus Extra Bold"/>
          <w:b/>
        </w:rPr>
        <w:t>[</w:t>
      </w:r>
      <w:r w:rsidR="00564ED4">
        <w:t>volunteer</w:t>
      </w:r>
      <w:r w:rsidR="00564ED4" w:rsidRPr="00B53500">
        <w:rPr>
          <w:rFonts w:ascii="Albertus Extra Bold" w:hAnsi="Albertus Extra Bold"/>
          <w:b/>
        </w:rPr>
        <w:t>]</w:t>
      </w:r>
      <w:r w:rsidR="00564ED4">
        <w:t xml:space="preserve"> fire company or companies affording fire protection therein </w:t>
      </w:r>
      <w:r w:rsidR="00564ED4" w:rsidRPr="0059242E">
        <w:rPr>
          <w:rFonts w:ascii="Albertus Extra Bold" w:hAnsi="Albertus Extra Bold"/>
          <w:b/>
        </w:rPr>
        <w:t>[</w:t>
      </w:r>
      <w:r w:rsidR="00564ED4">
        <w:t>, and shall further provide that no junior fireman shall be required to perform duties which would expose him to the same degree of hazard as a regular member of a volunteer fire company</w:t>
      </w:r>
      <w:r w:rsidR="00564ED4" w:rsidRPr="0059242E">
        <w:rPr>
          <w:rFonts w:ascii="Albertus Extra Bold" w:hAnsi="Albertus Extra Bold"/>
          <w:b/>
        </w:rPr>
        <w:t>]</w:t>
      </w:r>
      <w:r w:rsidR="00564ED4" w:rsidRPr="006963B0">
        <w:t xml:space="preserve">. </w:t>
      </w:r>
      <w:r w:rsidR="00564ED4">
        <w:rPr>
          <w:u w:val="single"/>
        </w:rPr>
        <w:t>T</w:t>
      </w:r>
      <w:r w:rsidR="00564ED4" w:rsidRPr="00A03398">
        <w:rPr>
          <w:u w:val="single"/>
        </w:rPr>
        <w:t>he Director of the Division of Fire Safety</w:t>
      </w:r>
      <w:r w:rsidR="00564ED4">
        <w:rPr>
          <w:u w:val="single"/>
        </w:rPr>
        <w:t xml:space="preserve"> shall have the sole authority to promulgate regulations pertaining to the training of Junior Firefighter Auxiliary members and to establish the duties that Junior Firefighter Auxiliary members may perform at training events and emergency scenes.  The regulations shall allow members of the Junior Firefighter Auxiliary who are 16 years of age or older to fully participate in recruit firefighter training established under the New Jersey Administrative Code</w:t>
      </w:r>
      <w:r w:rsidR="00564ED4" w:rsidRPr="006963B0">
        <w:rPr>
          <w:u w:val="single"/>
        </w:rPr>
        <w:t>.</w:t>
      </w:r>
    </w:p>
    <w:p w:rsidR="00564ED4" w:rsidRDefault="00564ED4" w:rsidP="00564ED4">
      <w:r>
        <w:tab/>
        <w:t>b.</w:t>
      </w:r>
      <w:r>
        <w:tab/>
        <w:t xml:space="preserve">If the governing body or board of commissioners, as the case may be, so provide in the rules and regulations governing the auxiliary, a junior </w:t>
      </w:r>
      <w:r w:rsidRPr="008C491A">
        <w:rPr>
          <w:rFonts w:ascii="Albertus Extra Bold" w:hAnsi="Albertus Extra Bold"/>
          <w:b/>
        </w:rPr>
        <w:t>[</w:t>
      </w:r>
      <w:r>
        <w:t>fireman</w:t>
      </w:r>
      <w:r w:rsidRPr="008C491A">
        <w:rPr>
          <w:rFonts w:ascii="Albertus Extra Bold" w:hAnsi="Albertus Extra Bold"/>
          <w:b/>
        </w:rPr>
        <w:t>]</w:t>
      </w:r>
      <w:r>
        <w:t xml:space="preserve"> </w:t>
      </w:r>
      <w:r w:rsidRPr="008C491A">
        <w:rPr>
          <w:u w:val="single"/>
        </w:rPr>
        <w:t>firefighter</w:t>
      </w:r>
      <w:r>
        <w:t xml:space="preserve"> 16 years of age or older may perform </w:t>
      </w:r>
      <w:r w:rsidRPr="008C491A">
        <w:rPr>
          <w:rFonts w:ascii="Albertus Extra Bold" w:hAnsi="Albertus Extra Bold"/>
          <w:b/>
        </w:rPr>
        <w:t>[</w:t>
      </w:r>
      <w:r>
        <w:t>non-hazardous support duties at a fire site</w:t>
      </w:r>
      <w:r w:rsidRPr="008C491A">
        <w:rPr>
          <w:rFonts w:ascii="Albertus Extra Bold" w:hAnsi="Albertus Extra Bold"/>
          <w:b/>
        </w:rPr>
        <w:t>]</w:t>
      </w:r>
      <w:r>
        <w:t xml:space="preserve"> </w:t>
      </w:r>
      <w:r>
        <w:rPr>
          <w:u w:val="single"/>
        </w:rPr>
        <w:t>duties at</w:t>
      </w:r>
      <w:r w:rsidRPr="008C491A">
        <w:rPr>
          <w:u w:val="single"/>
        </w:rPr>
        <w:t xml:space="preserve"> training events and emergency scenes as established by regulations adopted by the </w:t>
      </w:r>
      <w:r w:rsidRPr="00A03398">
        <w:rPr>
          <w:u w:val="single"/>
        </w:rPr>
        <w:t>Director of the Division of Fire Safety</w:t>
      </w:r>
      <w:r>
        <w:rPr>
          <w:u w:val="single"/>
        </w:rPr>
        <w:t xml:space="preserve"> pursuant to subsection a. of this section</w:t>
      </w:r>
      <w:r>
        <w:t xml:space="preserve">; provided: (1) the junior </w:t>
      </w:r>
      <w:r w:rsidRPr="008C491A">
        <w:rPr>
          <w:rFonts w:ascii="Albertus Extra Bold" w:hAnsi="Albertus Extra Bold"/>
          <w:b/>
        </w:rPr>
        <w:t>[</w:t>
      </w:r>
      <w:r>
        <w:t>fireman</w:t>
      </w:r>
      <w:r w:rsidRPr="008C491A">
        <w:rPr>
          <w:rFonts w:ascii="Albertus Extra Bold" w:hAnsi="Albertus Extra Bold"/>
          <w:b/>
        </w:rPr>
        <w:t>]</w:t>
      </w:r>
      <w:r>
        <w:t xml:space="preserve">  </w:t>
      </w:r>
      <w:r w:rsidRPr="005D739F">
        <w:rPr>
          <w:u w:val="single"/>
        </w:rPr>
        <w:t>firefighter</w:t>
      </w:r>
      <w:r>
        <w:t xml:space="preserve"> has been appropriately and adequately trained to perform the </w:t>
      </w:r>
      <w:r w:rsidRPr="005D739F">
        <w:rPr>
          <w:rFonts w:ascii="Albertus Extra Bold" w:hAnsi="Albertus Extra Bold"/>
          <w:b/>
        </w:rPr>
        <w:t>[</w:t>
      </w:r>
      <w:r>
        <w:t>support</w:t>
      </w:r>
      <w:r w:rsidRPr="005D739F">
        <w:rPr>
          <w:rFonts w:ascii="Albertus Extra Bold" w:hAnsi="Albertus Extra Bold"/>
          <w:b/>
        </w:rPr>
        <w:t>]</w:t>
      </w:r>
      <w:r>
        <w:t xml:space="preserve"> duties; (2)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is appropriately and adequately supervised in performing those </w:t>
      </w:r>
      <w:r w:rsidRPr="005D739F">
        <w:rPr>
          <w:rFonts w:ascii="Albertus Extra Bold" w:hAnsi="Albertus Extra Bold"/>
          <w:b/>
        </w:rPr>
        <w:t>[</w:t>
      </w:r>
      <w:r>
        <w:t>support</w:t>
      </w:r>
      <w:r w:rsidRPr="005D739F">
        <w:rPr>
          <w:rFonts w:ascii="Albertus Extra Bold" w:hAnsi="Albertus Extra Bold"/>
          <w:b/>
        </w:rPr>
        <w:t>]</w:t>
      </w:r>
      <w:r>
        <w:t xml:space="preserve"> duties at the </w:t>
      </w:r>
      <w:r w:rsidRPr="00414820">
        <w:rPr>
          <w:rFonts w:ascii="Albertus Extra Bold" w:hAnsi="Albertus Extra Bold"/>
          <w:b/>
        </w:rPr>
        <w:t>[</w:t>
      </w:r>
      <w:r>
        <w:t>fire site</w:t>
      </w:r>
      <w:r w:rsidRPr="00414820">
        <w:rPr>
          <w:rFonts w:ascii="Albertus Extra Bold" w:hAnsi="Albertus Extra Bold"/>
          <w:b/>
        </w:rPr>
        <w:t>]</w:t>
      </w:r>
      <w:r>
        <w:t xml:space="preserve"> </w:t>
      </w:r>
      <w:r w:rsidRPr="00414820">
        <w:rPr>
          <w:u w:val="single"/>
        </w:rPr>
        <w:t>training event or emergency scene</w:t>
      </w:r>
      <w:r>
        <w:t xml:space="preserve">; (3) the junior </w:t>
      </w:r>
      <w:r w:rsidRPr="005D739F">
        <w:rPr>
          <w:rFonts w:ascii="Albertus Extra Bold" w:hAnsi="Albertus Extra Bold"/>
          <w:b/>
        </w:rPr>
        <w:t>[</w:t>
      </w:r>
      <w:r>
        <w:t>fireman's</w:t>
      </w:r>
      <w:r w:rsidRPr="005D739F">
        <w:rPr>
          <w:rFonts w:ascii="Albertus Extra Bold" w:hAnsi="Albertus Extra Bold"/>
          <w:b/>
        </w:rPr>
        <w:t>]</w:t>
      </w:r>
      <w:r>
        <w:t xml:space="preserve"> </w:t>
      </w:r>
      <w:r w:rsidRPr="005D739F">
        <w:rPr>
          <w:u w:val="single"/>
        </w:rPr>
        <w:t>firefighter’s</w:t>
      </w:r>
      <w:r>
        <w:t xml:space="preserve"> parent or guardian has provided written permission allowing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to perform those </w:t>
      </w:r>
      <w:r w:rsidRPr="005D739F">
        <w:rPr>
          <w:rFonts w:ascii="Albertus Extra Bold" w:hAnsi="Albertus Extra Bold"/>
          <w:b/>
        </w:rPr>
        <w:t>[</w:t>
      </w:r>
      <w:r>
        <w:t>support</w:t>
      </w:r>
      <w:r w:rsidRPr="005D739F">
        <w:rPr>
          <w:rFonts w:ascii="Albertus Extra Bold" w:hAnsi="Albertus Extra Bold"/>
          <w:b/>
        </w:rPr>
        <w:t>]</w:t>
      </w:r>
      <w:r>
        <w:t xml:space="preserve"> duties; and (4) the governing body or board of commissioners, as the case may be, provides insurance coverage for the junior </w:t>
      </w:r>
      <w:r w:rsidRPr="005D739F">
        <w:rPr>
          <w:rFonts w:ascii="Albertus Extra Bold" w:hAnsi="Albertus Extra Bold"/>
          <w:b/>
        </w:rPr>
        <w:t>[</w:t>
      </w:r>
      <w:r>
        <w:t>fireman</w:t>
      </w:r>
      <w:r w:rsidRPr="005D739F">
        <w:rPr>
          <w:rFonts w:ascii="Albertus Extra Bold" w:hAnsi="Albertus Extra Bold"/>
          <w:b/>
        </w:rPr>
        <w:t>]</w:t>
      </w:r>
      <w:r>
        <w:t xml:space="preserve"> </w:t>
      </w:r>
      <w:r w:rsidRPr="005D739F">
        <w:rPr>
          <w:u w:val="single"/>
        </w:rPr>
        <w:t>firefighter</w:t>
      </w:r>
      <w:r>
        <w:t xml:space="preserve"> that is identical to that provided for the regular members of the </w:t>
      </w:r>
      <w:r w:rsidRPr="00B53500">
        <w:rPr>
          <w:rFonts w:ascii="Albertus Extra Bold" w:hAnsi="Albertus Extra Bold"/>
          <w:b/>
        </w:rPr>
        <w:t>[</w:t>
      </w:r>
      <w:r>
        <w:t>volunteer</w:t>
      </w:r>
      <w:r w:rsidRPr="00B53500">
        <w:rPr>
          <w:rFonts w:ascii="Albertus Extra Bold" w:hAnsi="Albertus Extra Bold"/>
          <w:b/>
        </w:rPr>
        <w:t>]</w:t>
      </w:r>
      <w:r>
        <w:t xml:space="preserve"> fire department or fire district.</w:t>
      </w:r>
    </w:p>
    <w:p w:rsidR="00564ED4" w:rsidRPr="00BE1087" w:rsidRDefault="00564ED4" w:rsidP="00564ED4">
      <w:r>
        <w:tab/>
        <w:t>c.</w:t>
      </w:r>
      <w:r>
        <w:tab/>
        <w:t xml:space="preserve">Activities of junior </w:t>
      </w:r>
      <w:r w:rsidRPr="005D739F">
        <w:rPr>
          <w:rFonts w:ascii="Albertus Extra Bold" w:hAnsi="Albertus Extra Bold"/>
          <w:b/>
        </w:rPr>
        <w:t>[</w:t>
      </w:r>
      <w:r>
        <w:t>firemen</w:t>
      </w:r>
      <w:r w:rsidRPr="005D739F">
        <w:rPr>
          <w:rFonts w:ascii="Albertus Extra Bold" w:hAnsi="Albertus Extra Bold"/>
          <w:b/>
        </w:rPr>
        <w:t>]</w:t>
      </w:r>
      <w:r>
        <w:t xml:space="preserve"> </w:t>
      </w:r>
      <w:r w:rsidRPr="005D739F">
        <w:rPr>
          <w:u w:val="single"/>
        </w:rPr>
        <w:t xml:space="preserve">firefighter auxiliary members </w:t>
      </w:r>
      <w:r>
        <w:t xml:space="preserve">under 16 years of age shall be limited to (1) attending meetings of the Junior </w:t>
      </w:r>
      <w:r w:rsidRPr="005D739F">
        <w:rPr>
          <w:rFonts w:ascii="Albertus Extra Bold" w:hAnsi="Albertus Extra Bold"/>
          <w:b/>
        </w:rPr>
        <w:t>[</w:t>
      </w:r>
      <w:r>
        <w:t>Firemen's</w:t>
      </w:r>
      <w:r w:rsidRPr="005D739F">
        <w:rPr>
          <w:rFonts w:ascii="Albertus Extra Bold" w:hAnsi="Albertus Extra Bold"/>
          <w:b/>
        </w:rPr>
        <w:t>]</w:t>
      </w:r>
      <w:r>
        <w:t xml:space="preserve"> </w:t>
      </w:r>
      <w:r w:rsidRPr="005D739F">
        <w:rPr>
          <w:u w:val="single"/>
        </w:rPr>
        <w:t>Firefighter’s</w:t>
      </w:r>
      <w:r>
        <w:t xml:space="preserve"> Auxiliary; (2) receiving </w:t>
      </w:r>
      <w:r w:rsidRPr="00BE1087">
        <w:t xml:space="preserve">instruction; </w:t>
      </w:r>
      <w:r w:rsidRPr="00BE1087">
        <w:rPr>
          <w:u w:val="single"/>
        </w:rPr>
        <w:t>and</w:t>
      </w:r>
      <w:r w:rsidRPr="00BE1087">
        <w:t xml:space="preserve"> (3) participating in training </w:t>
      </w:r>
      <w:r w:rsidRPr="0034267D">
        <w:rPr>
          <w:rFonts w:ascii="Albertus Extra Bold" w:hAnsi="Albertus Extra Bold"/>
          <w:b/>
        </w:rPr>
        <w:t>[</w:t>
      </w:r>
      <w:r w:rsidRPr="00BE1087">
        <w:t>that does not involve fire, smoke, toxic or noxious gas, or hazardous materials or substances</w:t>
      </w:r>
      <w:r w:rsidRPr="0034267D">
        <w:rPr>
          <w:rFonts w:ascii="Albertus Extra Bold" w:hAnsi="Albertus Extra Bold"/>
          <w:b/>
        </w:rPr>
        <w:t>]</w:t>
      </w:r>
      <w:r w:rsidRPr="00BE1087">
        <w:t xml:space="preserve"> </w:t>
      </w:r>
      <w:r w:rsidRPr="00BE1087">
        <w:rPr>
          <w:u w:val="single"/>
        </w:rPr>
        <w:t xml:space="preserve">as established by regulations adopted by the Director of </w:t>
      </w:r>
      <w:r w:rsidRPr="00BE1087">
        <w:rPr>
          <w:u w:val="single"/>
        </w:rPr>
        <w:lastRenderedPageBreak/>
        <w:t>the Division of Fire Safety pursuant to subsection a. of this section</w:t>
      </w:r>
      <w:r w:rsidRPr="00BE1087">
        <w:t>; and (4) observing firefighting activities, while under supervision.</w:t>
      </w:r>
    </w:p>
    <w:p w:rsidR="00564ED4" w:rsidRPr="00BE1087" w:rsidRDefault="00564ED4" w:rsidP="00564ED4">
      <w:r w:rsidRPr="00BE1087">
        <w:t>(</w:t>
      </w:r>
      <w:proofErr w:type="spellStart"/>
      <w:r w:rsidRPr="00BE1087">
        <w:t>cf</w:t>
      </w:r>
      <w:proofErr w:type="spellEnd"/>
      <w:r w:rsidRPr="00BE1087">
        <w:t xml:space="preserve">:  P.L.2011, c.56, s.1)  </w:t>
      </w:r>
    </w:p>
    <w:p w:rsidR="00564ED4" w:rsidRDefault="00564ED4" w:rsidP="00564ED4"/>
    <w:p w:rsidR="00564ED4" w:rsidRDefault="00564ED4" w:rsidP="00564ED4">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564ED4" w:rsidRDefault="00564ED4" w:rsidP="00564ED4">
      <w:r>
        <w:tab/>
        <w:t>17.</w:t>
      </w:r>
      <w:r>
        <w:tab/>
        <w:t xml:space="preserve">No minor under 16 years of age shall be employed, permitted or suffered to work in, about, or in connection with power-driven machinery.  </w:t>
      </w:r>
    </w:p>
    <w:p w:rsidR="00564ED4" w:rsidRDefault="00564ED4" w:rsidP="00564ED4">
      <w:r>
        <w:tab/>
        <w:t xml:space="preserve">No minor under 18 years of age shall be employed, permitted or suffered to work in, about, or in connection with the following:  </w:t>
      </w:r>
    </w:p>
    <w:p w:rsidR="00564ED4" w:rsidRDefault="00564ED4" w:rsidP="00564ED4">
      <w:r>
        <w:tab/>
        <w:t>The manufacture or packing of paints, colors, white lead, or red lead;</w:t>
      </w:r>
    </w:p>
    <w:p w:rsidR="00564ED4" w:rsidRDefault="00564ED4" w:rsidP="00564ED4">
      <w:r>
        <w:tab/>
        <w:t xml:space="preserve">The handling of dangerous or poisonous acids or dyes; injurious quantities of toxic or noxious dust, gases, vapors or fumes;  </w:t>
      </w:r>
    </w:p>
    <w:p w:rsidR="00564ED4" w:rsidRDefault="00564ED4" w:rsidP="00564ED4">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564ED4" w:rsidRDefault="00564ED4" w:rsidP="00564ED4">
      <w:r>
        <w:tab/>
        <w:t xml:space="preserve">The manufacture, transportation or use of explosives or highly inflammable substances;  </w:t>
      </w:r>
    </w:p>
    <w:p w:rsidR="00564ED4" w:rsidRDefault="00564ED4" w:rsidP="00564ED4">
      <w:r>
        <w:tab/>
        <w:t>Oiling, wiping, or cleaning machinery in motion or assisting therein;</w:t>
      </w:r>
    </w:p>
    <w:p w:rsidR="00564ED4" w:rsidRDefault="00564ED4" w:rsidP="00564ED4">
      <w:r>
        <w:tab/>
        <w:t xml:space="preserve">Operation or helping in the operation of power-driven woodworking machinery; provided, that apprentices operating under conditions of bona fide apprenticeship may operate such machines under competent instruction and supervision;  </w:t>
      </w:r>
    </w:p>
    <w:p w:rsidR="00564ED4" w:rsidRDefault="00564ED4" w:rsidP="00564ED4">
      <w:r>
        <w:tab/>
        <w:t xml:space="preserve">Grinding, abrasive, polishing or buffing machines; provided, that apprentices operating under conditions of bona fide apprenticeship may grind their own tools;  </w:t>
      </w:r>
    </w:p>
    <w:p w:rsidR="00564ED4" w:rsidRDefault="00564ED4" w:rsidP="00564ED4">
      <w:r>
        <w:tab/>
        <w:t xml:space="preserve">Punch presses or stamping machines if the clearance between the ram and the dye or the stripper exceeds 1/4 inch;  </w:t>
      </w:r>
    </w:p>
    <w:p w:rsidR="00564ED4" w:rsidRDefault="00564ED4" w:rsidP="00564ED4">
      <w:r>
        <w:tab/>
        <w:t>Cutting machines having a guillotine action;</w:t>
      </w:r>
    </w:p>
    <w:p w:rsidR="00564ED4" w:rsidRDefault="00564ED4" w:rsidP="00564ED4">
      <w:r>
        <w:tab/>
        <w:t>Corrugating, crimping or embossing machines;</w:t>
      </w:r>
    </w:p>
    <w:p w:rsidR="00564ED4" w:rsidRDefault="00564ED4" w:rsidP="00564ED4">
      <w:r>
        <w:tab/>
        <w:t>Paper lace machines;</w:t>
      </w:r>
    </w:p>
    <w:p w:rsidR="00564ED4" w:rsidRDefault="00564ED4" w:rsidP="00564ED4">
      <w:r>
        <w:tab/>
        <w:t>Dough brakes or mixing machines in bakeries or cracker machinery;</w:t>
      </w:r>
    </w:p>
    <w:p w:rsidR="00564ED4" w:rsidRDefault="00564ED4" w:rsidP="00564ED4">
      <w:r>
        <w:tab/>
      </w:r>
      <w:proofErr w:type="spellStart"/>
      <w:r>
        <w:t>Calender</w:t>
      </w:r>
      <w:proofErr w:type="spellEnd"/>
      <w:r>
        <w:t xml:space="preserve"> rolls or mixing rolls in rubber manufacturing;</w:t>
      </w:r>
    </w:p>
    <w:p w:rsidR="00564ED4" w:rsidRDefault="00564ED4" w:rsidP="00564ED4">
      <w:r>
        <w:tab/>
        <w:t xml:space="preserve">Centrifugal extractors, or mangles in laundries or dry cleaning establishments;  </w:t>
      </w:r>
    </w:p>
    <w:p w:rsidR="00564ED4" w:rsidRDefault="00564ED4" w:rsidP="00564ED4">
      <w:r>
        <w:tab/>
        <w:t xml:space="preserve">Ore reduction works, smelters, hot rolling mills, furnaces, foundries, forging shops, or any other place in which the heating, melting, or heat treatment of metals is carried on;  </w:t>
      </w:r>
    </w:p>
    <w:p w:rsidR="00564ED4" w:rsidRDefault="00564ED4" w:rsidP="00564ED4">
      <w:r>
        <w:tab/>
        <w:t>Mines or quarries;</w:t>
      </w:r>
    </w:p>
    <w:p w:rsidR="00564ED4" w:rsidRDefault="00564ED4" w:rsidP="00564ED4">
      <w:r>
        <w:tab/>
        <w:t>Steam boilers carrying a pressure in excess of 15 pounds;</w:t>
      </w:r>
    </w:p>
    <w:p w:rsidR="00564ED4" w:rsidRDefault="00564ED4" w:rsidP="00564ED4">
      <w:r>
        <w:tab/>
        <w:t xml:space="preserve">Construction work of any kind, except in the construction of affordable housing as a volunteer for a nonprofit organization as provided in section 1 of P.L.1994, c.82 (C.34:2-21.17d);  </w:t>
      </w:r>
    </w:p>
    <w:p w:rsidR="00564ED4" w:rsidRDefault="00564ED4" w:rsidP="00564ED4">
      <w:r>
        <w:tab/>
        <w:t>Fabrication or assembly of ships;</w:t>
      </w:r>
    </w:p>
    <w:p w:rsidR="00564ED4" w:rsidRDefault="00564ED4" w:rsidP="00564ED4">
      <w:r>
        <w:tab/>
        <w:t>Operation or repair of elevators or other hoisting apparatus;</w:t>
      </w:r>
    </w:p>
    <w:p w:rsidR="00564ED4" w:rsidRDefault="00564ED4" w:rsidP="00564ED4">
      <w:r>
        <w:lastRenderedPageBreak/>
        <w:tab/>
        <w:t xml:space="preserve">The transportation of payrolls other than within the premises of the employer.  </w:t>
      </w:r>
    </w:p>
    <w:p w:rsidR="00564ED4" w:rsidRDefault="00564ED4" w:rsidP="00564ED4">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564ED4" w:rsidRDefault="00564ED4" w:rsidP="00564ED4">
      <w:r>
        <w:tab/>
        <w:t xml:space="preserve">Minors 14 years of age or over may be employed as golf course caddies and pool attendants.  </w:t>
      </w:r>
    </w:p>
    <w:p w:rsidR="00564ED4" w:rsidRDefault="00564ED4" w:rsidP="00564ED4">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564ED4" w:rsidRDefault="00564ED4" w:rsidP="00564ED4">
      <w:r>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564ED4" w:rsidRDefault="00564ED4" w:rsidP="00564ED4">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564ED4" w:rsidRDefault="00564ED4" w:rsidP="00564ED4">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Pr="003978AE">
        <w:rPr>
          <w:u w:val="single"/>
        </w:rPr>
        <w:t>Firefighter’s</w:t>
      </w:r>
      <w:r>
        <w:t xml:space="preserve"> Auxiliary, created pursuant to N.J.S.40A:14-95, from engaging in any activities authorized by N.J.S.40A:14-98.  </w:t>
      </w:r>
    </w:p>
    <w:p w:rsidR="00564ED4" w:rsidRDefault="00564ED4" w:rsidP="00564ED4">
      <w:r>
        <w:lastRenderedPageBreak/>
        <w:tab/>
        <w:t xml:space="preserve">Notwithstanding any provision of this section to the contrary, a minor who is 15 years of age or older may work as a cashier or bagger on or near a supermarket or retail establishment cash register conveyor belt.  </w:t>
      </w:r>
    </w:p>
    <w:p w:rsidR="00564ED4" w:rsidRDefault="00564ED4" w:rsidP="00564ED4">
      <w:r>
        <w:t>(</w:t>
      </w:r>
      <w:proofErr w:type="spellStart"/>
      <w:r>
        <w:t>cf</w:t>
      </w:r>
      <w:proofErr w:type="spellEnd"/>
      <w:r>
        <w:t xml:space="preserve">:  P.L.1994, c.82, s.3)    </w:t>
      </w:r>
    </w:p>
    <w:p w:rsidR="00564ED4" w:rsidRDefault="00564ED4" w:rsidP="00564ED4"/>
    <w:p w:rsidR="00564ED4" w:rsidRDefault="00564ED4" w:rsidP="00564ED4">
      <w:r>
        <w:tab/>
        <w:t>6.</w:t>
      </w:r>
      <w:r>
        <w:tab/>
      </w:r>
      <w:r w:rsidRPr="00505FC6">
        <w:t xml:space="preserve">The Director of the Division of Fire Safety in the Department of Community Affairs </w:t>
      </w:r>
      <w:r>
        <w:t xml:space="preserve">shall </w:t>
      </w:r>
      <w:r w:rsidRPr="00505FC6">
        <w:t>promulgate regulations pursuant to the "Administrative Procedure Act," P.L.1968, c.410 (C.52:14B-1 et seq.) establishing responsibilities for junior firefighters</w:t>
      </w:r>
      <w:r>
        <w:t>,</w:t>
      </w:r>
      <w:r w:rsidRPr="00505FC6">
        <w:t xml:space="preserve"> in addition to the responsibilities established pursuant to N.J.S.40A:14-98</w:t>
      </w:r>
      <w:r>
        <w:t>, within 180 days following the effective date of this act</w:t>
      </w:r>
      <w:r w:rsidRPr="00505FC6">
        <w:t>.</w:t>
      </w:r>
      <w:r>
        <w:t xml:space="preserve">  </w:t>
      </w:r>
    </w:p>
    <w:p w:rsidR="00564ED4" w:rsidRDefault="00564ED4" w:rsidP="00564ED4"/>
    <w:p w:rsidR="00564ED4" w:rsidRPr="00AA7880" w:rsidRDefault="00564ED4" w:rsidP="00564ED4">
      <w:r>
        <w:tab/>
        <w:t>7.</w:t>
      </w:r>
      <w:r>
        <w:tab/>
        <w:t xml:space="preserve">This act shall take effect immediately.  </w:t>
      </w:r>
    </w:p>
    <w:p w:rsidR="00564ED4" w:rsidRDefault="00564ED4" w:rsidP="00564ED4"/>
    <w:p w:rsidR="00564ED4" w:rsidRPr="00CE7BD8" w:rsidRDefault="00564ED4" w:rsidP="00564ED4"/>
    <w:p w:rsidR="00564ED4" w:rsidRPr="00AA7880" w:rsidRDefault="00564ED4" w:rsidP="00564ED4">
      <w:pPr>
        <w:jc w:val="center"/>
      </w:pPr>
      <w:r w:rsidRPr="00D71D68">
        <w:t>STATEMENT</w:t>
      </w:r>
    </w:p>
    <w:p w:rsidR="00564ED4" w:rsidRDefault="00564ED4" w:rsidP="00564ED4"/>
    <w:p w:rsidR="00564ED4" w:rsidRDefault="00564ED4" w:rsidP="00564ED4">
      <w:r>
        <w:tab/>
        <w:t xml:space="preserve">This bill grants the </w:t>
      </w:r>
      <w:r w:rsidRPr="00B57FBB">
        <w:t xml:space="preserve">Director of the Division of Fire Safety </w:t>
      </w:r>
      <w:r>
        <w:t xml:space="preserve">in the Department of Community Affairs </w:t>
      </w:r>
      <w:r w:rsidRPr="00B57FBB">
        <w:t>the sole authority to promulgate regulations pertaining to the training of Junior Firefighter Auxiliary members and to establish the duties that Junior Firefighter Auxiliary members may perform at training events and emergency scenes.</w:t>
      </w:r>
      <w:r>
        <w:t xml:space="preserve">  The bill requires the director to promulgate regulations within 180 days of the bill’s enactment.  </w:t>
      </w:r>
    </w:p>
    <w:p w:rsidR="00564ED4" w:rsidRPr="00B57FBB" w:rsidRDefault="00564ED4" w:rsidP="00564ED4">
      <w:r>
        <w:tab/>
        <w:t>Under current law, a person between the ages of 14 and 21 who obtains permission from a parent or guardian may become a member of the Junior Firefighter’s Auxiliary.  The bill reduces the age limit for membership to persons between the ages of 14 and 18.  The bill also requires that permission to participate be granted in a manner required by the Director of the Division of Fire Safety.  Junior Firefighter</w:t>
      </w:r>
      <w:r w:rsidRPr="0034267D">
        <w:t xml:space="preserve">'s Auxiliary applicants would be required to submit </w:t>
      </w:r>
      <w:r>
        <w:t xml:space="preserve">to </w:t>
      </w:r>
      <w:r w:rsidRPr="0034267D">
        <w:t xml:space="preserve">a medical examination evaluation.  </w:t>
      </w:r>
    </w:p>
    <w:p w:rsidR="00564ED4" w:rsidRDefault="00564ED4" w:rsidP="00564ED4">
      <w:r>
        <w:tab/>
        <w:t xml:space="preserve">The bill also limits activities of a junior firefighter who is under the age of 16 to attending Junior Firefighter’s Auxiliary Meetings; receiving instructions; certain training activities </w:t>
      </w:r>
      <w:r w:rsidRPr="0034267D">
        <w:t>established</w:t>
      </w:r>
      <w:r>
        <w:t xml:space="preserve"> by regulations adopted by the d</w:t>
      </w:r>
      <w:r w:rsidRPr="0034267D">
        <w:t>irector</w:t>
      </w:r>
      <w:r>
        <w:t xml:space="preserve">; and observing firefighting activities, while under supervision.  Under current law, a member of the Junior Firemen’s Auxiliary who is under the age of 16 may participate in these activities as well as participate in training that does not involve fire, smoke, toxic or noxious gas, or hazardous materials or substances.  </w:t>
      </w:r>
    </w:p>
    <w:p w:rsidR="00564ED4" w:rsidRPr="00F753E5" w:rsidRDefault="00564ED4" w:rsidP="00F753E5">
      <w:r>
        <w:tab/>
        <w:t>Finally, the bill replaces the term “firemen” with the preferred, gender neutral term “firefighter.”</w:t>
      </w:r>
    </w:p>
    <w:sectPr w:rsidR="00564ED4" w:rsidRPr="00F753E5" w:rsidSect="00F753E5">
      <w:headerReference w:type="default" r:id="rId14"/>
      <w:footerReference w:type="default" r:id="rId15"/>
      <w:headerReference w:type="first" r:id="rId16"/>
      <w:footerReference w:type="first" r:id="rId17"/>
      <w:pgSz w:w="12240" w:h="20160" w:code="5"/>
      <w:pgMar w:top="1440" w:right="2520" w:bottom="1728" w:left="2880" w:header="1181" w:footer="1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8B8" w:rsidRDefault="00DF58B8">
      <w:r>
        <w:separator/>
      </w:r>
    </w:p>
  </w:endnote>
  <w:endnote w:type="continuationSeparator" w:id="0">
    <w:p w:rsidR="00DF58B8" w:rsidRDefault="00DF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D36" w:rsidRDefault="00C251B6" w:rsidP="00C251B6">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3E5" w:rsidRPr="00921C91" w:rsidRDefault="00F753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53E5" w:rsidRPr="00921C91" w:rsidRDefault="00F753E5">
    <w:pPr>
      <w:pStyle w:val="Footer"/>
      <w:rPr>
        <w:szCs w:val="18"/>
      </w:rPr>
    </w:pPr>
  </w:p>
  <w:p w:rsidR="00F753E5" w:rsidRPr="00921C91" w:rsidRDefault="00F753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53E5" w:rsidRDefault="00F753E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8B8" w:rsidRDefault="00DF58B8">
      <w:r>
        <w:separator/>
      </w:r>
    </w:p>
  </w:footnote>
  <w:footnote w:type="continuationSeparator" w:id="0">
    <w:p w:rsidR="00DF58B8" w:rsidRDefault="00DF5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14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53E5" w:rsidRDefault="00F753E5" w:rsidP="00F753E5">
    <w:pPr>
      <w:pStyle w:val="bpuHeadSpon"/>
    </w:pPr>
    <w:r w:rsidRPr="00F753E5">
      <w:rPr>
        <w:rStyle w:val="bpuHeadSponChar"/>
      </w:rPr>
      <w:t>A1106</w:t>
    </w:r>
    <w:r>
      <w:t xml:space="preserve"> MURPHY</w:t>
    </w:r>
    <w:r w:rsidR="00285D36">
      <w:t>, STANFIELD</w:t>
    </w:r>
  </w:p>
  <w:p w:rsidR="00F753E5" w:rsidRDefault="00F753E5" w:rsidP="00F753E5">
    <w:pPr>
      <w:pStyle w:val="bpuHeadSpon"/>
    </w:pPr>
    <w:r>
      <w:fldChar w:fldCharType="begin"/>
    </w:r>
    <w:r>
      <w:instrText xml:space="preserve"> PAGE  \* MERGEFORMAT </w:instrText>
    </w:r>
    <w:r>
      <w:fldChar w:fldCharType="separate"/>
    </w:r>
    <w:r w:rsidR="00DB143B">
      <w:rPr>
        <w:noProof/>
      </w:rPr>
      <w:t>6</w:t>
    </w:r>
    <w:r>
      <w:fldChar w:fldCharType="end"/>
    </w:r>
  </w:p>
  <w:p w:rsidR="00F753E5" w:rsidRPr="00AF575C" w:rsidRDefault="00F753E5" w:rsidP="00F753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53E5" w:rsidRDefault="00F753E5" w:rsidP="00F753E5">
    <w:pPr>
      <w:pStyle w:val="bpuHeadSpon"/>
    </w:pPr>
    <w:r w:rsidRPr="00F753E5">
      <w:rPr>
        <w:rStyle w:val="bpuHeadSponChar"/>
      </w:rPr>
      <w:t>A1106</w:t>
    </w:r>
    <w:r>
      <w:t xml:space="preserve"> MURPHY</w:t>
    </w:r>
    <w:r w:rsidR="00285D36">
      <w:t>, STANFIELD</w:t>
    </w:r>
  </w:p>
  <w:p w:rsidR="00F753E5" w:rsidRDefault="00F753E5" w:rsidP="00F753E5">
    <w:pPr>
      <w:pStyle w:val="bpuHeadSpon"/>
    </w:pPr>
    <w:r>
      <w:fldChar w:fldCharType="begin"/>
    </w:r>
    <w:r>
      <w:instrText xml:space="preserve"> PAGE  \* MERGEFORMAT </w:instrText>
    </w:r>
    <w:r>
      <w:fldChar w:fldCharType="separate"/>
    </w:r>
    <w:r w:rsidR="00DB143B">
      <w:rPr>
        <w:noProof/>
      </w:rPr>
      <w:t>2</w:t>
    </w:r>
    <w:r>
      <w:fldChar w:fldCharType="end"/>
    </w:r>
  </w:p>
  <w:p w:rsidR="00F753E5" w:rsidRDefault="00F753E5" w:rsidP="00F753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8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28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24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D36"/>
    <w:rsid w:val="00296363"/>
    <w:rsid w:val="002A16E7"/>
    <w:rsid w:val="002A71FA"/>
    <w:rsid w:val="002B4DA4"/>
    <w:rsid w:val="002B67F7"/>
    <w:rsid w:val="002C58D4"/>
    <w:rsid w:val="002E1440"/>
    <w:rsid w:val="002E173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741"/>
    <w:rsid w:val="003A19B9"/>
    <w:rsid w:val="003A213D"/>
    <w:rsid w:val="003B6EB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ED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0AE"/>
    <w:rsid w:val="007C1354"/>
    <w:rsid w:val="007D0F64"/>
    <w:rsid w:val="007F02BF"/>
    <w:rsid w:val="007F2A14"/>
    <w:rsid w:val="0080085C"/>
    <w:rsid w:val="00802AF0"/>
    <w:rsid w:val="008055B7"/>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2E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15F"/>
    <w:rsid w:val="00B11520"/>
    <w:rsid w:val="00B14011"/>
    <w:rsid w:val="00B14D35"/>
    <w:rsid w:val="00B211F7"/>
    <w:rsid w:val="00B21C53"/>
    <w:rsid w:val="00B23EFE"/>
    <w:rsid w:val="00B24336"/>
    <w:rsid w:val="00B328F4"/>
    <w:rsid w:val="00B3656D"/>
    <w:rsid w:val="00B40885"/>
    <w:rsid w:val="00B7201D"/>
    <w:rsid w:val="00B809B3"/>
    <w:rsid w:val="00B80AFD"/>
    <w:rsid w:val="00B854DC"/>
    <w:rsid w:val="00B90F81"/>
    <w:rsid w:val="00B91BF9"/>
    <w:rsid w:val="00BB2482"/>
    <w:rsid w:val="00BC4545"/>
    <w:rsid w:val="00BD79EC"/>
    <w:rsid w:val="00BE204A"/>
    <w:rsid w:val="00BE26FC"/>
    <w:rsid w:val="00BF0FA1"/>
    <w:rsid w:val="00BF23C7"/>
    <w:rsid w:val="00BF7456"/>
    <w:rsid w:val="00C035F3"/>
    <w:rsid w:val="00C078A1"/>
    <w:rsid w:val="00C251B6"/>
    <w:rsid w:val="00C3401C"/>
    <w:rsid w:val="00C34FF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43B"/>
    <w:rsid w:val="00DB5B8E"/>
    <w:rsid w:val="00DC19C7"/>
    <w:rsid w:val="00DC283E"/>
    <w:rsid w:val="00DC75BA"/>
    <w:rsid w:val="00DD1E46"/>
    <w:rsid w:val="00DF4E47"/>
    <w:rsid w:val="00DF58B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3E5"/>
    <w:rsid w:val="00F85DDC"/>
    <w:rsid w:val="00F91244"/>
    <w:rsid w:val="00F95319"/>
    <w:rsid w:val="00FB3056"/>
    <w:rsid w:val="00FB309C"/>
    <w:rsid w:val="00FB3C7C"/>
    <w:rsid w:val="00FB52FD"/>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D5E0A8"/>
  <w15:docId w15:val="{BBE4312A-7EC8-42A6-9C1F-5EBC8B13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53E5"/>
  </w:style>
  <w:style w:type="paragraph" w:styleId="BalloonText">
    <w:name w:val="Balloon Text"/>
    <w:basedOn w:val="Normal"/>
    <w:link w:val="BalloonTextChar"/>
    <w:semiHidden/>
    <w:unhideWhenUsed/>
    <w:rsid w:val="00B408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8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BC1E7-44CC-41D1-887F-7978BADB3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2049</Words>
  <Characters>11223</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A1106</vt:lpstr>
    </vt:vector>
  </TitlesOfParts>
  <Manager>R230</Manager>
  <Company>OFFICE of LEGISLATIVE SERVICES</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A1106</dc:title>
  <dc:creator>Assemblywoman  MURPHY</dc:creator>
  <cp:keywords>A1106|6|LP |301|0|0|!|0|</cp:keywords>
  <dc:description>PREFILED 2020</dc:description>
  <cp:lastModifiedBy>Todaro, Vivian</cp:lastModifiedBy>
  <cp:revision>2</cp:revision>
  <cp:lastPrinted>2020-10-20T13:55:00Z</cp:lastPrinted>
  <dcterms:created xsi:type="dcterms:W3CDTF">2020-10-20T13:55:00Z</dcterms:created>
  <dcterms:modified xsi:type="dcterms:W3CDTF">2020-10-20T13:55:00Z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