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43D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EC50FD" w:rsidRPr="00EC50FD" w:rsidRDefault="00EC50FD" w:rsidP="00EC50FD">
      <w:pPr>
        <w:pStyle w:val="TopofPage1"/>
        <w:rPr>
          <w:szCs w:val="24"/>
        </w:rPr>
      </w:pPr>
      <w:r w:rsidRPr="00EC50FD">
        <w:rPr>
          <w:szCs w:val="24"/>
        </w:rPr>
        <w:t>[First Reprint]</w:t>
      </w:r>
    </w:p>
    <w:p w:rsidR="00AA5E23" w:rsidRDefault="006143D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1116</w:t>
      </w:r>
      <w:r w:rsidR="0063703D" w:rsidRPr="00ED5E27">
        <w:rPr>
          <w:b/>
          <w:sz w:val="36"/>
          <w:szCs w:val="36"/>
        </w:rPr>
        <w:t xml:space="preserve"> </w:t>
      </w:r>
    </w:p>
    <w:p w:rsidR="006143D6" w:rsidRDefault="006143D6" w:rsidP="00ED5E27">
      <w:pPr>
        <w:pStyle w:val="TopofPage1"/>
        <w:rPr>
          <w:sz w:val="24"/>
          <w:szCs w:val="36"/>
        </w:rPr>
      </w:pPr>
    </w:p>
    <w:p w:rsidR="006143D6" w:rsidRPr="006143D6" w:rsidRDefault="006143D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111E">
        <w:rPr>
          <w:caps/>
          <w:szCs w:val="24"/>
        </w:rPr>
        <w:t>MARCH 17</w:t>
      </w:r>
      <w:r w:rsidR="006143D6">
        <w:rPr>
          <w:caps/>
          <w:szCs w:val="24"/>
        </w:rPr>
        <w:t>, 2021</w:t>
      </w:r>
    </w:p>
    <w:p w:rsidR="004144CF" w:rsidRDefault="004144CF" w:rsidP="0083060A"/>
    <w:p w:rsidR="00655CA3" w:rsidRDefault="00377B35" w:rsidP="0083060A">
      <w:r>
        <w:tab/>
        <w:t>The Assembly Appropriations Committee</w:t>
      </w:r>
      <w:r w:rsidR="00D8630E">
        <w:t xml:space="preserve"> reports favorably</w:t>
      </w:r>
      <w:r>
        <w:t xml:space="preserve"> and with committee amendments Assembly Bill No. 1116 (1R).</w:t>
      </w:r>
    </w:p>
    <w:p w:rsidR="005547CF" w:rsidRPr="00377B35" w:rsidRDefault="008B76A4" w:rsidP="005547CF">
      <w:r>
        <w:tab/>
        <w:t>As amended</w:t>
      </w:r>
      <w:r w:rsidR="005547CF">
        <w:t xml:space="preserve">, </w:t>
      </w:r>
      <w:r w:rsidR="005547CF" w:rsidRPr="00377B35">
        <w:t>this bill provides for the uniform regulation of small wire</w:t>
      </w:r>
      <w:r w:rsidR="005547CF">
        <w:t>less facility deployment in the</w:t>
      </w:r>
      <w:r w:rsidR="005547CF" w:rsidRPr="00377B35">
        <w:t xml:space="preserve"> State by the State government and local government units (authorities). The bill prohibits an authority from regulating small wireless facilities in a manner </w:t>
      </w:r>
      <w:r w:rsidR="005547CF">
        <w:t>inconsistent with the bill, including</w:t>
      </w:r>
      <w:r w:rsidR="005547CF" w:rsidRPr="00377B35">
        <w:t xml:space="preserve"> </w:t>
      </w:r>
      <w:r w:rsidR="005547CF">
        <w:t>entering</w:t>
      </w:r>
      <w:r w:rsidR="005547CF" w:rsidRPr="00377B35">
        <w:t xml:space="preserve"> into an exclusive arrangement with any person or entity for the use of the right-of-way for:</w:t>
      </w:r>
    </w:p>
    <w:p w:rsidR="005547CF" w:rsidRPr="00377B35" w:rsidRDefault="005547CF" w:rsidP="005547CF">
      <w:r w:rsidRPr="00377B35">
        <w:tab/>
        <w:t>1)</w:t>
      </w:r>
      <w:r w:rsidRPr="00377B35">
        <w:tab/>
        <w:t xml:space="preserve">the collocation of a small wireless facility; </w:t>
      </w:r>
    </w:p>
    <w:p w:rsidR="005547CF" w:rsidRPr="00377B35" w:rsidRDefault="005547CF" w:rsidP="005547CF">
      <w:r w:rsidRPr="00377B35">
        <w:tab/>
        <w:t>2)</w:t>
      </w:r>
      <w:r w:rsidRPr="00377B35">
        <w:tab/>
        <w:t xml:space="preserve">the mounting or installation of a small wireless facility on new or replacement poles; </w:t>
      </w:r>
    </w:p>
    <w:p w:rsidR="005547CF" w:rsidRPr="00377B35" w:rsidRDefault="005547CF" w:rsidP="005547CF">
      <w:r w:rsidRPr="00377B35">
        <w:tab/>
        <w:t>3)</w:t>
      </w:r>
      <w:r w:rsidRPr="00377B35">
        <w:tab/>
        <w:t>the installation of associated antenna equipment adjacent to a structure on which a small wireless facility is or will be collocated, mounted, or installed; or</w:t>
      </w:r>
    </w:p>
    <w:p w:rsidR="005547CF" w:rsidRPr="00377B35" w:rsidRDefault="005547CF" w:rsidP="005547CF">
      <w:r w:rsidRPr="00377B35">
        <w:tab/>
        <w:t>4)</w:t>
      </w:r>
      <w:r w:rsidRPr="00377B35">
        <w:tab/>
        <w:t xml:space="preserve">the installation, operation, marketing, modification, maintenance, or replacement of associated poles.  </w:t>
      </w:r>
    </w:p>
    <w:p w:rsidR="005547CF" w:rsidRPr="00377B35" w:rsidRDefault="005547CF" w:rsidP="005547CF">
      <w:r w:rsidRPr="00377B35">
        <w:tab/>
        <w:t>The bill provides that a wireless provider, as defined in the bill, is to have the right, as a permitted use not subject to zoning review or approval, and without the need for authority consent to:</w:t>
      </w:r>
    </w:p>
    <w:p w:rsidR="005547CF" w:rsidRPr="00377B35" w:rsidRDefault="005547CF" w:rsidP="005547CF">
      <w:r w:rsidRPr="00377B35">
        <w:tab/>
        <w:t>1)</w:t>
      </w:r>
      <w:r w:rsidRPr="00377B35">
        <w:tab/>
        <w:t xml:space="preserve">collocate small wireless facilities; </w:t>
      </w:r>
    </w:p>
    <w:p w:rsidR="005547CF" w:rsidRPr="00377B35" w:rsidRDefault="005547CF" w:rsidP="005547CF">
      <w:r w:rsidRPr="00377B35">
        <w:tab/>
        <w:t>2)</w:t>
      </w:r>
      <w:r w:rsidRPr="00377B35">
        <w:tab/>
        <w:t xml:space="preserve">mount or install small wireless facilities on new or replacement poles; </w:t>
      </w:r>
    </w:p>
    <w:p w:rsidR="005547CF" w:rsidRPr="00377B35" w:rsidRDefault="005547CF" w:rsidP="005547CF">
      <w:r w:rsidRPr="00377B35">
        <w:tab/>
        <w:t>3)</w:t>
      </w:r>
      <w:r w:rsidRPr="00377B35">
        <w:tab/>
        <w:t xml:space="preserve">install associated antenna equipment adjacent to a structure on which a small wireless facility is or will be collocated, mounted, or installed; or </w:t>
      </w:r>
    </w:p>
    <w:p w:rsidR="005547CF" w:rsidRPr="00377B35" w:rsidRDefault="005547CF" w:rsidP="005547CF">
      <w:r w:rsidRPr="00377B35">
        <w:tab/>
        <w:t>4)</w:t>
      </w:r>
      <w:r w:rsidRPr="00377B35">
        <w:tab/>
        <w:t xml:space="preserve">install, modify, or replace its own poles, or, with the permission of the owner, a third party’s poles, associated with a small wireless facility, along, across, upon, and under the right-of-way. </w:t>
      </w:r>
    </w:p>
    <w:p w:rsidR="005547CF" w:rsidRPr="00377B35" w:rsidRDefault="005547CF" w:rsidP="005547CF">
      <w:r w:rsidRPr="00377B35">
        <w:tab/>
        <w:t>The bill provides that each new, replaced, or modified pole installed in the right-of-way for the purpose of collocating, mounting, or installing a small wireless facility is to follow certain height restrictions pursuant to the bill. A wireless provider is not</w:t>
      </w:r>
      <w:r>
        <w:t xml:space="preserve"> to install a new pole unless the wireless provider</w:t>
      </w:r>
      <w:r w:rsidRPr="00377B35">
        <w:t xml:space="preserve"> has determined it cannot meet its service obje</w:t>
      </w:r>
      <w:r>
        <w:t>ctives by collocating on</w:t>
      </w:r>
      <w:r w:rsidRPr="00377B35">
        <w:t xml:space="preserve"> existing poles or structures. An </w:t>
      </w:r>
      <w:r w:rsidRPr="00377B35">
        <w:lastRenderedPageBreak/>
        <w:t xml:space="preserve">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 </w:t>
      </w:r>
    </w:p>
    <w:p w:rsidR="005547CF" w:rsidRPr="00377B35" w:rsidRDefault="005547CF" w:rsidP="005547CF">
      <w:r w:rsidRPr="00377B35">
        <w:tab/>
        <w:t>The bill requires a wireless provider to repair all damage to the right-of-way caused by the activities of the wireless provider and to return the right-of-way to its functional and aesthetic equivalence before the damage, pursuant to the competitively neutral, reasonable requirements</w:t>
      </w:r>
      <w:r>
        <w:t>,</w:t>
      </w:r>
      <w:r w:rsidRPr="00377B35">
        <w:t xml:space="preserve"> and specifications of the authority. If the wireless provider fails to make the repairs required by the authority within a reasonable time after written notice, the authority may make those repairs and charge the </w:t>
      </w:r>
      <w:r>
        <w:t>applicable party the reasonable</w:t>
      </w:r>
      <w:r w:rsidRPr="00377B35">
        <w:t xml:space="preserve"> documented cost of the repairs.</w:t>
      </w:r>
    </w:p>
    <w:p w:rsidR="005547CF" w:rsidRPr="00377B35" w:rsidRDefault="005547CF" w:rsidP="005547CF">
      <w:r w:rsidRPr="00377B35">
        <w:tab/>
        <w:t>Under the</w:t>
      </w:r>
      <w:r>
        <w:t xml:space="preserve"> bill, a wireless provider is not </w:t>
      </w:r>
      <w:r w:rsidRPr="00377B35">
        <w:t xml:space="preserve">required to replace or upgrade an existing pole, except for reasons of structural necessity or compliance with applicable building codes. A wireless provider may, with the permission of the pole owner, replace or modify the existing pole, but any replacement or modification </w:t>
      </w:r>
      <w:r>
        <w:t>is to</w:t>
      </w:r>
      <w:r w:rsidRPr="00377B35">
        <w:t xml:space="preserve">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the public.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5547CF" w:rsidRPr="00377B35" w:rsidRDefault="005547CF" w:rsidP="005547CF">
      <w:r w:rsidRPr="00377B35">
        <w:tab/>
        <w:t xml:space="preserve">The bill allows an authority to require an applicant to obtain a permit for: </w:t>
      </w:r>
    </w:p>
    <w:p w:rsidR="005547CF" w:rsidRPr="00377B35" w:rsidRDefault="005547CF" w:rsidP="005547CF">
      <w:r w:rsidRPr="00377B35">
        <w:tab/>
        <w:t>1)</w:t>
      </w:r>
      <w:r w:rsidRPr="00377B35">
        <w:tab/>
        <w:t xml:space="preserve">the collocation of a small wireless facility; </w:t>
      </w:r>
    </w:p>
    <w:p w:rsidR="005547CF" w:rsidRPr="00377B35" w:rsidRDefault="005547CF" w:rsidP="005547CF">
      <w:r w:rsidRPr="00377B35">
        <w:tab/>
        <w:t>2)</w:t>
      </w:r>
      <w:r w:rsidRPr="00377B35">
        <w:tab/>
        <w:t xml:space="preserve">the mounting or installation of a small wireless facility on a new, modified, or replacement pole; or </w:t>
      </w:r>
    </w:p>
    <w:p w:rsidR="005547CF" w:rsidRPr="00377B35" w:rsidRDefault="005547CF" w:rsidP="005547CF">
      <w:r w:rsidRPr="00377B35">
        <w:tab/>
        <w:t>3)</w:t>
      </w:r>
      <w:r w:rsidRPr="00377B35">
        <w:tab/>
        <w:t>the installation, modification, or replacement of a pole or antenna equipment as provided in the bill.</w:t>
      </w:r>
    </w:p>
    <w:p w:rsidR="005547CF" w:rsidRPr="00377B35" w:rsidRDefault="005547CF" w:rsidP="005547CF">
      <w:r w:rsidRPr="00377B35">
        <w:tab/>
        <w:t xml:space="preserve">Each permit issued pursuant to the bill is to be of general applicability and is not to apply exclusively </w:t>
      </w:r>
      <w:r>
        <w:t>to a small wireless facility and an</w:t>
      </w:r>
      <w:r w:rsidRPr="00377B35">
        <w:t xml:space="preserve"> authority is to receive and process applications following certain requirements pursuant to the bill.</w:t>
      </w:r>
      <w:r>
        <w:t xml:space="preserve"> Application fees for any permit issued pursuant to the bill are not to exceed certain amounts pursuant to the bill.</w:t>
      </w:r>
    </w:p>
    <w:p w:rsidR="005547CF" w:rsidRPr="00377B35" w:rsidRDefault="005547CF" w:rsidP="005547CF">
      <w:r w:rsidRPr="00377B35">
        <w:tab/>
        <w:t xml:space="preserve">Under the bill, the rates, fees, and terms and conditions for any make-ready work to collocate, mount, or install a small wireless facility on an authority pole and to install associated antenna equipment are to be non-discriminatory, competitively neutral, </w:t>
      </w:r>
      <w:r w:rsidRPr="00377B35">
        <w:lastRenderedPageBreak/>
        <w:t xml:space="preserve">commercially reasonable, and are </w:t>
      </w:r>
      <w:r>
        <w:t>in compliance</w:t>
      </w:r>
      <w:r w:rsidRPr="00377B35">
        <w:t xml:space="preserve">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5547CF" w:rsidRPr="00377B35" w:rsidRDefault="005547CF" w:rsidP="005547CF">
      <w:r w:rsidRPr="00377B35">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5547CF" w:rsidRPr="00377B35" w:rsidRDefault="005547CF" w:rsidP="005547CF">
      <w:r w:rsidRPr="00377B35">
        <w:tab/>
        <w:t>The bill allows an authority to adopt an ordinance that makes available to wireless providers rates, fees, and other terms and conditions that comply with the provisions of the bill.  In the absence of an ordinance, a wireless provider may install and operate a small wireless facility and any associated poles and antenna equipment under</w:t>
      </w:r>
      <w:r>
        <w:t xml:space="preserve"> the requirements of the bill. </w:t>
      </w:r>
      <w:r w:rsidRPr="00377B35">
        <w:t>An authority may not require a wireless provider to enter into an agreement to implement the provisions of the bill, but agreements are permissible if voluntary and non-discriminatory.</w:t>
      </w:r>
    </w:p>
    <w:p w:rsidR="005547CF" w:rsidRPr="00377B35" w:rsidRDefault="005547CF" w:rsidP="005547CF">
      <w:r w:rsidRPr="00377B35">
        <w:tab/>
        <w:t>The bill</w:t>
      </w:r>
      <w:r>
        <w:t xml:space="preserve"> </w:t>
      </w:r>
      <w:r w:rsidRPr="00377B35">
        <w:t xml:space="preserve">provides that an authority may adopt reasonable indemnification, insurance, and bonding requirements related to a small wireless facility and associated pole permits and antenna equipment. </w:t>
      </w:r>
    </w:p>
    <w:p w:rsidR="005547CF" w:rsidRPr="00377B35" w:rsidRDefault="005547CF" w:rsidP="005547CF">
      <w:r w:rsidRPr="00377B35">
        <w:tab/>
        <w:t>The bill</w:t>
      </w:r>
      <w:r>
        <w:t xml:space="preserve"> further</w:t>
      </w:r>
      <w:r w:rsidRPr="00377B35">
        <w:t xml:space="preserve"> provides that an authority may require a wireless provider to have in effect certain insurance coverage as provided in the bill. The bill also allows an authority to impose reasonable and non-discriminatory requirements for bonds, escrow deposits, letters of credit, or any other type of financial surety to ensure removal of abandoned or unused wireless facilities or damage to the right-of-way or authority property caused by the wireless provider or its agent.</w:t>
      </w:r>
    </w:p>
    <w:p w:rsidR="005547CF" w:rsidRDefault="005547CF" w:rsidP="005547CF">
      <w:r w:rsidRPr="00377B35">
        <w:lastRenderedPageBreak/>
        <w:tab/>
        <w:t>The bill provides that a court of competent jurisdiction is to have jurisdiction to determine disputes arising pursuant to the bill. A dispute is to be pursued in accordance with accelerated docket or complaint procedures, where available.</w:t>
      </w:r>
    </w:p>
    <w:p w:rsidR="005547CF" w:rsidRPr="00377B35" w:rsidRDefault="005547CF" w:rsidP="005547CF"/>
    <w:p w:rsidR="005547CF" w:rsidRPr="00377B35" w:rsidRDefault="005547CF" w:rsidP="005547CF">
      <w:r w:rsidRPr="00377B35">
        <w:rPr>
          <w:u w:val="double"/>
        </w:rPr>
        <w:t>COMMITTEE AMENDMENTS</w:t>
      </w:r>
      <w:r w:rsidRPr="00377B35">
        <w:t>:</w:t>
      </w:r>
    </w:p>
    <w:p w:rsidR="005547CF" w:rsidRDefault="005547CF" w:rsidP="005547CF">
      <w:r>
        <w:tab/>
        <w:t xml:space="preserve">The committee amended the bill to provide for circumstances beyond an authority’s control in extending the application processing deadline. The amendments provide that an authority may not charge more than $200 for use of the right-of-way and more than $70 for use of an authority pole per year. The amendments eliminate the provision that nothing in the bill is to apply to poles owned by investor-owned public utilities unless under certain circumstances and to delete certain references to investor-owned public utilities. The amendments provide that nothing in the bill is to </w:t>
      </w:r>
      <w:r w:rsidRPr="00D774A0">
        <w:t>authorize a person to collocate a small wireless facility on property owned by a public utility</w:t>
      </w:r>
      <w:r>
        <w:t xml:space="preserve"> without consent of the public utility nor be construed to effect certain circumstances as provided in the amendments. </w:t>
      </w:r>
    </w:p>
    <w:p w:rsidR="004C60A4" w:rsidRDefault="004C60A4" w:rsidP="0083060A"/>
    <w:p w:rsidR="004C60A4" w:rsidRDefault="004C60A4" w:rsidP="0083060A">
      <w:r>
        <w:rPr>
          <w:u w:val="double"/>
        </w:rPr>
        <w:t>FISCAL IMPACT</w:t>
      </w:r>
      <w:r>
        <w:t>:</w:t>
      </w:r>
    </w:p>
    <w:p w:rsidR="00DB0647" w:rsidRDefault="00DB0647" w:rsidP="00DB0647">
      <w:r>
        <w:tab/>
        <w:t>The Office of Legislative Services (OLS) finds that this bill will have an indeterminate impact on annual State and local costs and revenues.  This bill primarily concerns the manner in which the State and local governments may regulate small wireless facilities within their right-of-way.  The impact on any given government unit may be to increase or decrease costs and revenues based on how its regulations change under the bill compared to its current practices.  To the extent that a government unit shifts infrastructure maintenance costs to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p>
    <w:p w:rsidR="004C60A4" w:rsidRPr="004C60A4" w:rsidRDefault="00DB0647" w:rsidP="00DB0647">
      <w:r>
        <w:tab/>
        <w:t>The regulatory certainty that comes from a uniform set of Statewide standards may reduce expenditures in general by reducing time and labor costs for the State and local government units to develop regulations independently.  A uniform set of standards will also likely allow the resolution of disputes that emerge in one area to serve as precedent in other areas, so that over time there are fewer disputes over small wireless facility regulation issues.</w:t>
      </w:r>
    </w:p>
    <w:sectPr w:rsidR="004C60A4" w:rsidRPr="004C60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D6" w:rsidRDefault="006143D6">
      <w:r>
        <w:separator/>
      </w:r>
    </w:p>
  </w:endnote>
  <w:endnote w:type="continuationSeparator" w:id="0">
    <w:p w:rsidR="006143D6" w:rsidRDefault="00614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D6" w:rsidRDefault="006143D6">
      <w:r>
        <w:separator/>
      </w:r>
    </w:p>
  </w:footnote>
  <w:footnote w:type="continuationSeparator" w:id="0">
    <w:p w:rsidR="006143D6" w:rsidRDefault="00614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3BCF" w:rsidP="00D53BCF">
    <w:pPr>
      <w:pStyle w:val="HeaderPage2"/>
      <w:jc w:val="center"/>
    </w:pPr>
    <w:r>
      <w:fldChar w:fldCharType="begin"/>
    </w:r>
    <w:r>
      <w:instrText xml:space="preserve"> PAGE  \* MERGEFORMAT </w:instrText>
    </w:r>
    <w:r>
      <w:fldChar w:fldCharType="separate"/>
    </w:r>
    <w:r w:rsidR="002A0374">
      <w:rPr>
        <w:noProof/>
      </w:rPr>
      <w:t>4</w:t>
    </w:r>
    <w:r>
      <w:fldChar w:fldCharType="end"/>
    </w:r>
  </w:p>
  <w:p w:rsidR="00D53BCF" w:rsidRDefault="00D53BCF" w:rsidP="00D53B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11E"/>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D9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16C"/>
    <w:rsid w:val="00243505"/>
    <w:rsid w:val="002437FC"/>
    <w:rsid w:val="00244AC5"/>
    <w:rsid w:val="00246107"/>
    <w:rsid w:val="00246613"/>
    <w:rsid w:val="00246FD7"/>
    <w:rsid w:val="00263BD8"/>
    <w:rsid w:val="002746FB"/>
    <w:rsid w:val="00277144"/>
    <w:rsid w:val="00280CC7"/>
    <w:rsid w:val="002862BF"/>
    <w:rsid w:val="00290291"/>
    <w:rsid w:val="00292D7C"/>
    <w:rsid w:val="002A0374"/>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9DF"/>
    <w:rsid w:val="0036011B"/>
    <w:rsid w:val="003624A0"/>
    <w:rsid w:val="00364CB7"/>
    <w:rsid w:val="00365C5B"/>
    <w:rsid w:val="00372AD8"/>
    <w:rsid w:val="003743ED"/>
    <w:rsid w:val="003779C2"/>
    <w:rsid w:val="00377B35"/>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5A8"/>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0A4"/>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7C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3D6"/>
    <w:rsid w:val="0062345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6A4"/>
    <w:rsid w:val="008C0F95"/>
    <w:rsid w:val="008C126C"/>
    <w:rsid w:val="008D1544"/>
    <w:rsid w:val="008D5F29"/>
    <w:rsid w:val="008E4311"/>
    <w:rsid w:val="00906674"/>
    <w:rsid w:val="00912150"/>
    <w:rsid w:val="0091390E"/>
    <w:rsid w:val="00913C8C"/>
    <w:rsid w:val="009154B2"/>
    <w:rsid w:val="00921007"/>
    <w:rsid w:val="0092127F"/>
    <w:rsid w:val="009221EC"/>
    <w:rsid w:val="00925B67"/>
    <w:rsid w:val="00932959"/>
    <w:rsid w:val="009341ED"/>
    <w:rsid w:val="00937F0A"/>
    <w:rsid w:val="00941936"/>
    <w:rsid w:val="009465D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A8A"/>
    <w:rsid w:val="00A42C97"/>
    <w:rsid w:val="00A51994"/>
    <w:rsid w:val="00A53B47"/>
    <w:rsid w:val="00A577F9"/>
    <w:rsid w:val="00A654F0"/>
    <w:rsid w:val="00A65CE7"/>
    <w:rsid w:val="00A76504"/>
    <w:rsid w:val="00A863ED"/>
    <w:rsid w:val="00A92210"/>
    <w:rsid w:val="00A92973"/>
    <w:rsid w:val="00A92EFB"/>
    <w:rsid w:val="00A94D2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45B"/>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BCF"/>
    <w:rsid w:val="00D57BC3"/>
    <w:rsid w:val="00D64B78"/>
    <w:rsid w:val="00D74306"/>
    <w:rsid w:val="00D7553F"/>
    <w:rsid w:val="00D774A0"/>
    <w:rsid w:val="00D84CF6"/>
    <w:rsid w:val="00D8630E"/>
    <w:rsid w:val="00D9059F"/>
    <w:rsid w:val="00DA7D99"/>
    <w:rsid w:val="00DB0647"/>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0F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3F5BF685-5372-4AFD-8D03-7FC2AB3D2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4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49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5758">
      <w:bodyDiv w:val="1"/>
      <w:marLeft w:val="0"/>
      <w:marRight w:val="0"/>
      <w:marTop w:val="0"/>
      <w:marBottom w:val="0"/>
      <w:divBdr>
        <w:top w:val="none" w:sz="0" w:space="0" w:color="auto"/>
        <w:left w:val="none" w:sz="0" w:space="0" w:color="auto"/>
        <w:bottom w:val="none" w:sz="0" w:space="0" w:color="auto"/>
        <w:right w:val="none" w:sz="0" w:space="0" w:color="auto"/>
      </w:divBdr>
    </w:div>
    <w:div w:id="202933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1672</Words>
  <Characters>9086</Characters>
  <Application>Microsoft Office Word</Application>
  <DocSecurity>0</DocSecurity>
  <Lines>184</Lines>
  <Paragraphs>37</Paragraphs>
  <ScaleCrop>false</ScaleCrop>
  <HeadingPairs>
    <vt:vector size="2" baseType="variant">
      <vt:variant>
        <vt:lpstr>Title</vt:lpstr>
      </vt:variant>
      <vt:variant>
        <vt:i4>1</vt:i4>
      </vt:variant>
    </vt:vector>
  </HeadingPairs>
  <TitlesOfParts>
    <vt:vector size="1" baseType="lpstr">
      <vt:lpstr>A1116 (1R) AAP Statement MARCH 17,  2021</vt:lpstr>
    </vt:vector>
  </TitlesOfParts>
  <Manager>R225</Manager>
  <Company>NJ OLS DMU</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1R AAP Statement 3/17/21</dc:title>
  <dc:subject/>
  <dc:creator>Assembly AAP</dc:creator>
  <cp:keywords>A1116|4|AU |269|0|0|!|0|</cp:keywords>
  <dc:description/>
  <cp:lastModifiedBy>Siracusa, Nicole</cp:lastModifiedBy>
  <cp:revision>2</cp:revision>
  <cp:lastPrinted>2021-03-17T17:59:00Z</cp:lastPrinted>
  <dcterms:created xsi:type="dcterms:W3CDTF">2021-03-18T16:16:00Z</dcterms:created>
  <dcterms:modified xsi:type="dcterms:W3CDTF">2021-03-18T16:16:00Z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