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3342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33424" w:rsidRPr="00733424" w:rsidRDefault="00733424" w:rsidP="00292D7C">
      <w:pPr>
        <w:pStyle w:val="TopofPage1"/>
        <w:rPr>
          <w:sz w:val="24"/>
        </w:rPr>
      </w:pPr>
    </w:p>
    <w:p w:rsidR="00292D7C" w:rsidRPr="00733424" w:rsidRDefault="00733424" w:rsidP="00ED5E27">
      <w:pPr>
        <w:pStyle w:val="TopofPage1"/>
        <w:rPr>
          <w:szCs w:val="24"/>
        </w:rPr>
      </w:pPr>
      <w:r>
        <w:rPr>
          <w:szCs w:val="24"/>
        </w:rPr>
        <w:t>[First Reprint]</w:t>
      </w:r>
    </w:p>
    <w:p w:rsidR="00AA5E23" w:rsidRDefault="0073342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3424">
        <w:rPr>
          <w:caps/>
          <w:szCs w:val="24"/>
        </w:rPr>
        <w:t>DECEMBER 13, 2021</w:t>
      </w:r>
    </w:p>
    <w:p w:rsidR="004144CF" w:rsidRDefault="004144CF" w:rsidP="0083060A"/>
    <w:p w:rsidR="004C4962" w:rsidRDefault="004C4962" w:rsidP="004C4962">
      <w:r>
        <w:tab/>
        <w:t xml:space="preserve">The Assembly Appropriations </w:t>
      </w:r>
      <w:r w:rsidRPr="006212DB">
        <w:t>Committee</w:t>
      </w:r>
      <w:r>
        <w:t xml:space="preserve"> reports favorably Assembly Bill No. 1121 (1R).</w:t>
      </w:r>
    </w:p>
    <w:p w:rsidR="00AC47E0" w:rsidRPr="002D0DD0" w:rsidRDefault="00AC47E0" w:rsidP="00AC47E0">
      <w:r w:rsidRPr="002D0DD0">
        <w:tab/>
        <w:t>The bill would upgrade certain crimes of misrepresenting oneself as a member or veteran of the United States Armed Forces or organized militia.</w:t>
      </w:r>
    </w:p>
    <w:p w:rsidR="00AC47E0" w:rsidRPr="002D0DD0" w:rsidRDefault="00AC47E0" w:rsidP="00AC47E0">
      <w:r w:rsidRPr="002D0DD0">
        <w:tab/>
        <w:t xml:space="preserve">Under N.J.S.38A:14-5, it is a crime of the third degree, subject to a minimum fine of $1,000, for any person to knowingly: </w:t>
      </w:r>
    </w:p>
    <w:p w:rsidR="00AC47E0" w:rsidRPr="002D0DD0" w:rsidRDefault="00AC47E0" w:rsidP="00AC47E0">
      <w:r>
        <w:tab/>
      </w:r>
      <w:r w:rsidRPr="002D0DD0">
        <w:t xml:space="preserve">1) 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(if the person impersonated and deceived for another purpose other than to obtain money, property, or other tangible benefit, then it is a crime of the fourth degree); or  </w:t>
      </w:r>
    </w:p>
    <w:p w:rsidR="00AC47E0" w:rsidRPr="002D0DD0" w:rsidRDefault="00AC47E0" w:rsidP="00AC47E0">
      <w:r>
        <w:tab/>
      </w:r>
      <w:r w:rsidRPr="002D0DD0">
        <w:t>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w:t>
      </w:r>
    </w:p>
    <w:p w:rsidR="00AC47E0" w:rsidRPr="002D0DD0" w:rsidRDefault="00AC47E0" w:rsidP="00AC47E0">
      <w:r w:rsidRPr="002D0DD0">
        <w:tab/>
      </w:r>
      <w:r>
        <w:t>As amended, t</w:t>
      </w:r>
      <w:r w:rsidRPr="002D0DD0">
        <w:t>his bill would upgrade these crimes to a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AC47E0" w:rsidRDefault="00AC47E0" w:rsidP="00AC47E0">
      <w:r w:rsidRPr="002D0DD0">
        <w:tab/>
        <w:t>A crime of the second degree is punishable by up to five-10 years imprisonment, up to a $150,000 fine, or both.  A crime of the third degree is punishable by up to three-five years imprisonment, up to a $15,000 fine, or both.</w:t>
      </w:r>
      <w:r>
        <w:t xml:space="preserve">  </w:t>
      </w:r>
    </w:p>
    <w:p w:rsidR="00AC47E0" w:rsidRPr="002D0DD0" w:rsidRDefault="00AC47E0" w:rsidP="00AC47E0">
      <w:r>
        <w:tab/>
        <w:t xml:space="preserve">The bill also requires the deposit of penalties into the Military Dependents Scholarship Fund.  </w:t>
      </w:r>
    </w:p>
    <w:p w:rsidR="004C4962" w:rsidRDefault="004C4962" w:rsidP="0083060A"/>
    <w:p w:rsidR="004C4962" w:rsidRDefault="004C4962" w:rsidP="0083060A">
      <w:r>
        <w:rPr>
          <w:u w:val="double"/>
        </w:rPr>
        <w:t>FISCAL IMPACT</w:t>
      </w:r>
      <w:r>
        <w:t>:</w:t>
      </w:r>
    </w:p>
    <w:p w:rsidR="00B21D02" w:rsidRDefault="00B21D02" w:rsidP="00B21D02">
      <w:r>
        <w:tab/>
        <w:t xml:space="preserve">The Office of Legislative Services (OLS) projects that upgrading the crimes of misrepresenting oneself as a member or veteran of the </w:t>
      </w:r>
      <w:r>
        <w:lastRenderedPageBreak/>
        <w:t>United States Armed Forces or organized militia from a crime of the third degree to a crime to a second degree if the actor obtains money, property or other tangible benefit in the amount of $75,000 or more would result in indeterminate caseload and expenditure increases, as the Department of Corrections (DOC) would have to house and care for more individuals sentenced to prison terms and the State Parole Board would have to supervise the return to society of additional convicts.</w:t>
      </w:r>
    </w:p>
    <w:p w:rsidR="00B21D02" w:rsidRDefault="00B21D02" w:rsidP="00B21D02">
      <w:r>
        <w:tab/>
        <w:t xml:space="preserve">All fines collected under the bill would be deposited into the Military Dependents Scholarship Fund in the Higher Education Student Assistance Authority.  </w:t>
      </w:r>
    </w:p>
    <w:sectPr w:rsidR="00B21D02" w:rsidSect="00571903">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424" w:rsidRDefault="00733424">
      <w:r>
        <w:separator/>
      </w:r>
    </w:p>
  </w:endnote>
  <w:endnote w:type="continuationSeparator" w:id="0">
    <w:p w:rsidR="00733424" w:rsidRDefault="0073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424" w:rsidRDefault="00733424">
      <w:r>
        <w:separator/>
      </w:r>
    </w:p>
  </w:footnote>
  <w:footnote w:type="continuationSeparator" w:id="0">
    <w:p w:rsidR="00733424" w:rsidRDefault="00733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1903" w:rsidP="00571903">
    <w:pPr>
      <w:pStyle w:val="HeaderPage2"/>
      <w:jc w:val="center"/>
    </w:pPr>
    <w:r>
      <w:fldChar w:fldCharType="begin"/>
    </w:r>
    <w:r>
      <w:instrText xml:space="preserve"> PAGE  \* MERGEFORMAT </w:instrText>
    </w:r>
    <w:r>
      <w:fldChar w:fldCharType="separate"/>
    </w:r>
    <w:r w:rsidR="006B6E00">
      <w:rPr>
        <w:noProof/>
      </w:rPr>
      <w:t>2</w:t>
    </w:r>
    <w:r>
      <w:fldChar w:fldCharType="end"/>
    </w:r>
  </w:p>
  <w:p w:rsidR="00571903" w:rsidRDefault="00571903" w:rsidP="005719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0B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962"/>
    <w:rsid w:val="004C4BCE"/>
    <w:rsid w:val="004C52C2"/>
    <w:rsid w:val="004C73E5"/>
    <w:rsid w:val="004C7D16"/>
    <w:rsid w:val="004D32CB"/>
    <w:rsid w:val="004D39D0"/>
    <w:rsid w:val="004D618C"/>
    <w:rsid w:val="004E5505"/>
    <w:rsid w:val="004F240B"/>
    <w:rsid w:val="004F2FF6"/>
    <w:rsid w:val="005105E1"/>
    <w:rsid w:val="0052178A"/>
    <w:rsid w:val="00525D56"/>
    <w:rsid w:val="0052722C"/>
    <w:rsid w:val="00527799"/>
    <w:rsid w:val="00530663"/>
    <w:rsid w:val="00531292"/>
    <w:rsid w:val="00550947"/>
    <w:rsid w:val="005644EB"/>
    <w:rsid w:val="00571903"/>
    <w:rsid w:val="005722B9"/>
    <w:rsid w:val="00581591"/>
    <w:rsid w:val="005877B1"/>
    <w:rsid w:val="005A10AB"/>
    <w:rsid w:val="005A4EA8"/>
    <w:rsid w:val="005A5CB6"/>
    <w:rsid w:val="005B0C35"/>
    <w:rsid w:val="005C1CB5"/>
    <w:rsid w:val="005C2E96"/>
    <w:rsid w:val="005C51A8"/>
    <w:rsid w:val="005E364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6E00"/>
    <w:rsid w:val="006C0835"/>
    <w:rsid w:val="006C0ED3"/>
    <w:rsid w:val="006C7CB4"/>
    <w:rsid w:val="006C7CC5"/>
    <w:rsid w:val="006D2DD5"/>
    <w:rsid w:val="006F4981"/>
    <w:rsid w:val="00717104"/>
    <w:rsid w:val="0071764F"/>
    <w:rsid w:val="0073342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99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3E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7E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D0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FAC"/>
    <w:rsid w:val="00FE5312"/>
    <w:rsid w:val="00FE556D"/>
    <w:rsid w:val="00FF25B2"/>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26B581B-8531-4397-9B1E-1AF24F0B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6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467</Words>
  <Characters>2352</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A1121 AAP Statement 12/13/21</vt:lpstr>
    </vt:vector>
  </TitlesOfParts>
  <Manager>R225</Manager>
  <Company>NJ OLS DMU</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 1R AAP Statement 12/13/21</dc:title>
  <dc:subject/>
  <dc:creator>Assembly AAP</dc:creator>
  <cp:keywords>A1121|2|RF |298|0|0|!|0|</cp:keywords>
  <dc:description/>
  <cp:lastModifiedBy>Siracusa, Nicole</cp:lastModifiedBy>
  <cp:revision>2</cp:revision>
  <cp:lastPrinted>1999-09-30T17:29:00Z</cp:lastPrinted>
  <dcterms:created xsi:type="dcterms:W3CDTF">2021-12-14T19:05:00Z</dcterms:created>
  <dcterms:modified xsi:type="dcterms:W3CDTF">2021-12-14T19:05:00Z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