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C44" w:rsidRDefault="00D30C44" w:rsidP="00D30C44">
      <w:pPr>
        <w:pStyle w:val="bpuBill"/>
      </w:pPr>
      <w:bookmarkStart w:id="0" w:name="bpuFrontPg"/>
      <w:bookmarkStart w:id="1" w:name="_GoBack"/>
      <w:bookmarkEnd w:id="0"/>
      <w:bookmarkEnd w:id="1"/>
      <w:r>
        <w:t xml:space="preserve">ASSEMBLY, No. 1139 </w:t>
      </w:r>
    </w:p>
    <w:p w:rsidR="00D30C44" w:rsidRPr="00D30C44" w:rsidRDefault="00D30C44" w:rsidP="00D30C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563" r:id="rId8"/>
        </w:object>
      </w:r>
    </w:p>
    <w:p w:rsidR="00D30C44" w:rsidRDefault="00D30C44" w:rsidP="00D30C44">
      <w:pPr>
        <w:pStyle w:val="bpuState"/>
      </w:pPr>
      <w:r>
        <w:t>STATE OF NEW JERSEY</w:t>
      </w:r>
    </w:p>
    <w:p w:rsidR="00D30C44" w:rsidRDefault="00D30C44" w:rsidP="00D30C44">
      <w:pPr>
        <w:pStyle w:val="bpuLegislature"/>
      </w:pPr>
      <w:proofErr w:type="gramStart"/>
      <w:r>
        <w:t>219th</w:t>
      </w:r>
      <w:proofErr w:type="gramEnd"/>
      <w:r>
        <w:t xml:space="preserve"> LEGISLATURE</w:t>
      </w:r>
    </w:p>
    <w:p w:rsidR="00D30C44" w:rsidRDefault="00D30C44" w:rsidP="00D30C44">
      <w:pPr>
        <w:pStyle w:val="bpuWpGraphic"/>
      </w:pPr>
      <w:r>
        <w:object w:dxaOrig="8985" w:dyaOrig="255">
          <v:shape id="_x0000_i1026" type="#_x0000_t75" style="width:6in;height:12pt" o:ole="">
            <v:imagedata r:id="rId7" o:title=""/>
          </v:shape>
          <o:OLEObject Type="Embed" ProgID="WPWin6.1" ShapeID="_x0000_i1026" DrawAspect="Content" ObjectID="_1639819564" r:id="rId9"/>
        </w:object>
      </w:r>
      <w:r>
        <w:t xml:space="preserve">  </w:t>
      </w:r>
    </w:p>
    <w:p w:rsidR="00D30C44" w:rsidRDefault="00D30C44" w:rsidP="00D30C44">
      <w:pPr>
        <w:pStyle w:val="bpuIntro"/>
      </w:pPr>
      <w:r>
        <w:t>PRE-FILED FOR INTRODUCTION IN THE 2020 SESSION</w:t>
      </w:r>
    </w:p>
    <w:p w:rsidR="00D30C44" w:rsidRDefault="00D30C44" w:rsidP="00D30C44">
      <w:pPr>
        <w:pStyle w:val="bpuIntro"/>
      </w:pPr>
    </w:p>
    <w:p w:rsidR="00D30C44" w:rsidRDefault="00D30C44" w:rsidP="00D30C44">
      <w:pPr>
        <w:pStyle w:val="bpuIntro"/>
        <w:sectPr w:rsidR="00D30C44" w:rsidSect="00D30C44">
          <w:headerReference w:type="even" r:id="rId10"/>
          <w:headerReference w:type="default" r:id="rId11"/>
          <w:pgSz w:w="12240" w:h="20160" w:code="5"/>
          <w:pgMar w:top="2160" w:right="1440" w:bottom="1440" w:left="1440" w:header="720" w:footer="720" w:gutter="0"/>
          <w:pgNumType w:start="1"/>
          <w:cols w:space="720"/>
          <w:docGrid w:linePitch="360"/>
        </w:sectPr>
      </w:pPr>
    </w:p>
    <w:p w:rsidR="00D30C44" w:rsidRDefault="00D30C44" w:rsidP="00D30C44">
      <w:pPr>
        <w:pStyle w:val="bpuIntro"/>
      </w:pPr>
    </w:p>
    <w:p w:rsidR="00D30C44" w:rsidRDefault="00D30C44" w:rsidP="00D30C44">
      <w:pPr>
        <w:pStyle w:val="bpuSponsor"/>
      </w:pPr>
      <w:r>
        <w:t>Sponsored by:</w:t>
      </w:r>
    </w:p>
    <w:p w:rsidR="00D30C44" w:rsidRDefault="00D30C44" w:rsidP="00D30C44">
      <w:pPr>
        <w:pStyle w:val="bpuSponsor"/>
      </w:pPr>
      <w:proofErr w:type="gramStart"/>
      <w:r>
        <w:t>Assemblyman  ROY</w:t>
      </w:r>
      <w:proofErr w:type="gramEnd"/>
      <w:r>
        <w:t xml:space="preserve"> FREIMAN</w:t>
      </w:r>
    </w:p>
    <w:p w:rsidR="00D30C44" w:rsidRDefault="00D30C44" w:rsidP="00D30C44">
      <w:pPr>
        <w:pStyle w:val="bpuSponsor"/>
      </w:pPr>
      <w:r>
        <w:t>District 16 (Hunterdon, Mercer, Middlesex and Somerset)</w:t>
      </w:r>
    </w:p>
    <w:p w:rsidR="00D30C44" w:rsidRDefault="00D30C44" w:rsidP="00D30C44">
      <w:pPr>
        <w:pStyle w:val="bpuSponsor"/>
      </w:pPr>
      <w:proofErr w:type="gramStart"/>
      <w:r>
        <w:t>Assemblyman  CLINTON</w:t>
      </w:r>
      <w:proofErr w:type="gramEnd"/>
      <w:r>
        <w:t xml:space="preserve"> CALABRESE</w:t>
      </w:r>
    </w:p>
    <w:p w:rsidR="00D30C44" w:rsidRDefault="00D30C44" w:rsidP="00D30C44">
      <w:pPr>
        <w:pStyle w:val="bpuSponsor"/>
      </w:pPr>
      <w:r>
        <w:t>District 36 (Bergen and Passaic)</w:t>
      </w:r>
    </w:p>
    <w:p w:rsidR="00D30C44" w:rsidRDefault="00D30C44" w:rsidP="00D30C44">
      <w:pPr>
        <w:pStyle w:val="bpuSponsor"/>
      </w:pPr>
    </w:p>
    <w:p w:rsidR="00D30C44" w:rsidRDefault="00D30C44" w:rsidP="00D30C44">
      <w:pPr>
        <w:pStyle w:val="bpuSponsor"/>
      </w:pPr>
    </w:p>
    <w:p w:rsidR="00D30C44" w:rsidRDefault="00D30C44" w:rsidP="00D30C44">
      <w:pPr>
        <w:pStyle w:val="bpuSponsor"/>
      </w:pPr>
    </w:p>
    <w:p w:rsidR="00D30C44" w:rsidRDefault="00D30C44" w:rsidP="00D30C44">
      <w:pPr>
        <w:pStyle w:val="bpuSponsor"/>
      </w:pPr>
    </w:p>
    <w:p w:rsidR="00D30C44" w:rsidRDefault="00D30C44" w:rsidP="00D30C44">
      <w:pPr>
        <w:pStyle w:val="bpuSponsor"/>
      </w:pPr>
      <w:r>
        <w:t>SYNOPSIS</w:t>
      </w:r>
    </w:p>
    <w:p w:rsidR="00D30C44" w:rsidRDefault="00D30C44" w:rsidP="00D30C44">
      <w:pPr>
        <w:pStyle w:val="bpuNormText"/>
      </w:pPr>
      <w:r>
        <w:tab/>
        <w:t xml:space="preserve">Makes various changes to law governing winery salesrooms. </w:t>
      </w:r>
    </w:p>
    <w:p w:rsidR="00D30C44" w:rsidRDefault="00D30C44" w:rsidP="00D30C44">
      <w:pPr>
        <w:pStyle w:val="bpuNormText"/>
      </w:pPr>
    </w:p>
    <w:p w:rsidR="00D30C44" w:rsidRDefault="00D30C44" w:rsidP="00D30C44">
      <w:pPr>
        <w:pStyle w:val="bpuSponsor"/>
      </w:pPr>
      <w:r>
        <w:t xml:space="preserve">CURRENT VERSION OF TEXT </w:t>
      </w:r>
    </w:p>
    <w:p w:rsidR="00D30C44" w:rsidRDefault="00D30C44" w:rsidP="00D30C44">
      <w:pPr>
        <w:pStyle w:val="bpuNormText"/>
      </w:pPr>
      <w:r>
        <w:tab/>
        <w:t>Introduced Pending Technical Review by Legislative Counsel.</w:t>
      </w:r>
    </w:p>
    <w:p w:rsidR="00D30C44" w:rsidRDefault="00D30C44" w:rsidP="00D30C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0C44" w:rsidRDefault="00D30C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0C44" w:rsidSect="00D30C44">
          <w:type w:val="continuous"/>
          <w:pgSz w:w="12240" w:h="20160" w:code="5"/>
          <w:pgMar w:top="2160" w:right="2275" w:bottom="1440" w:left="2275" w:header="72" w:footer="720" w:gutter="0"/>
          <w:pgNumType w:start="1"/>
          <w:cols w:space="720"/>
          <w:docGrid w:linePitch="360"/>
        </w:sectPr>
      </w:pPr>
    </w:p>
    <w:p w:rsidR="000F3DEF" w:rsidRPr="00677316" w:rsidRDefault="000F3DEF" w:rsidP="000F3DEF">
      <w:pPr>
        <w:pStyle w:val="HangingAnAct"/>
        <w:rPr>
          <w:rStyle w:val="HangingAnActChar"/>
        </w:rPr>
      </w:pPr>
      <w:r w:rsidRPr="000F3DEF">
        <w:rPr>
          <w:rStyle w:val="BillHead"/>
        </w:rPr>
        <w:lastRenderedPageBreak/>
        <w:t>An Act</w:t>
      </w:r>
      <w:r w:rsidRPr="006B7FA7">
        <w:rPr>
          <w:rStyle w:val="HangingAnActChar"/>
        </w:rPr>
        <w:t xml:space="preserve"> </w:t>
      </w:r>
      <w:r>
        <w:rPr>
          <w:rStyle w:val="HangingAnActChar"/>
        </w:rPr>
        <w:t>concerning winery salesrooms, amending R.S.33:1-10, and supplementing Title 33 of the Revised Statutes.</w:t>
      </w:r>
    </w:p>
    <w:p w:rsidR="000F3DEF" w:rsidRPr="00D71D68" w:rsidRDefault="000F3DEF" w:rsidP="000F3DEF"/>
    <w:p w:rsidR="000F3DEF" w:rsidRPr="00AA7880" w:rsidRDefault="000F3DEF" w:rsidP="000F3DE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F3DEF" w:rsidRDefault="000F3DEF" w:rsidP="000F3DEF"/>
    <w:p w:rsidR="000F3DEF" w:rsidRDefault="000F3DEF" w:rsidP="000F3DEF">
      <w:r>
        <w:tab/>
        <w:t>1.</w:t>
      </w:r>
      <w:r>
        <w:tab/>
        <w:t xml:space="preserve">R.S.33:1-10 </w:t>
      </w:r>
      <w:proofErr w:type="gramStart"/>
      <w:r>
        <w:t>is amended</w:t>
      </w:r>
      <w:proofErr w:type="gramEnd"/>
      <w:r>
        <w:t xml:space="preserve"> to read as follows:</w:t>
      </w:r>
    </w:p>
    <w:p w:rsidR="000F3DEF" w:rsidRDefault="00206A28" w:rsidP="000F3DEF">
      <w:r>
        <w:tab/>
        <w:t>33:1-10</w:t>
      </w:r>
      <w:proofErr w:type="gramStart"/>
      <w:r>
        <w:t xml:space="preserve">.  </w:t>
      </w:r>
      <w:r w:rsidR="000F3DEF">
        <w:t>Class</w:t>
      </w:r>
      <w:proofErr w:type="gramEnd"/>
      <w:r w:rsidR="000F3DEF">
        <w:t xml:space="preserve"> A licenses shall be subdivided and classified as follows:</w:t>
      </w:r>
    </w:p>
    <w:p w:rsidR="000F3DEF" w:rsidRDefault="000F3DEF" w:rsidP="000F3DEF">
      <w:pPr>
        <w:tabs>
          <w:tab w:val="clear" w:pos="3600"/>
          <w:tab w:val="left" w:pos="3330"/>
        </w:tabs>
      </w:pPr>
      <w:r>
        <w:tab/>
        <w:t>Plenary brewery license.</w:t>
      </w:r>
      <w:r>
        <w:tab/>
      </w:r>
      <w:proofErr w:type="gramStart"/>
      <w:r>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w:t>
      </w:r>
      <w:proofErr w:type="gramEnd"/>
      <w:r>
        <w:t xml:space="preserve">  The fee for this license shall be $10,625.</w:t>
      </w:r>
    </w:p>
    <w:p w:rsidR="000F3DEF" w:rsidRDefault="000F3DEF" w:rsidP="000F3DEF">
      <w:pPr>
        <w:tabs>
          <w:tab w:val="clear" w:pos="3600"/>
          <w:tab w:val="left" w:pos="3420"/>
        </w:tabs>
      </w:pPr>
      <w:r>
        <w:tab/>
        <w:t>Limited brewery license.</w:t>
      </w:r>
      <w:r>
        <w:tab/>
      </w:r>
      <w:proofErr w:type="gramStart"/>
      <w:r>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w:t>
      </w:r>
      <w:proofErr w:type="gramEnd"/>
      <w:r>
        <w:t xml:space="preserve">  </w:t>
      </w:r>
      <w:proofErr w:type="gramStart"/>
      <w:r>
        <w:t>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w:t>
      </w:r>
      <w:proofErr w:type="gramEnd"/>
      <w:r>
        <w:t xml:space="preserve"> The holder of this license shall not sell food or operate a restaurant on the licensed premises.  The fee for this license </w:t>
      </w:r>
      <w:proofErr w:type="gramStart"/>
      <w:r>
        <w:t>shall be graduated</w:t>
      </w:r>
      <w:proofErr w:type="gramEnd"/>
      <w:r>
        <w:t xml:space="preserve"> as follows:</w:t>
      </w:r>
    </w:p>
    <w:p w:rsidR="000F3DEF" w:rsidRDefault="000F3DEF" w:rsidP="000F3DEF">
      <w:r>
        <w:tab/>
      </w:r>
      <w:proofErr w:type="gramStart"/>
      <w:r>
        <w:t>to</w:t>
      </w:r>
      <w:proofErr w:type="gramEnd"/>
      <w:r>
        <w:t xml:space="preserve"> so brew not more than 50,000 barrels of 31 liquid gallons capacity per annum, $1,250;</w:t>
      </w:r>
    </w:p>
    <w:p w:rsidR="000F3DEF" w:rsidRDefault="000F3DEF" w:rsidP="000F3DEF">
      <w:r>
        <w:tab/>
      </w:r>
      <w:proofErr w:type="gramStart"/>
      <w:r>
        <w:t>to</w:t>
      </w:r>
      <w:proofErr w:type="gramEnd"/>
      <w:r>
        <w:t xml:space="preserve"> so brew not more than 100,000 barrels of 31 fluid gallons capacity per annum, $2,500;</w:t>
      </w:r>
    </w:p>
    <w:p w:rsidR="000F3DEF" w:rsidRDefault="000F3DEF" w:rsidP="000F3DEF">
      <w:r>
        <w:tab/>
      </w:r>
      <w:proofErr w:type="gramStart"/>
      <w:r>
        <w:t>to</w:t>
      </w:r>
      <w:proofErr w:type="gramEnd"/>
      <w:r>
        <w:t xml:space="preserve"> so brew not more than 200,000 barrels of 31 fluid gallons capacity per annum, $5,000;</w:t>
      </w:r>
    </w:p>
    <w:p w:rsidR="000F3DEF" w:rsidRDefault="000F3DEF" w:rsidP="000F3DEF">
      <w:r>
        <w:tab/>
      </w:r>
      <w:proofErr w:type="gramStart"/>
      <w:r>
        <w:t>to</w:t>
      </w:r>
      <w:proofErr w:type="gramEnd"/>
      <w:r>
        <w:t xml:space="preserve"> so brew not more than 300,000 barrels of 31 fluid gallons capacity per annum, $7,500.</w:t>
      </w:r>
    </w:p>
    <w:p w:rsidR="000F3DEF" w:rsidRDefault="000F3DEF" w:rsidP="000F3DEF">
      <w:r>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w:t>
      </w:r>
      <w:proofErr w:type="gramStart"/>
      <w:r>
        <w:t>is produced</w:t>
      </w:r>
      <w:proofErr w:type="gramEnd"/>
      <w:r>
        <w:t xml:space="preserve"> on the premises licensed under this subsection.</w:t>
      </w:r>
    </w:p>
    <w:p w:rsidR="000F3DEF" w:rsidRDefault="000F3DEF" w:rsidP="000F3DEF">
      <w:r>
        <w:tab/>
        <w:t xml:space="preserve">Restricted brewery license. 1c. </w:t>
      </w:r>
      <w:proofErr w:type="gramStart"/>
      <w:r>
        <w:t>The</w:t>
      </w:r>
      <w:proofErr w:type="gramEnd"/>
      <w:r>
        <w:t xml:space="preserve"> holder of this license shall be entitled, subject to rules and regulations, to brew any malt alcoholic beverages in a quantity to be expressed in such license not in excess of 10,000 barrels of 31 gallons capacity per year.  </w:t>
      </w:r>
      <w:proofErr w:type="gramStart"/>
      <w:r>
        <w:t>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w:t>
      </w:r>
      <w:proofErr w:type="gramEnd"/>
      <w:r>
        <w:t xml:space="preserve">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w:t>
      </w:r>
      <w:proofErr w:type="gramStart"/>
      <w:r>
        <w:t>additional payments based on barrels produced shall be paid within 60 days following the expiration of the license term upon certification by the licensee of the actual gallons brewed during the license term</w:t>
      </w:r>
      <w:proofErr w:type="gramEnd"/>
      <w:r>
        <w:t xml:space="preserve">.  No more than 10 restricted brewery licenses shall be issued to a person or </w:t>
      </w:r>
      <w:proofErr w:type="gramStart"/>
      <w:r>
        <w:t>entity which</w:t>
      </w:r>
      <w:proofErr w:type="gramEnd"/>
      <w:r>
        <w:t xml:space="preserve">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w:t>
      </w:r>
      <w:proofErr w:type="gramStart"/>
      <w:r>
        <w:t>shall be paid</w:t>
      </w:r>
      <w:proofErr w:type="gramEnd"/>
      <w:r>
        <w:t xml:space="preserve"> in accordance with statutory law. The provisions of this subsection </w:t>
      </w:r>
      <w:proofErr w:type="gramStart"/>
      <w:r>
        <w:t>shall not be construed</w:t>
      </w:r>
      <w:proofErr w:type="gramEnd"/>
      <w:r>
        <w:t xml:space="preserve"> to limit or restrict the rights and privileges granted by the plenary retail consumption license held by the holder of the restricted brewery license issued pursuant to this subsection.</w:t>
      </w:r>
    </w:p>
    <w:p w:rsidR="000F3DEF" w:rsidRDefault="000F3DEF" w:rsidP="000F3DEF">
      <w:r>
        <w:tab/>
        <w:t xml:space="preserve">The holder of this license shall be entitled to offer samples of its product </w:t>
      </w:r>
      <w:proofErr w:type="gramStart"/>
      <w:r>
        <w:t>for promotional purposes at charitable or civic events off the licensed premises pursuant to an annual permit issued by the director</w:t>
      </w:r>
      <w:proofErr w:type="gramEnd"/>
      <w:r>
        <w:t>.</w:t>
      </w:r>
    </w:p>
    <w:p w:rsidR="000F3DEF" w:rsidRDefault="000F3DEF" w:rsidP="000F3DEF">
      <w:r>
        <w:tab/>
        <w:t>For the purposes of this subsection, "</w:t>
      </w:r>
      <w:proofErr w:type="gramStart"/>
      <w:r>
        <w:t>sampling</w:t>
      </w:r>
      <w:proofErr w:type="gramEnd"/>
      <w:r>
        <w:t xml:space="preserve">" means the selling at a nominal charge or the gratuitous offering of an open container not exceeding four ounces of any malt alcoholic beverage product.  For the purposes of this subsection, "product" means any malt alcoholic beverage that </w:t>
      </w:r>
      <w:proofErr w:type="gramStart"/>
      <w:r>
        <w:t>is produced</w:t>
      </w:r>
      <w:proofErr w:type="gramEnd"/>
      <w:r>
        <w:t xml:space="preserve"> on the premises licensed under this subsection.</w:t>
      </w:r>
    </w:p>
    <w:p w:rsidR="000F3DEF" w:rsidRPr="002213C8" w:rsidRDefault="000F3DEF" w:rsidP="000F3DEF">
      <w:pPr>
        <w:tabs>
          <w:tab w:val="clear" w:pos="3600"/>
          <w:tab w:val="left" w:pos="3420"/>
        </w:tabs>
        <w:rPr>
          <w:u w:val="single"/>
        </w:rPr>
      </w:pPr>
      <w:r>
        <w:tab/>
        <w:t>Plenary winery license.</w:t>
      </w:r>
      <w:r>
        <w:tab/>
      </w:r>
      <w:proofErr w:type="gramStart"/>
      <w:r>
        <w:t>2a.</w:t>
      </w:r>
      <w:r>
        <w:tab/>
        <w:t>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w:t>
      </w:r>
      <w:proofErr w:type="gramEnd"/>
      <w:r>
        <w:t xml:space="preserve">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w:t>
      </w:r>
      <w:proofErr w:type="gramStart"/>
      <w:r>
        <w:t>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w:t>
      </w:r>
      <w:proofErr w:type="gramEnd"/>
      <w:r>
        <w:t xml:space="preserve">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w:t>
      </w:r>
      <w:r>
        <w:rPr>
          <w:u w:val="single"/>
        </w:rPr>
        <w:t>The director shall approve or deny a winery salesroom application within 90 days of receipt of the application.</w:t>
      </w:r>
    </w:p>
    <w:p w:rsidR="000F3DEF" w:rsidRPr="002213C8" w:rsidRDefault="000F3DEF" w:rsidP="000F3DEF">
      <w:pPr>
        <w:rPr>
          <w:u w:val="single"/>
        </w:rPr>
      </w:pPr>
      <w:r>
        <w:tab/>
        <w:t xml:space="preserve">Licensees shall not jointly control and operate salesrooms.  </w:t>
      </w:r>
      <w:r w:rsidRPr="00426447">
        <w:rPr>
          <w:u w:val="single"/>
        </w:rPr>
        <w:t xml:space="preserve">A </w:t>
      </w:r>
      <w:r>
        <w:rPr>
          <w:u w:val="single"/>
        </w:rPr>
        <w:t>licensee</w:t>
      </w:r>
      <w:r w:rsidRPr="00426447">
        <w:rPr>
          <w:u w:val="single"/>
        </w:rPr>
        <w:t xml:space="preserve"> may pay the owner of a retail store or restaurant where a</w:t>
      </w:r>
      <w:r>
        <w:rPr>
          <w:u w:val="single"/>
        </w:rPr>
        <w:t xml:space="preserve"> saleroom is located a restocking fee for maintaining and operating the salesroom in an amount to </w:t>
      </w:r>
      <w:proofErr w:type="gramStart"/>
      <w:r>
        <w:rPr>
          <w:u w:val="single"/>
        </w:rPr>
        <w:t>be agreed</w:t>
      </w:r>
      <w:proofErr w:type="gramEnd"/>
      <w:r>
        <w:rPr>
          <w:u w:val="single"/>
        </w:rPr>
        <w:t xml:space="preserve"> upon by the parties.  The fee may vary based upon the price of the wine delivered to the salesroom.</w:t>
      </w:r>
    </w:p>
    <w:p w:rsidR="000F3DEF" w:rsidRDefault="000F3DEF" w:rsidP="000F3DEF">
      <w:r>
        <w:tab/>
        <w:t xml:space="preserve">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0F3DEF" w:rsidRDefault="000F3DEF" w:rsidP="000F3DEF">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 In addition, a holder of this license who produces more than 250,000 gallons per year shall not own, either in whole or in part, or hold, </w:t>
      </w:r>
      <w:proofErr w:type="gramStart"/>
      <w:r>
        <w:t>either directly</w:t>
      </w:r>
      <w:proofErr w:type="gramEnd"/>
      <w:r>
        <w:t xml:space="preserve"> or indirectly, any interest in a winery that produces not more than 250,000 gallons per year. For the purposes of this subsection, "product" means any wine that </w:t>
      </w:r>
      <w:proofErr w:type="gramStart"/>
      <w:r>
        <w:t>is produced, blended, fortified, or treated by the licensee on its licensed premises situated in the State of New Jersey</w:t>
      </w:r>
      <w:proofErr w:type="gramEnd"/>
      <w:r>
        <w:t>.  For the purposes of this subsection, "wine" shall include "hard cider" and "mead" as defined in this section.</w:t>
      </w:r>
    </w:p>
    <w:p w:rsidR="000F3DEF" w:rsidRDefault="000F3DEF" w:rsidP="000F3DEF">
      <w:r>
        <w:tab/>
        <w:t xml:space="preserve">Farm winery license.  </w:t>
      </w:r>
      <w:proofErr w:type="gramStart"/>
      <w:r>
        <w:t>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w:t>
      </w:r>
      <w:proofErr w:type="gramEnd"/>
      <w:r>
        <w:t xml:space="preserve"> </w:t>
      </w:r>
      <w:proofErr w:type="gramStart"/>
      <w:r>
        <w:t>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w:t>
      </w:r>
      <w:proofErr w:type="gramEnd"/>
      <w:r>
        <w:t xml:space="preserve">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0F3DEF" w:rsidRDefault="000F3DEF" w:rsidP="000F3DEF">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w:t>
      </w:r>
      <w:r>
        <w:rPr>
          <w:u w:val="single"/>
        </w:rPr>
        <w:t>The director shall approve or deny a winery salesroom application within 90 days of receipt of the application.</w:t>
      </w:r>
    </w:p>
    <w:p w:rsidR="000F3DEF" w:rsidRDefault="000F3DEF" w:rsidP="000F3DEF">
      <w:r>
        <w:tab/>
        <w:t xml:space="preserve">Licensees shall not jointly control and operate salesrooms.  </w:t>
      </w:r>
      <w:r>
        <w:rPr>
          <w:u w:val="single"/>
        </w:rPr>
        <w:t>A licensee</w:t>
      </w:r>
      <w:r w:rsidRPr="00426447">
        <w:rPr>
          <w:u w:val="single"/>
        </w:rPr>
        <w:t xml:space="preserve"> may pay the owner of a retail store or restaurant where a</w:t>
      </w:r>
      <w:r>
        <w:rPr>
          <w:u w:val="single"/>
        </w:rPr>
        <w:t xml:space="preserve"> saleroom is located a restocking fee for maintaining and operating the salesroom in an amount to </w:t>
      </w:r>
      <w:proofErr w:type="gramStart"/>
      <w:r>
        <w:rPr>
          <w:u w:val="single"/>
        </w:rPr>
        <w:t>be agreed</w:t>
      </w:r>
      <w:proofErr w:type="gramEnd"/>
      <w:r>
        <w:rPr>
          <w:u w:val="single"/>
        </w:rPr>
        <w:t xml:space="preserve"> upon by the parties.  The fee may vary based upon the price of the wine delivered to the salesroom.</w:t>
      </w:r>
    </w:p>
    <w:p w:rsidR="000F3DEF" w:rsidRDefault="000F3DEF" w:rsidP="000F3DEF">
      <w:r>
        <w:tab/>
        <w:t>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0F3DEF" w:rsidRDefault="000F3DEF" w:rsidP="000F3DEF">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w:t>
      </w:r>
    </w:p>
    <w:p w:rsidR="000F3DEF" w:rsidRDefault="000F3DEF" w:rsidP="000F3DEF">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0F3DEF" w:rsidRDefault="000F3DEF" w:rsidP="000F3DEF">
      <w:r>
        <w:tab/>
        <w:t>For the purposes of this subsection, "wine" shall include "hard cider" and "mead" as defined in this section.</w:t>
      </w:r>
    </w:p>
    <w:p w:rsidR="000F3DEF" w:rsidRDefault="000F3DEF" w:rsidP="000F3DEF">
      <w:r>
        <w:tab/>
        <w:t xml:space="preserve">Wine blending license.  </w:t>
      </w:r>
      <w:proofErr w:type="gramStart"/>
      <w:r>
        <w:t>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$625.</w:t>
      </w:r>
    </w:p>
    <w:p w:rsidR="000F3DEF" w:rsidRDefault="000F3DEF" w:rsidP="000F3DEF">
      <w:r>
        <w:tab/>
        <w:t>For the purposes of this subsection, "wine" shall include "hard cider" and "mead" as defined in this section.</w:t>
      </w:r>
    </w:p>
    <w:p w:rsidR="000F3DEF" w:rsidRDefault="000F3DEF" w:rsidP="000F3DEF">
      <w:r>
        <w:tab/>
        <w:t>Instructional winemaking facility license.  2d</w:t>
      </w:r>
      <w:proofErr w:type="gramStart"/>
      <w:r>
        <w:t>.  The</w:t>
      </w:r>
      <w:proofErr w:type="gramEnd"/>
      <w:r>
        <w:t xml:space="preserv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w:t>
      </w:r>
      <w:proofErr w:type="gramStart"/>
      <w:r>
        <w:t>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w:t>
      </w:r>
      <w:proofErr w:type="gramEnd"/>
      <w:r>
        <w:t xml:space="preserve">  Wine produced on the premises of an instructional winemaking facility </w:t>
      </w:r>
      <w:proofErr w:type="gramStart"/>
      <w:r>
        <w:t>shall be used, consumed or disposed of on the facility's premises or distributed from the facility's premises to a person who has participated directly in the process of winemaking for the person's personal or household use or consumption</w:t>
      </w:r>
      <w:proofErr w:type="gramEnd"/>
      <w:r>
        <w:t>.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w:t>
      </w:r>
    </w:p>
    <w:p w:rsidR="000F3DEF" w:rsidRDefault="000F3DEF" w:rsidP="000F3DEF">
      <w:r>
        <w:tab/>
        <w:t>For the purposes of this subsection, "wine" shall include "hard cider" and "mead" as defined in this section.</w:t>
      </w:r>
    </w:p>
    <w:p w:rsidR="000F3DEF" w:rsidRPr="00426447" w:rsidRDefault="000F3DEF" w:rsidP="000F3DEF">
      <w:pPr>
        <w:rPr>
          <w:u w:val="single"/>
        </w:rPr>
      </w:pPr>
      <w:r>
        <w:tab/>
        <w:t>Out-of-State winery license.  2e</w:t>
      </w:r>
      <w:proofErr w:type="gramStart"/>
      <w:r>
        <w:t>.  Provided</w:t>
      </w:r>
      <w:proofErr w:type="gramEnd"/>
      <w:r>
        <w:t xml:space="preserve">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w:t>
      </w:r>
      <w:proofErr w:type="gramStart"/>
      <w:r>
        <w:t>at retail in original packages in 16 salesrooms apart from the winery premises for consumption on or off the premises at a fee of $250 for each salesroom</w:t>
      </w:r>
      <w:proofErr w:type="gramEnd"/>
      <w:r>
        <w:t xml:space="preserve">.  </w:t>
      </w:r>
      <w:r>
        <w:rPr>
          <w:u w:val="single"/>
        </w:rPr>
        <w:t>The director shall approve or deny a winery salesroom application within 90 days of receipt of the application.</w:t>
      </w:r>
    </w:p>
    <w:p w:rsidR="000F3DEF" w:rsidRDefault="000F3DEF" w:rsidP="000F3DEF">
      <w:r>
        <w:tab/>
        <w:t xml:space="preserve">Licensees shall not jointly control and operate salesrooms.  </w:t>
      </w:r>
      <w:r>
        <w:rPr>
          <w:u w:val="single"/>
        </w:rPr>
        <w:t>A licensee</w:t>
      </w:r>
      <w:r w:rsidRPr="00426447">
        <w:rPr>
          <w:u w:val="single"/>
        </w:rPr>
        <w:t xml:space="preserve"> may pay the owner of a retail store or restaurant where a</w:t>
      </w:r>
      <w:r>
        <w:rPr>
          <w:u w:val="single"/>
        </w:rPr>
        <w:t xml:space="preserve"> saleroom is located a restocking fee for maintaining and operating the salesroom in an amount to </w:t>
      </w:r>
      <w:proofErr w:type="gramStart"/>
      <w:r>
        <w:rPr>
          <w:u w:val="single"/>
        </w:rPr>
        <w:t>be agreed</w:t>
      </w:r>
      <w:proofErr w:type="gramEnd"/>
      <w:r>
        <w:rPr>
          <w:u w:val="single"/>
        </w:rPr>
        <w:t xml:space="preserve"> upon by the parties.  The fee may vary based upon the price of the wine delivered to the salesroom.</w:t>
      </w:r>
      <w:r w:rsidRPr="00426447">
        <w:t xml:space="preserve"> </w:t>
      </w:r>
    </w:p>
    <w:p w:rsidR="000F3DEF" w:rsidRDefault="000F3DEF" w:rsidP="000F3DEF">
      <w:r>
        <w:tab/>
        <w:t xml:space="preserve">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w:t>
      </w:r>
      <w:proofErr w:type="gramStart"/>
      <w:r>
        <w:t>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w:t>
      </w:r>
      <w:proofErr w:type="gramEnd"/>
      <w:r>
        <w:t xml:space="preserve">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0F3DEF" w:rsidRDefault="000F3DEF" w:rsidP="000F3DEF">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w:t>
      </w:r>
      <w:proofErr w:type="gramStart"/>
      <w:r>
        <w:t>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roofErr w:type="gramEnd"/>
    </w:p>
    <w:p w:rsidR="000F3DEF" w:rsidRDefault="000F3DEF" w:rsidP="000F3DEF">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w:t>
      </w:r>
    </w:p>
    <w:p w:rsidR="000F3DEF" w:rsidRDefault="000F3DEF" w:rsidP="000F3DEF">
      <w:r>
        <w:tab/>
        <w:t>For the purposes of this subsection, "wine" shall include "hard cider" and "mead" as defined in this section.</w:t>
      </w:r>
    </w:p>
    <w:p w:rsidR="000F3DEF" w:rsidRDefault="000F3DEF" w:rsidP="000F3DEF">
      <w:r>
        <w:tab/>
      </w:r>
      <w:proofErr w:type="spellStart"/>
      <w:r>
        <w:t>Cidery</w:t>
      </w:r>
      <w:proofErr w:type="spellEnd"/>
      <w:r>
        <w:t xml:space="preserve"> and </w:t>
      </w:r>
      <w:proofErr w:type="spellStart"/>
      <w:r>
        <w:t>meadery</w:t>
      </w:r>
      <w:proofErr w:type="spellEnd"/>
      <w:r>
        <w:t xml:space="preserve"> license.  </w:t>
      </w:r>
      <w:proofErr w:type="gramStart"/>
      <w:r>
        <w:t>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holder of this license shall be entitled to sell these products at retail to consumers on the licensed premises for consumption on or off the premises and to offer samples for sampling purposes only. The holder of this license </w:t>
      </w:r>
      <w:proofErr w:type="gramStart"/>
      <w:r>
        <w:t>shall be permitted</w:t>
      </w:r>
      <w:proofErr w:type="gramEnd"/>
      <w:r>
        <w:t xml:space="preserve"> to offer for sale or make the gratuitous offering of packaged crackers, chips, nuts, and similar snacks to consumers, but shall not operate a restaurant on the licensed premises. The fee for this license shall be $938.</w:t>
      </w:r>
    </w:p>
    <w:p w:rsidR="000F3DEF" w:rsidRDefault="000F3DEF" w:rsidP="000F3DEF">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0F3DEF" w:rsidRDefault="000F3DEF" w:rsidP="000F3DEF">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0F3DEF" w:rsidRDefault="000F3DEF" w:rsidP="000F3DEF">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0F3DEF" w:rsidRDefault="000F3DEF" w:rsidP="000F3DEF">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0F3DEF" w:rsidRDefault="000F3DEF" w:rsidP="000F3DEF">
      <w:r>
        <w:tab/>
        <w:t xml:space="preserve">"Sampling" means the selling at a nominal charge or the gratuitous offering of an open container not exceeding four ounces of hard cider or mead produced on the licensed premises.     </w:t>
      </w:r>
    </w:p>
    <w:p w:rsidR="000F3DEF" w:rsidRDefault="000F3DEF" w:rsidP="000F3DEF">
      <w:r>
        <w:tab/>
        <w:t xml:space="preserve">Plenary distillery license.  </w:t>
      </w:r>
      <w:proofErr w:type="gramStart"/>
      <w:r>
        <w:t>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$12,500.</w:t>
      </w:r>
    </w:p>
    <w:p w:rsidR="000F3DEF" w:rsidRDefault="000F3DEF" w:rsidP="000F3DEF">
      <w:r>
        <w:tab/>
        <w:t xml:space="preserve">Limited distillery license.  </w:t>
      </w:r>
      <w:proofErr w:type="gramStart"/>
      <w:r>
        <w:t>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w:t>
      </w:r>
      <w:proofErr w:type="gramEnd"/>
      <w:r>
        <w:t xml:space="preserve"> The fee for this license shall be $3,750.</w:t>
      </w:r>
    </w:p>
    <w:p w:rsidR="000F3DEF" w:rsidRDefault="000F3DEF" w:rsidP="000F3DEF">
      <w:r>
        <w:tab/>
        <w:t xml:space="preserve">Supplementary limited distillery license.  </w:t>
      </w:r>
      <w:proofErr w:type="gramStart"/>
      <w:r>
        <w:t>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graduated as follows: to so bottle and rebottle not more than 5,000 wine gallons per annum, $313; to so bottle and rebottle not more than 10,000 wine gallons per annum, $625; to so bottle and rebottle without limit as to amount, $1,250.</w:t>
      </w:r>
    </w:p>
    <w:p w:rsidR="000F3DEF" w:rsidRDefault="000F3DEF" w:rsidP="000F3DEF">
      <w:r>
        <w:tab/>
      </w:r>
      <w:proofErr w:type="gramStart"/>
      <w:r>
        <w:t>Craft</w:t>
      </w:r>
      <w:proofErr w:type="gramEnd"/>
      <w:r>
        <w:t xml:space="preserve"> distillery license.  </w:t>
      </w:r>
      <w:proofErr w:type="gramStart"/>
      <w:r>
        <w:t>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w:t>
      </w:r>
      <w:proofErr w:type="gramStart"/>
      <w:r>
        <w:t>shall be deemed</w:t>
      </w:r>
      <w:proofErr w:type="gramEnd"/>
      <w:r>
        <w:t xml:space="preserve"> to permit the direct shipment of distilled spirits either within or without this State.</w:t>
      </w:r>
    </w:p>
    <w:p w:rsidR="000F3DEF" w:rsidRDefault="000F3DEF" w:rsidP="000F3DEF">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0F3DEF" w:rsidRDefault="000F3DEF" w:rsidP="000F3DEF">
      <w:r>
        <w:tab/>
        <w:t xml:space="preserve">Rectifier and blender license.  </w:t>
      </w:r>
      <w:proofErr w:type="gramStart"/>
      <w:r>
        <w:t>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$7,500.</w:t>
      </w:r>
    </w:p>
    <w:p w:rsidR="000F3DEF" w:rsidRDefault="000F3DEF" w:rsidP="000F3DEF">
      <w:r>
        <w:tab/>
        <w:t xml:space="preserve">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w:t>
      </w:r>
      <w:proofErr w:type="gramStart"/>
      <w:r>
        <w:t>shall be issued</w:t>
      </w:r>
      <w:proofErr w:type="gramEnd"/>
      <w:r>
        <w:t xml:space="preserve"> only to persons holding permits to operate Internal Revenue bonded warehouses pursuant to the laws of the United States.</w:t>
      </w:r>
    </w:p>
    <w:p w:rsidR="000F3DEF" w:rsidRDefault="000F3DEF" w:rsidP="000F3DEF">
      <w:r>
        <w:tab/>
        <w:t>The provisions of section 21 of P.L.2003, c.117 amendatory of this section shall apply to licenses issued or transferred on or after July 1, 2003, and to license renewals commencing on or after July 1, 2003.</w:t>
      </w:r>
    </w:p>
    <w:p w:rsidR="000F3DEF" w:rsidRDefault="000F3DEF" w:rsidP="000F3DEF">
      <w:r>
        <w:t>(</w:t>
      </w:r>
      <w:proofErr w:type="spellStart"/>
      <w:r>
        <w:t>cf</w:t>
      </w:r>
      <w:proofErr w:type="spellEnd"/>
      <w:r>
        <w:t xml:space="preserve">: P.L.2017, c.80, s.1) </w:t>
      </w:r>
    </w:p>
    <w:p w:rsidR="000F3DEF" w:rsidRPr="00D71D68" w:rsidRDefault="000F3DEF" w:rsidP="000F3DEF"/>
    <w:p w:rsidR="000F3DEF" w:rsidRDefault="000F3DEF" w:rsidP="000F3DEF">
      <w:r>
        <w:tab/>
        <w:t>2.</w:t>
      </w:r>
      <w:r>
        <w:tab/>
        <w:t xml:space="preserve">(New section)  Unless otherwise prohibited by federal statute or regulation, a plenary winery, farm winery, or out-of-State winery licensee may provide samples of wine and sell wine in original packages in any area of a salesroom operated pursuant to R.S.33:1-10. </w:t>
      </w:r>
    </w:p>
    <w:p w:rsidR="000F3DEF" w:rsidRPr="00D71D68" w:rsidRDefault="000F3DEF" w:rsidP="000F3DEF"/>
    <w:p w:rsidR="000F3DEF" w:rsidRDefault="003D3C29" w:rsidP="000F3DEF">
      <w:r>
        <w:tab/>
      </w:r>
      <w:r w:rsidR="000F3DEF">
        <w:t>3.</w:t>
      </w:r>
      <w:r w:rsidR="000F3DEF">
        <w:tab/>
        <w:t>This act shall take effect immediately.</w:t>
      </w:r>
    </w:p>
    <w:p w:rsidR="00E26CE0" w:rsidRDefault="00E26CE0" w:rsidP="000F3DEF"/>
    <w:p w:rsidR="00E26CE0" w:rsidRDefault="00E26CE0" w:rsidP="000F3DEF"/>
    <w:p w:rsidR="000F3DEF" w:rsidRDefault="000F3DEF" w:rsidP="000F3DEF">
      <w:pPr>
        <w:jc w:val="center"/>
      </w:pPr>
      <w:r w:rsidRPr="00D71D68">
        <w:t>STATEMENT</w:t>
      </w:r>
    </w:p>
    <w:p w:rsidR="000F3DEF" w:rsidRDefault="000F3DEF" w:rsidP="000F3DEF"/>
    <w:p w:rsidR="000F3DEF" w:rsidRPr="004309C8" w:rsidRDefault="000F3DEF" w:rsidP="000F3DEF">
      <w:r>
        <w:tab/>
      </w:r>
      <w:r w:rsidRPr="004309C8">
        <w:t xml:space="preserve">This bill makes various changes to the law governing winery salesrooms.  Specifically, the bill requires applications for winery salesrooms to </w:t>
      </w:r>
      <w:proofErr w:type="gramStart"/>
      <w:r w:rsidRPr="004309C8">
        <w:t>be processed</w:t>
      </w:r>
      <w:proofErr w:type="gramEnd"/>
      <w:r w:rsidRPr="004309C8">
        <w:t xml:space="preserve"> within 90 days, permits winery licensees to vary certain fees associated with the salesrooms, and permits winery licensees to provide samples of wine and sell wine in any area of a salesroom. </w:t>
      </w:r>
    </w:p>
    <w:p w:rsidR="000F3DEF" w:rsidRPr="004309C8" w:rsidRDefault="000F3DEF" w:rsidP="000F3DEF">
      <w:r w:rsidRPr="004309C8">
        <w:tab/>
        <w:t>Under current law, holder</w:t>
      </w:r>
      <w:r>
        <w:t>s</w:t>
      </w:r>
      <w:r w:rsidRPr="004309C8">
        <w:t xml:space="preserve"> of a plenary winery license who do not produce more than 250,000 gallons of wine per year and holder</w:t>
      </w:r>
      <w:r>
        <w:t>s</w:t>
      </w:r>
      <w:r w:rsidRPr="004309C8">
        <w:t xml:space="preserve"> of </w:t>
      </w:r>
      <w:r>
        <w:t xml:space="preserve">a </w:t>
      </w:r>
      <w:r w:rsidRPr="004309C8">
        <w:t xml:space="preserve">farm winery license </w:t>
      </w:r>
      <w:proofErr w:type="gramStart"/>
      <w:r w:rsidRPr="004309C8">
        <w:t>are permitted</w:t>
      </w:r>
      <w:proofErr w:type="gramEnd"/>
      <w:r w:rsidRPr="004309C8">
        <w:t xml:space="preserve"> to sell </w:t>
      </w:r>
      <w:r>
        <w:t xml:space="preserve">their </w:t>
      </w:r>
      <w:r w:rsidRPr="004309C8">
        <w:t>wine</w:t>
      </w:r>
      <w:r>
        <w:t>s</w:t>
      </w:r>
      <w:r w:rsidRPr="004309C8">
        <w:t xml:space="preserve"> in 15 salesrooms apart from the winery premises.  In addition, the holder of an out-of-State winery license is permitted to sell the licensee’s wine in 16 salesrooms in this State, </w:t>
      </w:r>
      <w:proofErr w:type="gramStart"/>
      <w:r w:rsidRPr="004309C8">
        <w:t>provided that</w:t>
      </w:r>
      <w:proofErr w:type="gramEnd"/>
      <w:r w:rsidRPr="004309C8">
        <w:t xml:space="preserve"> the licensee does not produce more than 250,000 gallons of wine per year. </w:t>
      </w:r>
    </w:p>
    <w:p w:rsidR="000F3DEF" w:rsidRPr="004309C8" w:rsidRDefault="000F3DEF" w:rsidP="000F3DEF">
      <w:r w:rsidRPr="004309C8">
        <w:tab/>
        <w:t xml:space="preserve">This bill requires the Director of the Division of Alcoholic Beverage Control to approve or deny a winery salesroom application within 90 days of receipt of the application. </w:t>
      </w:r>
    </w:p>
    <w:p w:rsidR="000F3DEF" w:rsidRPr="004309C8" w:rsidRDefault="000F3DEF" w:rsidP="000F3DEF">
      <w:r w:rsidRPr="004309C8">
        <w:tab/>
        <w:t xml:space="preserve">In addition, this bill clarifies that the holder of a plenary winery license, a farm winery license, or an out-of-State winery license may vary the restocking fee paid to the owner of a retail store or restaurant where a winery salesroom is located.  The restocking fee is for the maintenance and operation of the salesroom and is set at an amount agreed upon by the parties.  </w:t>
      </w:r>
    </w:p>
    <w:p w:rsidR="000F3DEF" w:rsidRPr="004309C8" w:rsidRDefault="000F3DEF" w:rsidP="000F3DEF">
      <w:r w:rsidRPr="004309C8">
        <w:tab/>
        <w:t xml:space="preserve">Currently, under the Alcohol Management Plan for Retail Outlets the restocking fee may only vary based upon the volume of the bottles of wine that the licensee delivers to the salesroom.  Under this bill, the fee may vary based upon the price of the wine delivered to the salesroom. </w:t>
      </w:r>
    </w:p>
    <w:p w:rsidR="000F3DEF" w:rsidRDefault="000F3DEF" w:rsidP="000F3DEF">
      <w:r w:rsidRPr="004309C8">
        <w:tab/>
        <w:t>Finally, the bill allows plenary winery, farm winery, and out-of-State winery licensees to provide samples of wine and sell wine in original packages in any area of a salesroom, unless otherwise prohibited by federal law.</w:t>
      </w:r>
    </w:p>
    <w:sectPr w:rsidR="000F3DEF" w:rsidSect="003D3C29">
      <w:headerReference w:type="default" r:id="rId13"/>
      <w:footerReference w:type="default" r:id="rId14"/>
      <w:headerReference w:type="first" r:id="rId15"/>
      <w:footerReference w:type="first" r:id="rId16"/>
      <w:pgSz w:w="12240" w:h="20160" w:code="5"/>
      <w:pgMar w:top="1440" w:right="2520" w:bottom="153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23F" w:rsidRDefault="00E3123F">
      <w:r>
        <w:separator/>
      </w:r>
    </w:p>
  </w:endnote>
  <w:endnote w:type="continuationSeparator" w:id="0">
    <w:p w:rsidR="00E3123F" w:rsidRDefault="00E3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C29" w:rsidRPr="00921C91" w:rsidRDefault="003D3C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3C29" w:rsidRPr="00921C91" w:rsidRDefault="003D3C29">
    <w:pPr>
      <w:pStyle w:val="Footer"/>
      <w:rPr>
        <w:szCs w:val="18"/>
      </w:rPr>
    </w:pPr>
  </w:p>
  <w:p w:rsidR="003D3C29" w:rsidRPr="00921C91" w:rsidRDefault="003D3C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3C29" w:rsidRDefault="003D3C2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23F" w:rsidRDefault="00E3123F">
      <w:r>
        <w:separator/>
      </w:r>
    </w:p>
  </w:footnote>
  <w:footnote w:type="continuationSeparator" w:id="0">
    <w:p w:rsidR="00E3123F" w:rsidRDefault="00E31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77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0C44" w:rsidRDefault="00D30C44" w:rsidP="00D30C44">
    <w:pPr>
      <w:pStyle w:val="bpuHeadSpon"/>
    </w:pPr>
    <w:r w:rsidRPr="00D30C44">
      <w:rPr>
        <w:rStyle w:val="bpuHeadSponChar"/>
      </w:rPr>
      <w:t>A1139</w:t>
    </w:r>
    <w:r>
      <w:t xml:space="preserve"> FREIMAN, CALABRESE</w:t>
    </w:r>
  </w:p>
  <w:p w:rsidR="00D30C44" w:rsidRDefault="00D30C44" w:rsidP="00D30C44">
    <w:pPr>
      <w:pStyle w:val="bpuHeadSpon"/>
    </w:pPr>
    <w:r>
      <w:fldChar w:fldCharType="begin"/>
    </w:r>
    <w:r>
      <w:instrText xml:space="preserve"> PAGE  \* MERGEFORMAT </w:instrText>
    </w:r>
    <w:r>
      <w:fldChar w:fldCharType="separate"/>
    </w:r>
    <w:r w:rsidR="000D770F">
      <w:rPr>
        <w:noProof/>
      </w:rPr>
      <w:t>12</w:t>
    </w:r>
    <w:r>
      <w:fldChar w:fldCharType="end"/>
    </w:r>
  </w:p>
  <w:p w:rsidR="00D30C44" w:rsidRPr="00AF575C" w:rsidRDefault="00D30C44" w:rsidP="00D30C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0C44" w:rsidRDefault="00D30C44" w:rsidP="00D30C44">
    <w:pPr>
      <w:pStyle w:val="bpuHeadSpon"/>
    </w:pPr>
    <w:r w:rsidRPr="00D30C44">
      <w:rPr>
        <w:rStyle w:val="bpuHeadSponChar"/>
      </w:rPr>
      <w:t>A1139</w:t>
    </w:r>
    <w:r>
      <w:t xml:space="preserve"> FREIMAN, CALABRESE</w:t>
    </w:r>
  </w:p>
  <w:p w:rsidR="00D30C44" w:rsidRDefault="00D30C44" w:rsidP="00D30C44">
    <w:pPr>
      <w:pStyle w:val="bpuHeadSpon"/>
    </w:pPr>
    <w:r>
      <w:fldChar w:fldCharType="begin"/>
    </w:r>
    <w:r>
      <w:instrText xml:space="preserve"> PAGE  \* MERGEFORMAT </w:instrText>
    </w:r>
    <w:r>
      <w:fldChar w:fldCharType="separate"/>
    </w:r>
    <w:r w:rsidR="000D770F">
      <w:rPr>
        <w:noProof/>
      </w:rPr>
      <w:t>2</w:t>
    </w:r>
    <w:r>
      <w:fldChar w:fldCharType="end"/>
    </w:r>
  </w:p>
  <w:p w:rsidR="00D30C44" w:rsidRDefault="00D30C44" w:rsidP="00D30C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2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70F"/>
    <w:rsid w:val="000E4219"/>
    <w:rsid w:val="000E4294"/>
    <w:rsid w:val="000E5EF5"/>
    <w:rsid w:val="000F3DE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A2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6E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BE5"/>
    <w:rsid w:val="003B7F50"/>
    <w:rsid w:val="003C32D1"/>
    <w:rsid w:val="003C6FBF"/>
    <w:rsid w:val="003D2B0D"/>
    <w:rsid w:val="003D3C29"/>
    <w:rsid w:val="003D6256"/>
    <w:rsid w:val="003E3338"/>
    <w:rsid w:val="003E7B4E"/>
    <w:rsid w:val="003F145F"/>
    <w:rsid w:val="003F4A22"/>
    <w:rsid w:val="004040F9"/>
    <w:rsid w:val="00406A85"/>
    <w:rsid w:val="0041453D"/>
    <w:rsid w:val="0043170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EB2"/>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F2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C44"/>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CE0"/>
    <w:rsid w:val="00E3123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D0524D-2F40-425B-8767-F469A2F7D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A7B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7BE5"/>
    <w:rPr>
      <w:rFonts w:ascii="Segoe UI" w:hAnsi="Segoe UI" w:cs="Segoe UI"/>
      <w:spacing w:val="4"/>
      <w:sz w:val="18"/>
      <w:szCs w:val="18"/>
    </w:rPr>
  </w:style>
  <w:style w:type="character" w:styleId="LineNumber">
    <w:name w:val="line number"/>
    <w:basedOn w:val="DefaultParagraphFont"/>
    <w:semiHidden/>
    <w:unhideWhenUsed/>
    <w:rsid w:val="00D30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02AF4-3338-4419-95FD-739EE1CC0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5211</Words>
  <Characters>26059</Characters>
  <Application>Microsoft Office Word</Application>
  <DocSecurity>0</DocSecurity>
  <Lines>531</Lines>
  <Paragraphs>72</Paragraphs>
  <ScaleCrop>false</ScaleCrop>
  <HeadingPairs>
    <vt:vector size="2" baseType="variant">
      <vt:variant>
        <vt:lpstr>Title</vt:lpstr>
      </vt:variant>
      <vt:variant>
        <vt:i4>1</vt:i4>
      </vt:variant>
    </vt:vector>
  </HeadingPairs>
  <TitlesOfParts>
    <vt:vector size="1" baseType="lpstr">
      <vt:lpstr>A1139</vt:lpstr>
    </vt:vector>
  </TitlesOfParts>
  <Manager>R225</Manager>
  <Company>OFFICE of LEGISLATIVE SERVICES</Company>
  <LinksUpToDate>false</LinksUpToDate>
  <CharactersWithSpaces>31358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A1139</dc:title>
  <dc:creator>Assemblyman  FREIMAN, Assemblyman  CALABRESE</dc:creator>
  <cp:keywords>A1139|12|SG |223|0|0|!|0|</cp:keywords>
  <dc:description>PREFILED 2020</dc:description>
  <cp:lastModifiedBy>Siracusa, Nicole</cp:lastModifiedBy>
  <cp:revision>2</cp:revision>
  <cp:lastPrinted>2020-01-02T14:27:00Z</cp:lastPrinted>
  <dcterms:created xsi:type="dcterms:W3CDTF">2020-01-06T17:38:00Z</dcterms:created>
  <dcterms:modified xsi:type="dcterms:W3CDTF">2020-01-06T17:38:00Z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