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BEC" w:rsidRDefault="00D96BEC" w:rsidP="00D96BEC">
      <w:pPr>
        <w:pStyle w:val="bpuBill"/>
      </w:pPr>
      <w:bookmarkStart w:id="0" w:name="bpuFrontPg"/>
      <w:bookmarkStart w:id="1" w:name="_GoBack"/>
      <w:bookmarkEnd w:id="0"/>
      <w:bookmarkEnd w:id="1"/>
      <w:r>
        <w:t xml:space="preserve">ASSEMBLY, No. 1211 </w:t>
      </w:r>
    </w:p>
    <w:p w:rsidR="00D96BEC" w:rsidRPr="00D96BEC" w:rsidRDefault="00D96BEC" w:rsidP="00D96BE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473" r:id="rId8"/>
        </w:object>
      </w:r>
    </w:p>
    <w:p w:rsidR="00D96BEC" w:rsidRDefault="00D96BEC" w:rsidP="00D96BEC">
      <w:pPr>
        <w:pStyle w:val="bpuState"/>
      </w:pPr>
      <w:r>
        <w:t>STATE OF NEW JERSEY</w:t>
      </w:r>
    </w:p>
    <w:p w:rsidR="00D96BEC" w:rsidRDefault="00D96BEC" w:rsidP="00D96BEC">
      <w:pPr>
        <w:pStyle w:val="bpuLegislature"/>
      </w:pPr>
      <w:r>
        <w:t>219th LEGISLATURE</w:t>
      </w:r>
    </w:p>
    <w:p w:rsidR="00D96BEC" w:rsidRDefault="00D96BEC" w:rsidP="00D96BEC">
      <w:pPr>
        <w:pStyle w:val="bpuWpGraphic"/>
      </w:pPr>
      <w:r>
        <w:object w:dxaOrig="8985" w:dyaOrig="255">
          <v:shape id="_x0000_i1026" type="#_x0000_t75" style="width:6in;height:12pt" o:ole="">
            <v:imagedata r:id="rId7" o:title=""/>
          </v:shape>
          <o:OLEObject Type="Embed" ProgID="WPWin6.1" ShapeID="_x0000_i1026" DrawAspect="Content" ObjectID="_1639820474" r:id="rId9"/>
        </w:object>
      </w:r>
      <w:r>
        <w:t xml:space="preserve">  </w:t>
      </w:r>
    </w:p>
    <w:p w:rsidR="00D96BEC" w:rsidRDefault="00D96BEC" w:rsidP="00D96BEC">
      <w:pPr>
        <w:pStyle w:val="bpuIntro"/>
      </w:pPr>
      <w:r>
        <w:t>PRE-FILED FOR INTRODUCTION IN THE 2020 SESSION</w:t>
      </w:r>
    </w:p>
    <w:p w:rsidR="00D96BEC" w:rsidRDefault="00D96BEC" w:rsidP="00D96BEC">
      <w:pPr>
        <w:pStyle w:val="bpuIntro"/>
      </w:pPr>
    </w:p>
    <w:p w:rsidR="00D96BEC" w:rsidRDefault="00D96BEC" w:rsidP="00D96BEC">
      <w:pPr>
        <w:pStyle w:val="bpuIntro"/>
        <w:sectPr w:rsidR="00D96BEC" w:rsidSect="00D96BEC">
          <w:headerReference w:type="even" r:id="rId10"/>
          <w:headerReference w:type="default" r:id="rId11"/>
          <w:pgSz w:w="12240" w:h="20160" w:code="5"/>
          <w:pgMar w:top="2160" w:right="1440" w:bottom="1440" w:left="1440" w:header="720" w:footer="720" w:gutter="0"/>
          <w:pgNumType w:start="1"/>
          <w:cols w:space="720"/>
          <w:docGrid w:linePitch="360"/>
        </w:sectPr>
      </w:pPr>
    </w:p>
    <w:p w:rsidR="00D96BEC" w:rsidRDefault="00D96BEC" w:rsidP="00D96BEC">
      <w:pPr>
        <w:pStyle w:val="bpuIntro"/>
      </w:pPr>
    </w:p>
    <w:p w:rsidR="00D96BEC" w:rsidRDefault="00D96BEC" w:rsidP="00D96BEC">
      <w:pPr>
        <w:pStyle w:val="bpuSponsor"/>
      </w:pPr>
      <w:r>
        <w:t>Sponsored by:</w:t>
      </w:r>
    </w:p>
    <w:p w:rsidR="00D96BEC" w:rsidRDefault="00D96BEC" w:rsidP="00D96BEC">
      <w:pPr>
        <w:pStyle w:val="bpuSponsor"/>
      </w:pPr>
      <w:r>
        <w:t>Assemblyman  ANDREW ZWICKER</w:t>
      </w:r>
    </w:p>
    <w:p w:rsidR="00D96BEC" w:rsidRDefault="00D96BEC" w:rsidP="00D96BEC">
      <w:pPr>
        <w:pStyle w:val="bpuSponsor"/>
      </w:pPr>
      <w:r>
        <w:t>District 16 (Hunterdon, Mercer, Middlesex and Somerset)</w:t>
      </w:r>
    </w:p>
    <w:p w:rsidR="00D96BEC" w:rsidRDefault="00D96BEC" w:rsidP="00D96BEC">
      <w:pPr>
        <w:pStyle w:val="bpuSponsor"/>
      </w:pPr>
    </w:p>
    <w:p w:rsidR="00D96BEC" w:rsidRDefault="00D96BEC" w:rsidP="00D96BEC">
      <w:pPr>
        <w:pStyle w:val="bpuSponsor"/>
      </w:pPr>
    </w:p>
    <w:p w:rsidR="00D96BEC" w:rsidRDefault="00D96BEC" w:rsidP="00D96BEC">
      <w:pPr>
        <w:pStyle w:val="bpuSponsor"/>
      </w:pPr>
    </w:p>
    <w:p w:rsidR="00D96BEC" w:rsidRDefault="00D96BEC" w:rsidP="00D96BEC">
      <w:pPr>
        <w:pStyle w:val="bpuSponsor"/>
      </w:pPr>
    </w:p>
    <w:p w:rsidR="00D96BEC" w:rsidRDefault="00D96BEC" w:rsidP="00D96BEC">
      <w:pPr>
        <w:pStyle w:val="bpuSponsor"/>
      </w:pPr>
      <w:r>
        <w:t>SYNOPSIS</w:t>
      </w:r>
    </w:p>
    <w:p w:rsidR="00D96BEC" w:rsidRDefault="00D96BEC" w:rsidP="00D96BEC">
      <w:pPr>
        <w:pStyle w:val="bpuNormText"/>
      </w:pPr>
      <w:r>
        <w:tab/>
        <w:t xml:space="preserve">Prohibits cropping or altering the tail or ears of dog; establishes as animal cruelty offense. </w:t>
      </w:r>
    </w:p>
    <w:p w:rsidR="00D96BEC" w:rsidRDefault="00D96BEC" w:rsidP="00D96BEC">
      <w:pPr>
        <w:pStyle w:val="bpuNormText"/>
      </w:pPr>
    </w:p>
    <w:p w:rsidR="00D96BEC" w:rsidRDefault="00D96BEC" w:rsidP="00D96BEC">
      <w:pPr>
        <w:pStyle w:val="bpuSponsor"/>
      </w:pPr>
      <w:r>
        <w:t xml:space="preserve">CURRENT VERSION OF TEXT </w:t>
      </w:r>
    </w:p>
    <w:p w:rsidR="00D96BEC" w:rsidRDefault="00D96BEC" w:rsidP="00D96BEC">
      <w:pPr>
        <w:pStyle w:val="bpuNormText"/>
      </w:pPr>
      <w:r>
        <w:tab/>
        <w:t>Introduced Pending Technical Review by Legislative Counsel.</w:t>
      </w:r>
    </w:p>
    <w:p w:rsidR="00D96BEC" w:rsidRDefault="00D96BEC" w:rsidP="00D96BE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96BEC" w:rsidRDefault="00D96BE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96BEC" w:rsidSect="00D96BEC">
          <w:type w:val="continuous"/>
          <w:pgSz w:w="12240" w:h="20160" w:code="5"/>
          <w:pgMar w:top="2160" w:right="2275" w:bottom="1440" w:left="2275" w:header="72" w:footer="720" w:gutter="0"/>
          <w:pgNumType w:start="1"/>
          <w:cols w:space="720"/>
          <w:docGrid w:linePitch="360"/>
        </w:sectPr>
      </w:pPr>
    </w:p>
    <w:p w:rsidR="00FA764E" w:rsidRPr="00677316" w:rsidRDefault="00FA764E" w:rsidP="00FA764E">
      <w:pPr>
        <w:pStyle w:val="HangingAnAct"/>
        <w:rPr>
          <w:rStyle w:val="HangingAnActChar"/>
        </w:rPr>
      </w:pPr>
      <w:r w:rsidRPr="00FA764E">
        <w:rPr>
          <w:rStyle w:val="BillHead"/>
        </w:rPr>
        <w:t>An Act</w:t>
      </w:r>
      <w:r w:rsidRPr="006B7FA7">
        <w:rPr>
          <w:rStyle w:val="HangingAnActChar"/>
        </w:rPr>
        <w:t xml:space="preserve"> </w:t>
      </w:r>
      <w:r>
        <w:rPr>
          <w:rStyle w:val="HangingAnActChar"/>
        </w:rPr>
        <w:t>concerning certain animal cruelty offenses towards dogs, and supplementing and amending Title 4 of the Revised Statutes.</w:t>
      </w:r>
    </w:p>
    <w:p w:rsidR="00FA764E" w:rsidRPr="00D71D68" w:rsidRDefault="00FA764E" w:rsidP="00FA764E"/>
    <w:p w:rsidR="00FA764E" w:rsidRPr="00AA7880" w:rsidRDefault="00FA764E" w:rsidP="00FA764E">
      <w:r>
        <w:tab/>
      </w:r>
      <w:r>
        <w:rPr>
          <w:rStyle w:val="BillHeading2"/>
        </w:rPr>
        <w:t xml:space="preserve">Be It Enacted </w:t>
      </w:r>
      <w:r>
        <w:rPr>
          <w:rStyle w:val="BillLanguage"/>
        </w:rPr>
        <w:t>by the Senate and General Assembly of the State of New Jersey:</w:t>
      </w:r>
    </w:p>
    <w:p w:rsidR="00FA764E" w:rsidRDefault="00FA764E" w:rsidP="00FA764E"/>
    <w:p w:rsidR="00FA764E" w:rsidRDefault="00FA764E" w:rsidP="00FA764E">
      <w:r>
        <w:tab/>
        <w:t>1.</w:t>
      </w:r>
      <w:r>
        <w:tab/>
        <w:t>(New section)  a.  It shall be unlawful for a person to crop</w:t>
      </w:r>
      <w:r w:rsidRPr="0025306E">
        <w:t xml:space="preserve"> </w:t>
      </w:r>
      <w:r>
        <w:t>or alter the tail or ears of a dog for cosmetic reasons.  A person who violates this section shall be guilty of a disorderly persons offense.</w:t>
      </w:r>
    </w:p>
    <w:p w:rsidR="00FA764E" w:rsidRDefault="00FA764E" w:rsidP="00FA764E">
      <w:r>
        <w:tab/>
        <w:t>b.</w:t>
      </w:r>
      <w:r>
        <w:tab/>
        <w:t>Subsection a. of this section shall not apply to any procedure performed by a licensed veterinarian for medical reasons.</w:t>
      </w:r>
    </w:p>
    <w:p w:rsidR="00FA764E" w:rsidRDefault="00FA764E" w:rsidP="00FA764E">
      <w:r>
        <w:tab/>
        <w:t>c.</w:t>
      </w:r>
      <w:r>
        <w:tab/>
        <w:t>Whenever a licensed veterinarian</w:t>
      </w:r>
      <w:r w:rsidRPr="00174F91">
        <w:t xml:space="preserve"> </w:t>
      </w:r>
      <w:r>
        <w:t>crops or alters the tail or ears of a dog as part of a medical procedure for medical reasons, the veterinarian shall prepare and file a written statement with the Department of Health setting forth the veterinary basis for doing so and the name and address of the owner of the dog.  A veterinarian who fails to comply with the provisions of this section shall be subject to disciplinary action by the State Board of Veterinary Medical Examiners.</w:t>
      </w:r>
    </w:p>
    <w:p w:rsidR="00FA764E" w:rsidRDefault="00FA764E" w:rsidP="00FA764E"/>
    <w:p w:rsidR="00FA764E" w:rsidRDefault="00FA764E" w:rsidP="00FA764E">
      <w:r>
        <w:tab/>
        <w:t>2.</w:t>
      </w:r>
      <w:r>
        <w:tab/>
        <w:t>R.S.4:22-26 is amended to read as follows:</w:t>
      </w:r>
    </w:p>
    <w:p w:rsidR="00FA764E" w:rsidRDefault="00FA764E" w:rsidP="00FA764E">
      <w:r>
        <w:tab/>
        <w:t>4:22-26.</w:t>
      </w:r>
      <w:r>
        <w:tab/>
        <w:t>A person who shall:</w:t>
      </w:r>
    </w:p>
    <w:p w:rsidR="00FA764E" w:rsidRDefault="00FA764E" w:rsidP="00FA764E">
      <w:r>
        <w:tab/>
        <w:t>a.</w:t>
      </w:r>
      <w:r>
        <w:tab/>
        <w:t>(1) Overdrive, overload, drive when overloaded, overwork, abuse, or needlessly kill a living animal or creature, or cause or procure, by any direct or indirect means, including but not limited to through the use of another living animal or creature, any such acts to be done;</w:t>
      </w:r>
    </w:p>
    <w:p w:rsidR="00FA764E" w:rsidRDefault="00FA764E" w:rsidP="00FA764E">
      <w:r>
        <w:tab/>
        <w:t>(2)</w:t>
      </w:r>
      <w: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FA764E" w:rsidRDefault="00FA764E" w:rsidP="00FA764E">
      <w:r>
        <w:tab/>
        <w:t>(3)</w:t>
      </w:r>
      <w:r>
        <w:tab/>
        <w:t>Cause the death of, or serious bodily injury to, a living animal or creature from commission of any act described in paragraph (2), (4), or (5) of this subsection, by any direct or indirect means, including but not limited to through the use of another living animal or creature, or otherwise cause or procure any such acts to be done;</w:t>
      </w:r>
    </w:p>
    <w:p w:rsidR="00FA764E" w:rsidRDefault="00FA764E" w:rsidP="00FA764E">
      <w:r>
        <w:tab/>
        <w:t>(4)</w:t>
      </w:r>
      <w:r>
        <w:tab/>
        <w:t>Fail, as the owner or a person otherwise charged with the care of a living animal or creature, to provide the living animal or creature with necessary care, or otherwise cause or procure such an act to be done; or</w:t>
      </w:r>
    </w:p>
    <w:p w:rsidR="00FA764E" w:rsidRDefault="00FA764E" w:rsidP="00FA764E">
      <w:r>
        <w:tab/>
        <w:t>(5)</w:t>
      </w:r>
      <w:r>
        <w:tab/>
        <w:t>Cause bodily injury to a living animal or creature from commission of the act described in paragraph (4) of this subsection;</w:t>
      </w:r>
    </w:p>
    <w:p w:rsidR="00FA764E" w:rsidRDefault="00FA764E" w:rsidP="00FA764E">
      <w:r>
        <w:tab/>
        <w:t>b.</w:t>
      </w:r>
      <w:r>
        <w:tab/>
        <w:t>(Deleted by amendment, P.L.2003, c.232)</w:t>
      </w:r>
    </w:p>
    <w:p w:rsidR="00FA764E" w:rsidRDefault="00FA764E" w:rsidP="00FA764E">
      <w:r>
        <w:tab/>
        <w:t>c.</w:t>
      </w:r>
      <w: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FA764E" w:rsidRDefault="00FA764E" w:rsidP="00FA764E">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FA764E" w:rsidRDefault="00FA764E" w:rsidP="00FA764E">
      <w:r>
        <w:tab/>
        <w:t>e.</w:t>
      </w:r>
      <w:r>
        <w:tab/>
        <w:t>Keep, use, be connected with or interested in the management of, or receive money or other consideration for the admission of a person to, a place kept or used for the purpose of fighting or baiting a living animal or creature;</w:t>
      </w:r>
    </w:p>
    <w:p w:rsidR="00FA764E" w:rsidRDefault="00FA764E" w:rsidP="00FA764E">
      <w:r>
        <w:tab/>
        <w:t>f.</w:t>
      </w:r>
      <w:r>
        <w:tab/>
        <w:t>Be present and witness, pay admission to, encourage, aid or assist in an activity enumerated in subsection e. of this section;</w:t>
      </w:r>
    </w:p>
    <w:p w:rsidR="00FA764E" w:rsidRDefault="00FA764E" w:rsidP="00FA764E">
      <w:r>
        <w:tab/>
        <w:t>g.</w:t>
      </w:r>
      <w:r>
        <w:tab/>
        <w:t>Permit or suffer a person's place owned or controlled by the person to be used as provided in subsection e. of this section;</w:t>
      </w:r>
    </w:p>
    <w:p w:rsidR="00FA764E" w:rsidRDefault="00FA764E" w:rsidP="00FA764E">
      <w:r>
        <w:tab/>
        <w:t>h.</w:t>
      </w:r>
      <w:r>
        <w:tab/>
        <w:t>Carry, or cause to be carried, a living animal or creature in or upon a vehicle or otherwise, in a cruel or inhumane manner;</w:t>
      </w:r>
    </w:p>
    <w:p w:rsidR="00FA764E" w:rsidRDefault="00FA764E" w:rsidP="00FA764E">
      <w:r>
        <w:tab/>
        <w:t>i.</w:t>
      </w:r>
      <w:r>
        <w:tab/>
        <w:t>Use a dog or dogs for the purpose of drawing or helping to draw a vehicle for business purposes;</w:t>
      </w:r>
    </w:p>
    <w:p w:rsidR="00FA764E" w:rsidRDefault="00FA764E" w:rsidP="00FA764E">
      <w:r>
        <w:tab/>
        <w:t>j.</w:t>
      </w:r>
      <w:r>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FA764E" w:rsidRDefault="00FA764E" w:rsidP="00FA764E">
      <w:r>
        <w:tab/>
        <w:t>k.</w:t>
      </w:r>
      <w:r>
        <w:tab/>
        <w:t>Abandon a maimed, sick, infirm or disabled animal or creature to die in a public place;</w:t>
      </w:r>
    </w:p>
    <w:p w:rsidR="00FA764E" w:rsidRDefault="00FA764E" w:rsidP="00FA764E">
      <w:r>
        <w:tab/>
        <w:t>l.</w:t>
      </w:r>
      <w:r>
        <w:tab/>
        <w:t>Willfully sell, or offer to sell, use, expose, or cause or permit to be sold or offered for sale, used or exposed, a horse or other animal having the disease known as glanders or farcy, or other contagious or infectious disease dangerous to the health or life of human beings or animals, or who shall, when any such disease is beyond recovery, refuse, upon demand, to deprive the animal of life;</w:t>
      </w:r>
    </w:p>
    <w:p w:rsidR="00FA764E" w:rsidRDefault="00FA764E" w:rsidP="00FA764E">
      <w:r>
        <w:tab/>
        <w:t>m.</w:t>
      </w:r>
      <w: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FA764E" w:rsidRDefault="00FA764E" w:rsidP="00FA764E">
      <w:r>
        <w:tab/>
        <w:t>n.</w:t>
      </w:r>
      <w:r>
        <w:tab/>
        <w:t>Keep or exhibit a wild animal at a roadside stand or market located along a public street or highway of this State; a gasoline station; or a shopping mall, or a part of the premises thereof;</w:t>
      </w:r>
    </w:p>
    <w:p w:rsidR="00FA764E" w:rsidRDefault="00FA764E" w:rsidP="00FA764E">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FA764E" w:rsidRDefault="00FA764E" w:rsidP="00FA764E">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FA764E" w:rsidRDefault="00FA764E" w:rsidP="00FA764E">
      <w:r>
        <w:tab/>
        <w:t>q.</w:t>
      </w:r>
      <w:r>
        <w:tab/>
        <w:t>Sell or offer for sale, barter, or give away living rabbits, turtles, baby chicks, ducklings or other fowl under two months of age, for use as household or domestic pets;</w:t>
      </w:r>
    </w:p>
    <w:p w:rsidR="00FA764E" w:rsidRDefault="00FA764E" w:rsidP="00FA764E">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FA764E" w:rsidRDefault="00FA764E" w:rsidP="00FA764E">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FA764E" w:rsidRDefault="00FA764E" w:rsidP="00FA764E">
      <w:r>
        <w:tab/>
        <w:t>t.</w:t>
      </w:r>
      <w:r>
        <w:tab/>
        <w:t>Abandon a domesticated animal;</w:t>
      </w:r>
    </w:p>
    <w:p w:rsidR="00FA764E" w:rsidRDefault="00FA764E" w:rsidP="00FA764E">
      <w:r>
        <w:tab/>
        <w:t>u.</w:t>
      </w:r>
      <w:r>
        <w:tab/>
        <w:t>For amusement or gain, cause, allow, or permit the fighting or baiting of a living animal or creature;</w:t>
      </w:r>
    </w:p>
    <w:p w:rsidR="00FA764E" w:rsidRDefault="00FA764E" w:rsidP="00FA764E">
      <w:r>
        <w:tab/>
        <w:t>v.</w:t>
      </w:r>
      <w:r>
        <w:tab/>
        <w:t>Own, possess, keep, train, promote, purchase, or knowingly sell a living animal or creature for the purpose of fighting or baiting that animal or creature; or own, possess, buy, sell, transfer, or manufacture animal fighting paraphernalia as defined pursuant to R.S.4:22-24 for the purpose of engaging in or otherwise promoting or facilitating the fighting or baiting of a living animal or creature;</w:t>
      </w:r>
    </w:p>
    <w:p w:rsidR="00FA764E" w:rsidRDefault="00FA764E" w:rsidP="00FA764E">
      <w:r>
        <w:tab/>
        <w:t>w.</w:t>
      </w:r>
      <w:r>
        <w:tab/>
        <w:t>Gamble on the outcome of a fight involving a living animal or creature;</w:t>
      </w:r>
    </w:p>
    <w:p w:rsidR="00FA764E" w:rsidRDefault="00FA764E" w:rsidP="00FA764E">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FA764E" w:rsidRDefault="00FA764E" w:rsidP="00FA764E">
      <w:r>
        <w:tab/>
        <w:t>y.</w:t>
      </w:r>
      <w:r>
        <w:tab/>
        <w:t>(1)  Knowingly sell or barter, or offer for sale or barter, at wholesale or retail, for human consumption, the flesh of a domestic dog or cat, or any product made in whole or in part from the flesh of a domestic dog or cat;</w:t>
      </w:r>
    </w:p>
    <w:p w:rsidR="00FA764E" w:rsidRDefault="00FA764E" w:rsidP="00FA764E">
      <w:r>
        <w:tab/>
        <w:t>(2)</w:t>
      </w:r>
      <w:r>
        <w:tab/>
        <w:t>Knowingly slaughter a horse for human consumption;</w:t>
      </w:r>
    </w:p>
    <w:p w:rsidR="00FA764E" w:rsidRDefault="00FA764E" w:rsidP="00FA764E">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FA764E" w:rsidRDefault="00FA764E" w:rsidP="00FA764E">
      <w:r>
        <w:tab/>
        <w:t>(4)</w:t>
      </w:r>
      <w:r>
        <w:tab/>
        <w:t>Knowingly transport a horse for the purpose of slaughter for human consumption;</w:t>
      </w:r>
    </w:p>
    <w:p w:rsidR="00FA764E" w:rsidRDefault="00FA764E" w:rsidP="00FA764E">
      <w:r>
        <w:tab/>
        <w:t>(5)</w:t>
      </w:r>
      <w:r>
        <w:tab/>
        <w:t>Knowingly transport horsemeat, or any product made in whole or in part from the flesh of a horse, for the purpose of human consumption;</w:t>
      </w:r>
    </w:p>
    <w:p w:rsidR="00FA764E" w:rsidRDefault="00FA764E" w:rsidP="00FA764E">
      <w:r>
        <w:tab/>
        <w:t>z.</w:t>
      </w:r>
      <w:r>
        <w:tab/>
        <w:t>Surgically debark or silence a dog in violation of section 1 or 2 of P.L.2002, c.102 (C.4:19-38 or C.4:19-39);</w:t>
      </w:r>
    </w:p>
    <w:p w:rsidR="00FA764E" w:rsidRDefault="00FA764E" w:rsidP="00FA764E">
      <w:r>
        <w:tab/>
        <w:t>aa.</w:t>
      </w:r>
      <w:r>
        <w:tab/>
        <w:t>Use a live pigeon, fowl or other bird for the purpose of a target, or to be shot at either for amusement or as a test of skill in marksmanship, except that this subsection and subsections bb. and cc. shall not apply to the shooting of game;</w:t>
      </w:r>
    </w:p>
    <w:p w:rsidR="00FA764E" w:rsidRDefault="00FA764E" w:rsidP="00FA764E">
      <w:r>
        <w:tab/>
        <w:t>bb.</w:t>
      </w:r>
      <w:r>
        <w:tab/>
        <w:t xml:space="preserve">Shoot at a bird used as described in subsection aa. of this section, or is a party to such shooting; </w:t>
      </w:r>
      <w:r w:rsidRPr="006C32AC">
        <w:rPr>
          <w:rFonts w:ascii="Albertus Extra Bold" w:hAnsi="Albertus Extra Bold"/>
          <w:b/>
        </w:rPr>
        <w:t>[</w:t>
      </w:r>
      <w:r>
        <w:t>or</w:t>
      </w:r>
      <w:r w:rsidRPr="006C32AC">
        <w:rPr>
          <w:rFonts w:ascii="Albertus Extra Bold" w:hAnsi="Albertus Extra Bold"/>
          <w:b/>
        </w:rPr>
        <w:t>]</w:t>
      </w:r>
    </w:p>
    <w:p w:rsidR="00FA764E" w:rsidRDefault="00FA764E" w:rsidP="00FA764E">
      <w:r>
        <w:tab/>
        <w:t>cc.</w:t>
      </w:r>
      <w:r>
        <w:tab/>
        <w:t>Lease a building, room, field or premises, or knowingly permit the use thereof for the purposes of subsection aa. or bb. of this section</w:t>
      </w:r>
      <w:r w:rsidRPr="006C32AC">
        <w:rPr>
          <w:u w:val="single"/>
        </w:rPr>
        <w:t>; or</w:t>
      </w:r>
      <w:r>
        <w:t xml:space="preserve"> </w:t>
      </w:r>
    </w:p>
    <w:p w:rsidR="00FA764E" w:rsidRDefault="00FA764E" w:rsidP="00FA764E">
      <w:r>
        <w:tab/>
      </w:r>
      <w:r w:rsidRPr="006C32AC">
        <w:rPr>
          <w:u w:val="single"/>
        </w:rPr>
        <w:t>dd.</w:t>
      </w:r>
      <w:r>
        <w:rPr>
          <w:u w:val="single"/>
        </w:rPr>
        <w:tab/>
      </w:r>
      <w:r w:rsidRPr="006C32AC">
        <w:rPr>
          <w:u w:val="single"/>
        </w:rPr>
        <w:t>Crop</w:t>
      </w:r>
      <w:r>
        <w:rPr>
          <w:u w:val="single"/>
        </w:rPr>
        <w:t xml:space="preserve"> or alter</w:t>
      </w:r>
      <w:r w:rsidRPr="006C32AC">
        <w:rPr>
          <w:u w:val="single"/>
        </w:rPr>
        <w:t xml:space="preserve"> the tail or ears of a dog</w:t>
      </w:r>
      <w:r>
        <w:rPr>
          <w:u w:val="single"/>
        </w:rPr>
        <w:t xml:space="preserve"> </w:t>
      </w:r>
      <w:r w:rsidRPr="006C32AC">
        <w:rPr>
          <w:u w:val="single"/>
        </w:rPr>
        <w:t>for cosmetic reason</w:t>
      </w:r>
      <w:r>
        <w:rPr>
          <w:u w:val="single"/>
        </w:rPr>
        <w:t>s in violation of section 1 of P.L.    , c.    (C.        ) (pending before the Legislature as this bill)</w:t>
      </w:r>
      <w:r>
        <w:t xml:space="preserve"> --</w:t>
      </w:r>
    </w:p>
    <w:p w:rsidR="00FA764E" w:rsidRDefault="00FA764E" w:rsidP="00FA764E">
      <w:r>
        <w:tab/>
        <w:t>Shall forfeit and pay a sum according to the following schedule, to be sued for and recovered, with costs, in a civil action by any person in the name of the municipality or county wherein the defendant resides or where the offense was committed:</w:t>
      </w:r>
    </w:p>
    <w:p w:rsidR="00FA764E" w:rsidRDefault="00FA764E" w:rsidP="00FA764E">
      <w:r>
        <w:tab/>
        <w:t>For a violation of subsection e., f., g., u., v., w., or z. of this section or of paragraph (3) of subsection a. of this section, for a second or subsequent violation of paragraph (2) or (5) of subsection a. of this section, a sum of not less than $3,000 nor more than $5,000;</w:t>
      </w:r>
    </w:p>
    <w:p w:rsidR="00FA764E" w:rsidRDefault="00FA764E" w:rsidP="00FA764E">
      <w:r>
        <w:tab/>
        <w:t xml:space="preserve">For a violation of subsection l. </w:t>
      </w:r>
      <w:r w:rsidRPr="00174F91">
        <w:rPr>
          <w:u w:val="single"/>
        </w:rPr>
        <w:t>or dd.</w:t>
      </w:r>
      <w:r>
        <w:t xml:space="preserve"> of this section, </w:t>
      </w:r>
      <w:r w:rsidRPr="00FC2B55">
        <w:rPr>
          <w:u w:val="single"/>
        </w:rPr>
        <w:t>or</w:t>
      </w:r>
      <w:r>
        <w:t xml:space="preserve"> for a first violation of paragraph (2) or (5) of subsection a. of this section, a sum of not less than $1,000 nor more than $3,000;</w:t>
      </w:r>
    </w:p>
    <w:p w:rsidR="00FA764E" w:rsidRDefault="00FA764E" w:rsidP="00FA764E">
      <w:r>
        <w:tab/>
        <w:t>For a violation of paragraph (4) of subsection a. of this section, or subsection c. of this section, a sum of not less than $500 nor more than $2,000;</w:t>
      </w:r>
    </w:p>
    <w:p w:rsidR="00FA764E" w:rsidRDefault="00FA764E" w:rsidP="00FA764E">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FA764E" w:rsidRDefault="00FA764E" w:rsidP="00FA764E">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FA764E" w:rsidRDefault="00FA764E" w:rsidP="00FA764E">
      <w:r>
        <w:tab/>
        <w:t>For a violation of subsection t. of this section, a sum of not less than $500 nor more than $1,000, but if the violation occurs on or near a highway, a mandatory sum of $1,000;</w:t>
      </w:r>
    </w:p>
    <w:p w:rsidR="00FA764E" w:rsidRDefault="00FA764E" w:rsidP="00FA764E">
      <w:r>
        <w:tab/>
        <w:t xml:space="preserve">For a violation of subsection d., h., j., k., aa., bb., or cc. of this section or of paragraph (1) of subsection a. of this section, a sum of not less than $250 nor more than $1,000; and </w:t>
      </w:r>
    </w:p>
    <w:p w:rsidR="00FA764E" w:rsidRDefault="00FA764E" w:rsidP="00FA764E">
      <w:r>
        <w:tab/>
        <w:t>For a violation of subsection i., m., n., o., p., q., r., or s. of this section, a sum of not less than $250 nor more than $500.</w:t>
      </w:r>
    </w:p>
    <w:p w:rsidR="00FA764E" w:rsidRDefault="00FA764E" w:rsidP="00FA764E">
      <w:r>
        <w:t>(cf: P.L.2019, c.223, s.3)</w:t>
      </w:r>
    </w:p>
    <w:p w:rsidR="00FA764E" w:rsidRDefault="00FA764E" w:rsidP="00FA764E"/>
    <w:p w:rsidR="00FA764E" w:rsidRDefault="00FA764E" w:rsidP="00FA764E">
      <w:r>
        <w:tab/>
        <w:t>3.</w:t>
      </w:r>
      <w:r>
        <w:tab/>
        <w:t>This act shall take effect immediately.</w:t>
      </w:r>
    </w:p>
    <w:p w:rsidR="00FA764E" w:rsidRDefault="00FA764E" w:rsidP="00FA764E"/>
    <w:p w:rsidR="00FA764E" w:rsidRPr="00CE7BD8" w:rsidRDefault="00FA764E" w:rsidP="00FA764E"/>
    <w:p w:rsidR="00FA764E" w:rsidRPr="00AA7880" w:rsidRDefault="00FA764E" w:rsidP="00FA764E">
      <w:pPr>
        <w:jc w:val="center"/>
      </w:pPr>
      <w:r w:rsidRPr="00D71D68">
        <w:t>STATEMENT</w:t>
      </w:r>
    </w:p>
    <w:p w:rsidR="00FA764E" w:rsidRDefault="00FA764E" w:rsidP="00FA764E"/>
    <w:p w:rsidR="00FA764E" w:rsidRPr="00E7752C" w:rsidRDefault="00FA764E" w:rsidP="00E7752C">
      <w:r>
        <w:tab/>
        <w:t>This bill prohibits a person from cropping or altering the tail or ears of a dog for cosmetic reasons.  A violation of the bill’s provisions would constitute a disorderly persons offense, punishable by up to six months imprisonment, a fine of up to $1,000, or both.  The bill would also establish a civil penalty for this offense of $1,000 to $3,000.  The bill would exempt from the prohibition established by the bill any procedure performed by a licensed veterinarian for medical reasons.  Finally, the bill would require</w:t>
      </w:r>
      <w:r w:rsidRPr="00FE241D">
        <w:t xml:space="preserve"> </w:t>
      </w:r>
      <w:r>
        <w:t>a licensed veterinarian to prepare and file</w:t>
      </w:r>
      <w:r w:rsidRPr="00FE241D">
        <w:t xml:space="preserve"> </w:t>
      </w:r>
      <w:r>
        <w:t>a written statement with the Department of Health whenever the veterinarian</w:t>
      </w:r>
      <w:r w:rsidRPr="00B11A5F">
        <w:t xml:space="preserve"> </w:t>
      </w:r>
      <w:r>
        <w:t>crops or alters the tail or ears of a dog</w:t>
      </w:r>
      <w:r w:rsidRPr="00174F91">
        <w:t xml:space="preserve"> </w:t>
      </w:r>
      <w:r>
        <w:t>as part of a medical procedure for medical reasons.  The written statement would set forth the veterinary basis for doing so.  Failure to file the written statement would subject the veterinarian to disciplinary action by the State Board of Veterinary Medical Examiners.</w:t>
      </w:r>
    </w:p>
    <w:sectPr w:rsidR="00FA764E" w:rsidRPr="00E7752C" w:rsidSect="00D96BE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6C5C" w:rsidRDefault="00F06C5C">
      <w:r>
        <w:separator/>
      </w:r>
    </w:p>
  </w:endnote>
  <w:endnote w:type="continuationSeparator" w:id="0">
    <w:p w:rsidR="00F06C5C" w:rsidRDefault="00F06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6BEC" w:rsidRPr="00921C91" w:rsidRDefault="00D96B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6BEC" w:rsidRPr="00921C91" w:rsidRDefault="00D96BEC">
    <w:pPr>
      <w:pStyle w:val="Footer"/>
      <w:rPr>
        <w:szCs w:val="18"/>
      </w:rPr>
    </w:pPr>
  </w:p>
  <w:p w:rsidR="00D96BEC" w:rsidRPr="00921C91" w:rsidRDefault="00D96B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96BEC" w:rsidRDefault="00D96BE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6C5C" w:rsidRDefault="00F06C5C">
      <w:r>
        <w:separator/>
      </w:r>
    </w:p>
  </w:footnote>
  <w:footnote w:type="continuationSeparator" w:id="0">
    <w:p w:rsidR="00F06C5C" w:rsidRDefault="00F06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1B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96BEC" w:rsidRDefault="00D96BEC" w:rsidP="00D96BEC">
    <w:pPr>
      <w:pStyle w:val="bpuHeadSpon"/>
    </w:pPr>
    <w:r w:rsidRPr="00D96BEC">
      <w:rPr>
        <w:rStyle w:val="bpuHeadSponChar"/>
      </w:rPr>
      <w:t>A1211</w:t>
    </w:r>
    <w:r>
      <w:t xml:space="preserve"> ZWICKER</w:t>
    </w:r>
  </w:p>
  <w:p w:rsidR="00D96BEC" w:rsidRDefault="00D96BEC" w:rsidP="00D96BEC">
    <w:pPr>
      <w:pStyle w:val="bpuHeadSpon"/>
    </w:pPr>
    <w:r>
      <w:fldChar w:fldCharType="begin"/>
    </w:r>
    <w:r>
      <w:instrText xml:space="preserve"> PAGE  \* MERGEFORMAT </w:instrText>
    </w:r>
    <w:r>
      <w:fldChar w:fldCharType="separate"/>
    </w:r>
    <w:r w:rsidR="00124925">
      <w:rPr>
        <w:noProof/>
      </w:rPr>
      <w:t>6</w:t>
    </w:r>
    <w:r>
      <w:fldChar w:fldCharType="end"/>
    </w:r>
  </w:p>
  <w:p w:rsidR="00D96BEC" w:rsidRPr="00AF575C" w:rsidRDefault="00D96BEC" w:rsidP="00D96BE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96BEC" w:rsidRDefault="00D96BEC" w:rsidP="00D96BEC">
    <w:pPr>
      <w:pStyle w:val="bpuHeadSpon"/>
    </w:pPr>
    <w:r w:rsidRPr="00D96BEC">
      <w:rPr>
        <w:rStyle w:val="bpuHeadSponChar"/>
      </w:rPr>
      <w:t>A1211</w:t>
    </w:r>
    <w:r>
      <w:t xml:space="preserve"> ZWICKER</w:t>
    </w:r>
  </w:p>
  <w:p w:rsidR="00D96BEC" w:rsidRDefault="00D96BEC" w:rsidP="00D96BEC">
    <w:pPr>
      <w:pStyle w:val="bpuHeadSpon"/>
    </w:pPr>
    <w:r>
      <w:fldChar w:fldCharType="begin"/>
    </w:r>
    <w:r>
      <w:instrText xml:space="preserve"> PAGE  \* MERGEFORMAT </w:instrText>
    </w:r>
    <w:r>
      <w:fldChar w:fldCharType="separate"/>
    </w:r>
    <w:r w:rsidR="00124925">
      <w:rPr>
        <w:noProof/>
      </w:rPr>
      <w:t>2</w:t>
    </w:r>
    <w:r>
      <w:fldChar w:fldCharType="end"/>
    </w:r>
  </w:p>
  <w:p w:rsidR="00D96BEC" w:rsidRDefault="00D96BEC" w:rsidP="00D96BE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C5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B27"/>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925"/>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49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3486"/>
    <w:rsid w:val="00752616"/>
    <w:rsid w:val="0075577B"/>
    <w:rsid w:val="00757B3B"/>
    <w:rsid w:val="00762366"/>
    <w:rsid w:val="007676EB"/>
    <w:rsid w:val="0076794B"/>
    <w:rsid w:val="00771F97"/>
    <w:rsid w:val="00772A40"/>
    <w:rsid w:val="0077700A"/>
    <w:rsid w:val="0079623B"/>
    <w:rsid w:val="007A0026"/>
    <w:rsid w:val="007C1354"/>
    <w:rsid w:val="007D0F64"/>
    <w:rsid w:val="007E7F5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87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6BEC"/>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CD8"/>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C5C"/>
    <w:rsid w:val="00F14E45"/>
    <w:rsid w:val="00F17CFC"/>
    <w:rsid w:val="00F42480"/>
    <w:rsid w:val="00F62572"/>
    <w:rsid w:val="00F6488F"/>
    <w:rsid w:val="00F70CF6"/>
    <w:rsid w:val="00F85DDC"/>
    <w:rsid w:val="00F91244"/>
    <w:rsid w:val="00F95319"/>
    <w:rsid w:val="00FA764E"/>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A90C07-3E31-4056-83A5-7325CA93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96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52BC8D-A5FE-473D-B99E-0A30C7123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2313</Words>
  <Characters>10765</Characters>
  <Application>Microsoft Office Word</Application>
  <DocSecurity>0</DocSecurity>
  <Lines>250</Lines>
  <Paragraphs>69</Paragraphs>
  <ScaleCrop>false</ScaleCrop>
  <HeadingPairs>
    <vt:vector size="2" baseType="variant">
      <vt:variant>
        <vt:lpstr>Title</vt:lpstr>
      </vt:variant>
      <vt:variant>
        <vt:i4>1</vt:i4>
      </vt:variant>
    </vt:vector>
  </HeadingPairs>
  <TitlesOfParts>
    <vt:vector size="1" baseType="lpstr">
      <vt:lpstr>A1211</vt:lpstr>
    </vt:vector>
  </TitlesOfParts>
  <Manager>R56</Manager>
  <Company>OFFICE of LEGISLATIVE SERVICES</Company>
  <LinksUpToDate>false</LinksUpToDate>
  <CharactersWithSpaces>13100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A1211</dc:title>
  <dc:creator>Assemblyman  ZWICKER</dc:creator>
  <cp:keywords>A1211|6|JU |103|0|0|!|0|</cp:keywords>
  <dc:description>PREFILED 2020</dc:description>
  <cp:lastModifiedBy>Sommers, Shelly</cp:lastModifiedBy>
  <cp:revision>2</cp:revision>
  <cp:lastPrinted>2020-01-03T20:43:00Z</cp:lastPrinted>
  <dcterms:created xsi:type="dcterms:W3CDTF">2020-01-06T17:51:00Z</dcterms:created>
  <dcterms:modified xsi:type="dcterms:W3CDTF">2020-01-06T17:51:00Z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