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924" w:rsidRDefault="00AE4924" w:rsidP="00AE492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1226 </w:t>
      </w:r>
    </w:p>
    <w:p w:rsidR="00AE4924" w:rsidRPr="00AE4924" w:rsidRDefault="00AE4924" w:rsidP="00AE49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71953712" r:id="rId8"/>
        </w:object>
      </w:r>
    </w:p>
    <w:p w:rsidR="00AE4924" w:rsidRDefault="00AE4924" w:rsidP="00AE4924">
      <w:pPr>
        <w:pStyle w:val="bpuState"/>
      </w:pPr>
      <w:r>
        <w:t>STATE OF NEW JERSEY</w:t>
      </w:r>
    </w:p>
    <w:p w:rsidR="00AE4924" w:rsidRDefault="00AE4924" w:rsidP="00AE4924">
      <w:pPr>
        <w:pStyle w:val="bpuLegislature"/>
      </w:pPr>
      <w:r>
        <w:t>219th LEGISLATURE</w:t>
      </w:r>
    </w:p>
    <w:p w:rsidR="00AE4924" w:rsidRDefault="00AE4924" w:rsidP="00AE4924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71953713" r:id="rId9"/>
        </w:object>
      </w:r>
      <w:r>
        <w:t xml:space="preserve">  </w:t>
      </w:r>
    </w:p>
    <w:p w:rsidR="00AE4924" w:rsidRDefault="00AE4924" w:rsidP="00AE4924">
      <w:pPr>
        <w:pStyle w:val="bpuIntro"/>
      </w:pPr>
      <w:r>
        <w:t>PRE-FILED FOR INTRODUCTION IN THE 2020 SESSION</w:t>
      </w:r>
    </w:p>
    <w:p w:rsidR="00AE4924" w:rsidRDefault="00AE4924" w:rsidP="00AE4924">
      <w:pPr>
        <w:pStyle w:val="bpuIntro"/>
      </w:pPr>
    </w:p>
    <w:p w:rsidR="00AE4924" w:rsidRDefault="00AE4924" w:rsidP="00AE4924">
      <w:pPr>
        <w:pStyle w:val="bpuIntro"/>
        <w:sectPr w:rsidR="00AE4924" w:rsidSect="00B1284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AE4924" w:rsidRDefault="00AE4924" w:rsidP="00AE4924">
      <w:pPr>
        <w:pStyle w:val="bpuIntro"/>
      </w:pPr>
    </w:p>
    <w:p w:rsidR="00AE4924" w:rsidRDefault="00AE4924" w:rsidP="00AE4924">
      <w:pPr>
        <w:pStyle w:val="bpuSponsor"/>
      </w:pPr>
      <w:r>
        <w:t>Sponsored by:</w:t>
      </w:r>
    </w:p>
    <w:p w:rsidR="00AE4924" w:rsidRDefault="00AE4924" w:rsidP="00AE4924">
      <w:pPr>
        <w:pStyle w:val="bpuSponsor"/>
      </w:pPr>
      <w:r>
        <w:t>Assemblyman  GARY S. SCHAER</w:t>
      </w:r>
    </w:p>
    <w:p w:rsidR="00AE4924" w:rsidRDefault="00AE4924" w:rsidP="00AE4924">
      <w:pPr>
        <w:pStyle w:val="bpuSponsor"/>
      </w:pPr>
      <w:r>
        <w:t>District 36 (Bergen and Passaic)</w:t>
      </w:r>
    </w:p>
    <w:p w:rsidR="00AE4924" w:rsidRDefault="00AE4924" w:rsidP="00AE4924">
      <w:pPr>
        <w:pStyle w:val="bpuSponsor"/>
      </w:pPr>
      <w:r>
        <w:t>Assemblywoman  ANGELICA M. JIMENEZ</w:t>
      </w:r>
    </w:p>
    <w:p w:rsidR="00AE4924" w:rsidRDefault="00AE4924" w:rsidP="00AE4924">
      <w:pPr>
        <w:pStyle w:val="bpuSponsor"/>
      </w:pPr>
      <w:r>
        <w:t>District 32 (Bergen and Hudson)</w:t>
      </w:r>
    </w:p>
    <w:p w:rsidR="00AE4924" w:rsidRDefault="00AE4924" w:rsidP="00AE4924">
      <w:pPr>
        <w:pStyle w:val="bpuSponsor"/>
      </w:pPr>
      <w:r>
        <w:t>Assemblyman  BENJIE E. WIMBERLY</w:t>
      </w:r>
    </w:p>
    <w:p w:rsidR="00AE4924" w:rsidRDefault="00AE4924" w:rsidP="00AE4924">
      <w:pPr>
        <w:pStyle w:val="bpuSponsor"/>
      </w:pPr>
      <w:r>
        <w:t>District 35 (Bergen and Passaic)</w:t>
      </w:r>
    </w:p>
    <w:p w:rsidR="00AE4924" w:rsidRDefault="00AE4924" w:rsidP="00AE4924">
      <w:pPr>
        <w:pStyle w:val="bpuSponsor"/>
      </w:pPr>
      <w:r>
        <w:t>Assemblyman  RAJ MUKHERJI</w:t>
      </w:r>
    </w:p>
    <w:p w:rsidR="00AE4924" w:rsidRDefault="00AE4924" w:rsidP="00AE4924">
      <w:pPr>
        <w:pStyle w:val="bpuSponsor"/>
      </w:pPr>
      <w:r>
        <w:t>District 33 (Hudson)</w:t>
      </w:r>
    </w:p>
    <w:p w:rsidR="00AE4924" w:rsidRDefault="00AE4924" w:rsidP="00AE4924">
      <w:pPr>
        <w:pStyle w:val="bpuSponsor"/>
      </w:pPr>
      <w:r>
        <w:t>Assemblyman  DANIEL R. BENSON</w:t>
      </w:r>
    </w:p>
    <w:p w:rsidR="00AE4924" w:rsidRDefault="00AE4924" w:rsidP="00AE4924">
      <w:pPr>
        <w:pStyle w:val="bpuSponsor"/>
      </w:pPr>
      <w:r>
        <w:t>District 14 (Mercer and Middlesex)</w:t>
      </w:r>
    </w:p>
    <w:p w:rsidR="00AE4924" w:rsidRDefault="00AE4924" w:rsidP="00AE4924">
      <w:pPr>
        <w:pStyle w:val="bpuSponsor"/>
      </w:pPr>
      <w:r>
        <w:t>Assemblywoman  ANNETTE QUIJANO</w:t>
      </w:r>
    </w:p>
    <w:p w:rsidR="00AE4924" w:rsidRDefault="00AE4924" w:rsidP="00AE4924">
      <w:pPr>
        <w:pStyle w:val="bpuSponsor"/>
      </w:pPr>
      <w:r>
        <w:t>District 20 (Union)</w:t>
      </w:r>
    </w:p>
    <w:p w:rsidR="00AE4924" w:rsidRDefault="00B12847" w:rsidP="00B12847">
      <w:pPr>
        <w:pStyle w:val="bpuSponsor"/>
      </w:pPr>
      <w:r>
        <w:t>Senator  THOMAS H. KEAN, JR.</w:t>
      </w:r>
    </w:p>
    <w:p w:rsidR="00B12847" w:rsidRDefault="00B12847" w:rsidP="00B12847">
      <w:pPr>
        <w:pStyle w:val="bpuSponsor"/>
      </w:pPr>
      <w:r>
        <w:t>District 21 (Morris, Somerset and Union)</w:t>
      </w:r>
    </w:p>
    <w:p w:rsidR="00B12847" w:rsidRDefault="00B12847" w:rsidP="00B12847">
      <w:pPr>
        <w:pStyle w:val="bpuSponsor"/>
      </w:pPr>
      <w:r>
        <w:t>Senator  NELLIE POU</w:t>
      </w:r>
    </w:p>
    <w:p w:rsidR="00B12847" w:rsidRDefault="00B12847" w:rsidP="00B12847">
      <w:pPr>
        <w:pStyle w:val="bpuSponsor"/>
      </w:pPr>
      <w:r>
        <w:t>District 35 (Bergen and Passaic)</w:t>
      </w:r>
    </w:p>
    <w:p w:rsidR="00B12847" w:rsidRPr="00B12847" w:rsidRDefault="00B12847" w:rsidP="00B12847"/>
    <w:p w:rsidR="00F908AE" w:rsidRDefault="00B12847" w:rsidP="00B12847">
      <w:pPr>
        <w:pStyle w:val="bpuSponsor"/>
      </w:pPr>
      <w:r>
        <w:t>Co-Sponsored by:</w:t>
      </w:r>
    </w:p>
    <w:p w:rsidR="00B12847" w:rsidRPr="00B12847" w:rsidRDefault="00B12847" w:rsidP="00B12847">
      <w:pPr>
        <w:pStyle w:val="bpuSponsor"/>
      </w:pPr>
      <w:r w:rsidRPr="00B12847">
        <w:t xml:space="preserve">Assemblyman McKeon, Assemblywoman </w:t>
      </w:r>
      <w:proofErr w:type="spellStart"/>
      <w:r w:rsidRPr="00B12847">
        <w:t>Mosquera</w:t>
      </w:r>
      <w:proofErr w:type="spellEnd"/>
      <w:r w:rsidRPr="00B12847">
        <w:t xml:space="preserve">, Assemblymen Johnson, </w:t>
      </w:r>
      <w:proofErr w:type="spellStart"/>
      <w:r w:rsidRPr="00B12847">
        <w:t>Chiaravalloti</w:t>
      </w:r>
      <w:proofErr w:type="spellEnd"/>
      <w:r w:rsidRPr="00B12847">
        <w:t xml:space="preserve">, Kennedy, Conaway, Assemblywomen </w:t>
      </w:r>
      <w:proofErr w:type="spellStart"/>
      <w:r w:rsidRPr="00B12847">
        <w:t>Pintor</w:t>
      </w:r>
      <w:proofErr w:type="spellEnd"/>
      <w:r w:rsidRPr="00B12847">
        <w:t xml:space="preserve"> Marin, </w:t>
      </w:r>
      <w:proofErr w:type="spellStart"/>
      <w:r w:rsidRPr="00B12847">
        <w:t>N.Munoz</w:t>
      </w:r>
      <w:proofErr w:type="spellEnd"/>
      <w:r w:rsidRPr="00B12847">
        <w:t xml:space="preserve">, </w:t>
      </w:r>
      <w:proofErr w:type="spellStart"/>
      <w:r w:rsidRPr="00B12847">
        <w:t>Vainieri</w:t>
      </w:r>
      <w:proofErr w:type="spellEnd"/>
      <w:r w:rsidRPr="00B12847">
        <w:t xml:space="preserve"> </w:t>
      </w:r>
      <w:proofErr w:type="spellStart"/>
      <w:r w:rsidRPr="00B12847">
        <w:t>Huttle</w:t>
      </w:r>
      <w:proofErr w:type="spellEnd"/>
      <w:r w:rsidRPr="00B12847">
        <w:t xml:space="preserve">, </w:t>
      </w:r>
      <w:proofErr w:type="spellStart"/>
      <w:r w:rsidRPr="00B12847">
        <w:t>Pinkin</w:t>
      </w:r>
      <w:proofErr w:type="spellEnd"/>
      <w:r w:rsidRPr="00B12847">
        <w:t xml:space="preserve">, </w:t>
      </w:r>
      <w:proofErr w:type="spellStart"/>
      <w:r w:rsidRPr="00B12847">
        <w:t>B.DeCroce</w:t>
      </w:r>
      <w:proofErr w:type="spellEnd"/>
      <w:r w:rsidRPr="00B12847">
        <w:t xml:space="preserve">, </w:t>
      </w:r>
      <w:proofErr w:type="spellStart"/>
      <w:r w:rsidRPr="00B12847">
        <w:t>Chaparro</w:t>
      </w:r>
      <w:proofErr w:type="spellEnd"/>
      <w:r w:rsidRPr="00B12847">
        <w:t xml:space="preserve">, Murphy, McKnight, Lopez, </w:t>
      </w:r>
      <w:proofErr w:type="spellStart"/>
      <w:r w:rsidRPr="00B12847">
        <w:t>DiMaso</w:t>
      </w:r>
      <w:proofErr w:type="spellEnd"/>
      <w:r w:rsidRPr="00B12847">
        <w:t xml:space="preserve">, </w:t>
      </w:r>
      <w:proofErr w:type="spellStart"/>
      <w:r w:rsidRPr="00B12847">
        <w:t>Jasey</w:t>
      </w:r>
      <w:proofErr w:type="spellEnd"/>
      <w:r w:rsidRPr="00B12847">
        <w:t xml:space="preserve">, Assemblyman </w:t>
      </w:r>
      <w:proofErr w:type="spellStart"/>
      <w:r w:rsidRPr="00B12847">
        <w:t>Danielsen</w:t>
      </w:r>
      <w:proofErr w:type="spellEnd"/>
      <w:r w:rsidRPr="00B12847">
        <w:t xml:space="preserve">, Assemblywoman Swain, Assemblyman Tully, Assemblywomen Downey, </w:t>
      </w:r>
      <w:proofErr w:type="spellStart"/>
      <w:r w:rsidRPr="00B12847">
        <w:t>Lampitt</w:t>
      </w:r>
      <w:proofErr w:type="spellEnd"/>
      <w:r w:rsidRPr="00B12847">
        <w:t xml:space="preserve">, Assemblyman </w:t>
      </w:r>
      <w:proofErr w:type="spellStart"/>
      <w:r w:rsidRPr="00B12847">
        <w:t>Houghtaling</w:t>
      </w:r>
      <w:proofErr w:type="spellEnd"/>
      <w:r w:rsidRPr="00B12847">
        <w:t xml:space="preserve">, Senators </w:t>
      </w:r>
      <w:proofErr w:type="spellStart"/>
      <w:r w:rsidRPr="00B12847">
        <w:t>Corrado</w:t>
      </w:r>
      <w:proofErr w:type="spellEnd"/>
      <w:r w:rsidRPr="00B12847">
        <w:t xml:space="preserve"> and Greenstein</w:t>
      </w:r>
    </w:p>
    <w:p w:rsidR="00AE4924" w:rsidRPr="00AE4924" w:rsidRDefault="00AE4924" w:rsidP="00AE4924"/>
    <w:p w:rsidR="00AE4924" w:rsidRDefault="00AE4924" w:rsidP="00AE4924">
      <w:pPr>
        <w:pStyle w:val="bpuSponsor"/>
      </w:pPr>
    </w:p>
    <w:p w:rsidR="00AE4924" w:rsidRDefault="00AE4924" w:rsidP="00AE4924">
      <w:pPr>
        <w:pStyle w:val="bpuSponsor"/>
      </w:pPr>
      <w:r>
        <w:t>SYNOPSIS</w:t>
      </w:r>
    </w:p>
    <w:p w:rsidR="00AE4924" w:rsidRDefault="00AE4924" w:rsidP="00AE4924">
      <w:pPr>
        <w:pStyle w:val="bpuNormText"/>
      </w:pPr>
      <w:r>
        <w:tab/>
        <w:t xml:space="preserve">Requires electric public utilities to provide priority power restoration to certain medical facilities, assisted living facilities, and nursing homes. </w:t>
      </w:r>
    </w:p>
    <w:p w:rsidR="00AE4924" w:rsidRDefault="00AE4924" w:rsidP="00AE4924">
      <w:pPr>
        <w:pStyle w:val="bpuNormText"/>
      </w:pPr>
    </w:p>
    <w:p w:rsidR="00AE4924" w:rsidRDefault="00AE4924" w:rsidP="00AE4924">
      <w:pPr>
        <w:pStyle w:val="bpuSponsor"/>
      </w:pPr>
      <w:r>
        <w:t xml:space="preserve">CURRENT VERSION OF TEXT </w:t>
      </w:r>
    </w:p>
    <w:p w:rsidR="00AE4924" w:rsidRDefault="008F1312" w:rsidP="00AE4924">
      <w:pPr>
        <w:pStyle w:val="bpuNormText"/>
      </w:pPr>
      <w:r>
        <w:tab/>
        <w:t>As reported by the Assembly Homeland Security and State Preparedness Committee with technical review.</w:t>
      </w:r>
    </w:p>
    <w:p w:rsidR="00AE4924" w:rsidRDefault="00AE4924" w:rsidP="00AE49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AE4924" w:rsidRDefault="00AE492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AE4924" w:rsidSect="00AE492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76F6C" w:rsidRPr="00FE2D7C" w:rsidRDefault="00276F6C" w:rsidP="00276F6C">
      <w:pPr>
        <w:pStyle w:val="HangingAnAct"/>
        <w:rPr>
          <w:rStyle w:val="HangingAnActChar"/>
        </w:rPr>
      </w:pPr>
      <w:r w:rsidRPr="00276F6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E2D7C">
        <w:rPr>
          <w:rStyle w:val="HangingAnActChar"/>
        </w:rPr>
        <w:t>conce</w:t>
      </w:r>
      <w:r>
        <w:rPr>
          <w:rStyle w:val="HangingAnActChar"/>
        </w:rPr>
        <w:t xml:space="preserve">rning </w:t>
      </w:r>
      <w:r>
        <w:t>certain power restoration practices of electric public utilities</w:t>
      </w:r>
      <w:r w:rsidRPr="00FE2D7C">
        <w:rPr>
          <w:rStyle w:val="HangingAnActChar"/>
        </w:rPr>
        <w:t xml:space="preserve"> and supplementing Title 48 of the Revised Statutes.</w:t>
      </w:r>
    </w:p>
    <w:p w:rsidR="00276F6C" w:rsidRPr="00D71D68" w:rsidRDefault="00276F6C" w:rsidP="00276F6C"/>
    <w:p w:rsidR="00276F6C" w:rsidRPr="00AA7880" w:rsidRDefault="00276F6C" w:rsidP="00276F6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76F6C" w:rsidRPr="00D71D68" w:rsidRDefault="00276F6C" w:rsidP="00276F6C"/>
    <w:p w:rsidR="00276F6C" w:rsidRDefault="00276F6C" w:rsidP="00276F6C">
      <w:r>
        <w:tab/>
        <w:t>1.</w:t>
      </w:r>
      <w:r>
        <w:tab/>
        <w:t>As used in P.L.    , c.    (C.        ) (pending before the Legislature as this bill):</w:t>
      </w:r>
    </w:p>
    <w:p w:rsidR="00276F6C" w:rsidRDefault="00276F6C" w:rsidP="00276F6C">
      <w:r>
        <w:tab/>
        <w:t>“</w:t>
      </w:r>
      <w:r w:rsidRPr="00DD200C">
        <w:t>Assisted living facility</w:t>
      </w:r>
      <w:r>
        <w:t>”</w:t>
      </w:r>
      <w:r w:rsidRPr="00DD200C">
        <w:t xml:space="preserve"> means an assisted living residence or comprehensive personal care home licensed pursuant to P.L.1971,</w:t>
      </w:r>
      <w:r>
        <w:t xml:space="preserve"> </w:t>
      </w:r>
      <w:r w:rsidRPr="00DD200C">
        <w:t>c.136</w:t>
      </w:r>
      <w:r>
        <w:t xml:space="preserve"> </w:t>
      </w:r>
      <w:r w:rsidRPr="00DD200C">
        <w:t>(C.26:2H-1</w:t>
      </w:r>
      <w:r>
        <w:t xml:space="preserve"> </w:t>
      </w:r>
      <w:r w:rsidRPr="00DD200C">
        <w:t>et</w:t>
      </w:r>
      <w:r>
        <w:t xml:space="preserve"> </w:t>
      </w:r>
      <w:r w:rsidRPr="00DD200C">
        <w:t>seq.)</w:t>
      </w:r>
      <w:r>
        <w:t>.</w:t>
      </w:r>
    </w:p>
    <w:p w:rsidR="00276F6C" w:rsidRDefault="00276F6C" w:rsidP="00276F6C">
      <w:r>
        <w:tab/>
        <w:t>“Board” means the Board of Public Utilities or any successor agency.</w:t>
      </w:r>
    </w:p>
    <w:p w:rsidR="00276F6C" w:rsidRPr="00242211" w:rsidRDefault="00276F6C" w:rsidP="00276F6C">
      <w:r>
        <w:tab/>
      </w:r>
      <w:r w:rsidRPr="00242211">
        <w:t>"DNA" means deoxyribonucleic acid.</w:t>
      </w:r>
    </w:p>
    <w:p w:rsidR="00276F6C" w:rsidRDefault="00276F6C" w:rsidP="00276F6C">
      <w:r>
        <w:tab/>
      </w:r>
      <w:r w:rsidRPr="002747D8">
        <w:t xml:space="preserve">"Electric </w:t>
      </w:r>
      <w:r w:rsidRPr="00076939">
        <w:t>public utility</w:t>
      </w:r>
      <w:r w:rsidRPr="002747D8">
        <w:t xml:space="preserve">" means </w:t>
      </w:r>
      <w:r>
        <w:t>a</w:t>
      </w:r>
      <w:r w:rsidRPr="00076939">
        <w:t xml:space="preserve"> public utility, as that term is defined in R.S.48:2-13, that transmits and distributes electricity to en</w:t>
      </w:r>
      <w:r>
        <w:t>d users within this State.</w:t>
      </w:r>
    </w:p>
    <w:p w:rsidR="00276F6C" w:rsidRDefault="00276F6C" w:rsidP="00276F6C">
      <w:r>
        <w:tab/>
        <w:t>“Extended power outage” means an electric power outage lasting more than 24 hours.</w:t>
      </w:r>
    </w:p>
    <w:p w:rsidR="00276F6C" w:rsidRDefault="00276F6C" w:rsidP="00276F6C">
      <w:r>
        <w:tab/>
        <w:t>“Facility” means</w:t>
      </w:r>
      <w:r w:rsidRPr="00242211">
        <w:t xml:space="preserve"> </w:t>
      </w:r>
      <w:r>
        <w:t>an a</w:t>
      </w:r>
      <w:r w:rsidRPr="00DD200C">
        <w:t>ssisted living facility</w:t>
      </w:r>
      <w:r w:rsidRPr="00242211">
        <w:t xml:space="preserve">; </w:t>
      </w:r>
      <w:r>
        <w:t>hospital</w:t>
      </w:r>
      <w:r w:rsidRPr="00242211">
        <w:t>; chronic or acute renal dialysis facility; clinical or</w:t>
      </w:r>
      <w:r w:rsidRPr="00586E14">
        <w:t xml:space="preserve"> </w:t>
      </w:r>
      <w:r w:rsidRPr="00242211">
        <w:t xml:space="preserve">research laboratory or institute that stores </w:t>
      </w:r>
      <w:r>
        <w:t>human blood, other human tissue,</w:t>
      </w:r>
      <w:r w:rsidRPr="00586E14">
        <w:t xml:space="preserve"> </w:t>
      </w:r>
      <w:r w:rsidRPr="00242211">
        <w:t xml:space="preserve">or human DNA; or </w:t>
      </w:r>
      <w:r>
        <w:t>nursing home.</w:t>
      </w:r>
    </w:p>
    <w:p w:rsidR="00276F6C" w:rsidRDefault="00276F6C" w:rsidP="00276F6C">
      <w:r>
        <w:tab/>
        <w:t>“</w:t>
      </w:r>
      <w:r w:rsidRPr="00DD200C">
        <w:t>Hospital</w:t>
      </w:r>
      <w:r>
        <w:t>”</w:t>
      </w:r>
      <w:r w:rsidRPr="00DD200C">
        <w:t xml:space="preserve"> means </w:t>
      </w:r>
      <w:r w:rsidRPr="002B6A35">
        <w:t>hospital licensed pursuant to P.L.1971 c.136 (C.26:2H-1 et seq.)</w:t>
      </w:r>
      <w:r w:rsidRPr="00DD200C">
        <w:t>.</w:t>
      </w:r>
    </w:p>
    <w:p w:rsidR="00276F6C" w:rsidRDefault="00276F6C" w:rsidP="00276F6C">
      <w:r>
        <w:tab/>
      </w:r>
      <w:r w:rsidRPr="00E45A0C">
        <w:t>“Major event” means</w:t>
      </w:r>
      <w:r>
        <w:t xml:space="preserve"> a natural or humanly caused occurrence arising </w:t>
      </w:r>
      <w:r w:rsidRPr="00E45A0C">
        <w:t xml:space="preserve">from conditions beyond the control of the utility, </w:t>
      </w:r>
      <w:r>
        <w:t>including, but not limited to,</w:t>
      </w:r>
      <w:r w:rsidRPr="00E45A0C">
        <w:t xml:space="preserve"> a </w:t>
      </w:r>
      <w:r>
        <w:t xml:space="preserve">terrorist attack, </w:t>
      </w:r>
      <w:r w:rsidRPr="00E45A0C">
        <w:t>thunderstorm, tornado, hurricane, flood, heat wave, snow</w:t>
      </w:r>
      <w:r>
        <w:t xml:space="preserve"> storm,</w:t>
      </w:r>
      <w:r w:rsidRPr="00E45A0C">
        <w:t xml:space="preserve"> ice storm, </w:t>
      </w:r>
      <w:r>
        <w:t>or earthquake, which results in:</w:t>
      </w:r>
    </w:p>
    <w:p w:rsidR="00276F6C" w:rsidRDefault="00276F6C" w:rsidP="00276F6C">
      <w:r>
        <w:tab/>
      </w:r>
      <w:r w:rsidRPr="00242211">
        <w:t>a.</w:t>
      </w:r>
      <w:r>
        <w:tab/>
        <w:t>a</w:t>
      </w:r>
      <w:r w:rsidRPr="00E45A0C">
        <w:t xml:space="preserve"> sustained interruption of </w:t>
      </w:r>
      <w:r>
        <w:t>e</w:t>
      </w:r>
      <w:r w:rsidRPr="002747D8">
        <w:t xml:space="preserve">lectric </w:t>
      </w:r>
      <w:r w:rsidRPr="00076939">
        <w:t>public utility</w:t>
      </w:r>
      <w:r w:rsidRPr="00E45A0C">
        <w:t xml:space="preserve"> service </w:t>
      </w:r>
      <w:r>
        <w:t>to</w:t>
      </w:r>
      <w:r w:rsidRPr="00E45A0C">
        <w:t xml:space="preserve"> at least 10 percent of the customers in an operating area</w:t>
      </w:r>
      <w:r w:rsidRPr="00E45A0C">
        <w:rPr>
          <w:rStyle w:val="term1"/>
          <w:b w:val="0"/>
        </w:rPr>
        <w:t xml:space="preserve"> or 10 percent of </w:t>
      </w:r>
      <w:r>
        <w:rPr>
          <w:rStyle w:val="term1"/>
          <w:b w:val="0"/>
        </w:rPr>
        <w:t>a utility’s</w:t>
      </w:r>
      <w:r w:rsidRPr="00E45A0C">
        <w:rPr>
          <w:rStyle w:val="term1"/>
          <w:b w:val="0"/>
        </w:rPr>
        <w:t xml:space="preserve"> customers </w:t>
      </w:r>
      <w:r>
        <w:rPr>
          <w:rStyle w:val="term1"/>
          <w:b w:val="0"/>
        </w:rPr>
        <w:t>within</w:t>
      </w:r>
      <w:r w:rsidRPr="00E45A0C">
        <w:rPr>
          <w:rStyle w:val="term1"/>
          <w:b w:val="0"/>
        </w:rPr>
        <w:t xml:space="preserve"> a municipality or coun</w:t>
      </w:r>
      <w:r>
        <w:rPr>
          <w:rStyle w:val="term1"/>
          <w:b w:val="0"/>
        </w:rPr>
        <w:t>ty located in an operating area;</w:t>
      </w:r>
      <w:r w:rsidRPr="006A2B32">
        <w:t xml:space="preserve"> </w:t>
      </w:r>
      <w:r w:rsidRPr="00E45A0C">
        <w:t>or</w:t>
      </w:r>
      <w:r>
        <w:t xml:space="preserve"> </w:t>
      </w:r>
    </w:p>
    <w:p w:rsidR="00276F6C" w:rsidRPr="00E45A0C" w:rsidRDefault="00276F6C" w:rsidP="00276F6C">
      <w:pPr>
        <w:rPr>
          <w:rFonts w:ascii="Verdana" w:hAnsi="Verdana"/>
          <w:sz w:val="20"/>
          <w:szCs w:val="20"/>
        </w:rPr>
      </w:pPr>
      <w:r>
        <w:tab/>
      </w:r>
      <w:r w:rsidRPr="00242211">
        <w:t>b.</w:t>
      </w:r>
      <w:r>
        <w:tab/>
        <w:t xml:space="preserve">the declaration of a </w:t>
      </w:r>
      <w:r w:rsidRPr="00E45A0C">
        <w:t xml:space="preserve">state of emergency or disaster </w:t>
      </w:r>
      <w:r>
        <w:t xml:space="preserve">by </w:t>
      </w:r>
      <w:r w:rsidRPr="00E45A0C">
        <w:t>the State or by the federal government.</w:t>
      </w:r>
    </w:p>
    <w:p w:rsidR="00276F6C" w:rsidRDefault="00276F6C" w:rsidP="00276F6C">
      <w:r>
        <w:tab/>
        <w:t>“</w:t>
      </w:r>
      <w:r w:rsidRPr="00190BA6">
        <w:t>Nursing home</w:t>
      </w:r>
      <w:r>
        <w:t>”</w:t>
      </w:r>
      <w:r w:rsidRPr="00190BA6">
        <w:t xml:space="preserve"> means </w:t>
      </w:r>
      <w:r w:rsidRPr="002B6A35">
        <w:t>a nursing home licensed pursuant to P.L.1971 c.136 (C.26:2H-1 et seq.)</w:t>
      </w:r>
      <w:r>
        <w:t>.</w:t>
      </w:r>
    </w:p>
    <w:p w:rsidR="00276F6C" w:rsidRPr="00565A30" w:rsidRDefault="00276F6C" w:rsidP="00276F6C"/>
    <w:p w:rsidR="00276F6C" w:rsidRDefault="00276F6C" w:rsidP="00276F6C">
      <w:r>
        <w:tab/>
        <w:t>2.</w:t>
      </w:r>
      <w:r>
        <w:tab/>
        <w:t xml:space="preserve">a.  The board shall </w:t>
      </w:r>
      <w:r w:rsidRPr="00DB1175">
        <w:t>adopt, pursuant to the "Administrative Procedure Act," P.L.1968, c.410 (C.52:14B-1 et seq.), rules and regulations</w:t>
      </w:r>
      <w:r>
        <w:t xml:space="preserve"> requiring an electric public utility to give </w:t>
      </w:r>
      <w:r w:rsidRPr="007B5A6C">
        <w:t xml:space="preserve">priority </w:t>
      </w:r>
      <w:r>
        <w:t xml:space="preserve">to a </w:t>
      </w:r>
      <w:r w:rsidRPr="00242211">
        <w:t>facility</w:t>
      </w:r>
      <w:r>
        <w:t xml:space="preserve"> </w:t>
      </w:r>
      <w:r w:rsidRPr="007B5A6C">
        <w:t xml:space="preserve">for </w:t>
      </w:r>
      <w:r>
        <w:t xml:space="preserve">electric </w:t>
      </w:r>
      <w:r w:rsidRPr="007B5A6C">
        <w:t>public utility power restoration after an extended power outage following a major event</w:t>
      </w:r>
      <w:r>
        <w:t xml:space="preserve">, except that </w:t>
      </w:r>
      <w:r w:rsidRPr="007B5A6C">
        <w:t>power restoration</w:t>
      </w:r>
      <w:r w:rsidRPr="00A53280">
        <w:t xml:space="preserve"> </w:t>
      </w:r>
      <w:r w:rsidRPr="00573942">
        <w:t xml:space="preserve">efforts to </w:t>
      </w:r>
      <w:r>
        <w:t xml:space="preserve">a </w:t>
      </w:r>
      <w:r w:rsidRPr="00242211">
        <w:t>facility</w:t>
      </w:r>
      <w:r>
        <w:t xml:space="preserve"> shall not divert efforts to </w:t>
      </w:r>
      <w:r w:rsidRPr="00573942">
        <w:t xml:space="preserve">restore power where needed to </w:t>
      </w:r>
      <w:r>
        <w:t xml:space="preserve">otherwise </w:t>
      </w:r>
      <w:r w:rsidRPr="00573942">
        <w:t>maintain overall public safety</w:t>
      </w:r>
      <w:r>
        <w:t>.</w:t>
      </w:r>
    </w:p>
    <w:p w:rsidR="00276F6C" w:rsidRDefault="00276F6C" w:rsidP="00276F6C">
      <w:r>
        <w:lastRenderedPageBreak/>
        <w:tab/>
        <w:t>b.</w:t>
      </w:r>
      <w:r>
        <w:tab/>
        <w:t xml:space="preserve">The </w:t>
      </w:r>
      <w:r w:rsidRPr="00DB1175">
        <w:t>rules and regulations</w:t>
      </w:r>
      <w:r>
        <w:t xml:space="preserve"> adopted by the board pursuant to subsection a. of this section shall allow an electric public utility to exercise its discretion to prioritize power restoration to a facility after an extended power outage in accordance with the facility's needs and with the characteristics of the geographic area in which power shall be restored</w:t>
      </w:r>
      <w:r w:rsidRPr="00844712">
        <w:t>.</w:t>
      </w:r>
    </w:p>
    <w:p w:rsidR="00276F6C" w:rsidRDefault="00276F6C" w:rsidP="00276F6C"/>
    <w:p w:rsidR="00276F6C" w:rsidRPr="00732318" w:rsidRDefault="00276F6C" w:rsidP="00276F6C">
      <w:pPr>
        <w:rPr>
          <w:spacing w:val="0"/>
          <w:szCs w:val="20"/>
        </w:rPr>
      </w:pPr>
      <w:r>
        <w:tab/>
        <w:t>3.</w:t>
      </w:r>
      <w:r>
        <w:tab/>
        <w:t>This act shall take effect 60 days following the date of enactment</w:t>
      </w:r>
      <w:r w:rsidRPr="00564436">
        <w:t>.</w:t>
      </w:r>
    </w:p>
    <w:sectPr w:rsidR="00276F6C" w:rsidRPr="00732318" w:rsidSect="00AE492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6F" w:rsidRDefault="00BB436F">
      <w:r>
        <w:separator/>
      </w:r>
    </w:p>
  </w:endnote>
  <w:endnote w:type="continuationSeparator" w:id="0">
    <w:p w:rsidR="00BB436F" w:rsidRDefault="00BB4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8AE" w:rsidRDefault="00B12847" w:rsidP="00B12847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6F" w:rsidRDefault="00BB436F">
      <w:r>
        <w:separator/>
      </w:r>
    </w:p>
  </w:footnote>
  <w:footnote w:type="continuationSeparator" w:id="0">
    <w:p w:rsidR="00BB436F" w:rsidRDefault="00BB4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4634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E4924" w:rsidRDefault="00AE4924" w:rsidP="00AE4924">
    <w:pPr>
      <w:pStyle w:val="bpuHeadSpon"/>
    </w:pPr>
    <w:r w:rsidRPr="00AE4924">
      <w:rPr>
        <w:rStyle w:val="bpuHeadSponChar"/>
      </w:rPr>
      <w:t>A1226</w:t>
    </w:r>
    <w:r>
      <w:t xml:space="preserve"> SCHAER, JIMENEZ</w:t>
    </w:r>
  </w:p>
  <w:p w:rsidR="00AE4924" w:rsidRDefault="00AE4924" w:rsidP="00AE49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6342">
      <w:rPr>
        <w:noProof/>
      </w:rPr>
      <w:t>3</w:t>
    </w:r>
    <w:r>
      <w:fldChar w:fldCharType="end"/>
    </w:r>
  </w:p>
  <w:p w:rsidR="00AE4924" w:rsidRPr="00AF575C" w:rsidRDefault="00AE4924" w:rsidP="00AE49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AE4924" w:rsidRDefault="00AE4924" w:rsidP="00AE4924">
    <w:pPr>
      <w:pStyle w:val="bpuHeadSpon"/>
    </w:pPr>
    <w:r w:rsidRPr="00AE4924">
      <w:rPr>
        <w:rStyle w:val="bpuHeadSponChar"/>
      </w:rPr>
      <w:t>A1226</w:t>
    </w:r>
    <w:r>
      <w:t xml:space="preserve"> SCHAER, JIMENEZ</w:t>
    </w:r>
  </w:p>
  <w:p w:rsidR="00AE4924" w:rsidRDefault="00AE4924" w:rsidP="00AE49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6342">
      <w:rPr>
        <w:noProof/>
      </w:rPr>
      <w:t>2</w:t>
    </w:r>
    <w:r>
      <w:fldChar w:fldCharType="end"/>
    </w:r>
  </w:p>
  <w:p w:rsidR="00AE4924" w:rsidRDefault="00AE4924" w:rsidP="00AE49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6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6E04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1796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4569"/>
    <w:rsid w:val="0026254F"/>
    <w:rsid w:val="00266FB9"/>
    <w:rsid w:val="00274341"/>
    <w:rsid w:val="00276F6C"/>
    <w:rsid w:val="0028159B"/>
    <w:rsid w:val="00296363"/>
    <w:rsid w:val="002A16E7"/>
    <w:rsid w:val="002A71FA"/>
    <w:rsid w:val="002B4DA4"/>
    <w:rsid w:val="002B66F3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342"/>
    <w:rsid w:val="00346CF5"/>
    <w:rsid w:val="00352F8B"/>
    <w:rsid w:val="00354D07"/>
    <w:rsid w:val="00365D18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2359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04C7"/>
    <w:rsid w:val="005713C6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48E4"/>
    <w:rsid w:val="007676EB"/>
    <w:rsid w:val="0076794B"/>
    <w:rsid w:val="00771F97"/>
    <w:rsid w:val="00772A40"/>
    <w:rsid w:val="00772AF8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5961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1312"/>
    <w:rsid w:val="008F6A7A"/>
    <w:rsid w:val="00902B2D"/>
    <w:rsid w:val="00907011"/>
    <w:rsid w:val="00915B98"/>
    <w:rsid w:val="00926424"/>
    <w:rsid w:val="0093261B"/>
    <w:rsid w:val="00933C9C"/>
    <w:rsid w:val="0094377E"/>
    <w:rsid w:val="0094380A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D7565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4924"/>
    <w:rsid w:val="00AF6ECE"/>
    <w:rsid w:val="00B00B00"/>
    <w:rsid w:val="00B034C1"/>
    <w:rsid w:val="00B0560C"/>
    <w:rsid w:val="00B07DA6"/>
    <w:rsid w:val="00B11520"/>
    <w:rsid w:val="00B12847"/>
    <w:rsid w:val="00B14011"/>
    <w:rsid w:val="00B14D35"/>
    <w:rsid w:val="00B211F7"/>
    <w:rsid w:val="00B21C53"/>
    <w:rsid w:val="00B23EFE"/>
    <w:rsid w:val="00B24336"/>
    <w:rsid w:val="00B34920"/>
    <w:rsid w:val="00B3656D"/>
    <w:rsid w:val="00B7201D"/>
    <w:rsid w:val="00B809B3"/>
    <w:rsid w:val="00B80AFD"/>
    <w:rsid w:val="00B854DC"/>
    <w:rsid w:val="00B90F81"/>
    <w:rsid w:val="00B91BF9"/>
    <w:rsid w:val="00BA5647"/>
    <w:rsid w:val="00BB2482"/>
    <w:rsid w:val="00BB436F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08F3"/>
    <w:rsid w:val="00C937A1"/>
    <w:rsid w:val="00C93F56"/>
    <w:rsid w:val="00CB344E"/>
    <w:rsid w:val="00CF2757"/>
    <w:rsid w:val="00CF2761"/>
    <w:rsid w:val="00CF506C"/>
    <w:rsid w:val="00CF7045"/>
    <w:rsid w:val="00D00E01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5FCC"/>
    <w:rsid w:val="00EE77BF"/>
    <w:rsid w:val="00EF5225"/>
    <w:rsid w:val="00F0415D"/>
    <w:rsid w:val="00F14E45"/>
    <w:rsid w:val="00F17CFC"/>
    <w:rsid w:val="00F2351C"/>
    <w:rsid w:val="00F42480"/>
    <w:rsid w:val="00F62572"/>
    <w:rsid w:val="00F6488F"/>
    <w:rsid w:val="00F70CF6"/>
    <w:rsid w:val="00F85DDC"/>
    <w:rsid w:val="00F908AE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4115548F-2947-4F13-8A73-3565B4CF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customStyle="1" w:styleId="term1">
    <w:name w:val="term1"/>
    <w:basedOn w:val="DefaultParagraphFont"/>
    <w:rsid w:val="00276F6C"/>
    <w:rPr>
      <w:b/>
      <w:bCs/>
    </w:rPr>
  </w:style>
  <w:style w:type="character" w:styleId="LineNumber">
    <w:name w:val="line number"/>
    <w:basedOn w:val="DefaultParagraphFont"/>
    <w:semiHidden/>
    <w:unhideWhenUsed/>
    <w:rsid w:val="00AE4924"/>
  </w:style>
  <w:style w:type="paragraph" w:styleId="BalloonText">
    <w:name w:val="Balloon Text"/>
    <w:basedOn w:val="Normal"/>
    <w:link w:val="BalloonTextChar"/>
    <w:semiHidden/>
    <w:unhideWhenUsed/>
    <w:rsid w:val="00F235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351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3CC35-14D9-4A08-9C03-F25B9CD17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582</Words>
  <Characters>3368</Characters>
  <Application>Microsoft Office Word</Application>
  <DocSecurity>0</DocSecurity>
  <Lines>101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A1226</vt:lpstr>
    </vt:vector>
  </TitlesOfParts>
  <Manager>R229</Manager>
  <Company>OFFICE of LEGISLATIVE SERVICES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A1226 TR</dc:title>
  <dc:creator>Assemblyman  SCHAER, Assemblywoman  JIMENEZ</dc:creator>
  <cp:keywords>A1226|3|LP |253|0|253|!|0|</cp:keywords>
  <dc:description>PREFILED 2020_x000d_
TR 10/19/20</dc:description>
  <cp:lastModifiedBy>Todaro, Vivian</cp:lastModifiedBy>
  <cp:revision>2</cp:revision>
  <cp:lastPrinted>2021-01-12T15:48:00Z</cp:lastPrinted>
  <dcterms:created xsi:type="dcterms:W3CDTF">2021-01-12T15:49:00Z</dcterms:created>
  <dcterms:modified xsi:type="dcterms:W3CDTF">2021-01-12T15:49:00Z</dcterms:modified>
  <cp:category>ss.1-2-C.48:7-26 et seq to 2020/93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