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F4F" w:rsidRDefault="00892F4F" w:rsidP="00892F4F">
      <w:pPr>
        <w:pStyle w:val="bpuReprint"/>
      </w:pPr>
      <w:bookmarkStart w:id="0" w:name="bpuFrontPg"/>
      <w:bookmarkStart w:id="1" w:name="_GoBack"/>
      <w:bookmarkEnd w:id="0"/>
      <w:bookmarkEnd w:id="1"/>
      <w:r>
        <w:t>[First Reprint]</w:t>
      </w:r>
    </w:p>
    <w:p w:rsidR="00220317" w:rsidRDefault="00220317" w:rsidP="00220317">
      <w:pPr>
        <w:pStyle w:val="bpuBill"/>
      </w:pPr>
      <w:r>
        <w:t xml:space="preserve">ASSEMBLY, No. 1229 </w:t>
      </w:r>
    </w:p>
    <w:p w:rsidR="00220317" w:rsidRPr="00220317" w:rsidRDefault="00220317" w:rsidP="002203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5363628" r:id="rId8"/>
        </w:object>
      </w:r>
    </w:p>
    <w:p w:rsidR="00220317" w:rsidRDefault="00220317" w:rsidP="00220317">
      <w:pPr>
        <w:pStyle w:val="bpuState"/>
      </w:pPr>
      <w:r>
        <w:t>STATE OF NEW JERSEY</w:t>
      </w:r>
    </w:p>
    <w:p w:rsidR="00220317" w:rsidRDefault="00220317" w:rsidP="00220317">
      <w:pPr>
        <w:pStyle w:val="bpuLegislature"/>
      </w:pPr>
      <w:r>
        <w:t>219th LEGISLATURE</w:t>
      </w:r>
    </w:p>
    <w:p w:rsidR="00220317" w:rsidRDefault="00220317" w:rsidP="00220317">
      <w:pPr>
        <w:pStyle w:val="bpuWpGraphic"/>
      </w:pPr>
      <w:r>
        <w:object w:dxaOrig="8985" w:dyaOrig="255">
          <v:shape id="_x0000_i1026" type="#_x0000_t75" style="width:6in;height:11.25pt" o:ole="">
            <v:imagedata r:id="rId7" o:title=""/>
          </v:shape>
          <o:OLEObject Type="Embed" ProgID="WPWin6.1" ShapeID="_x0000_i1026" DrawAspect="Content" ObjectID="_1685363629" r:id="rId9"/>
        </w:object>
      </w:r>
      <w:r>
        <w:t xml:space="preserve">  </w:t>
      </w:r>
    </w:p>
    <w:p w:rsidR="00220317" w:rsidRDefault="00220317" w:rsidP="00220317">
      <w:pPr>
        <w:pStyle w:val="bpuIntro"/>
      </w:pPr>
      <w:r>
        <w:t>PRE-FILED FOR INTRODUCTION IN THE 2020 SESSION</w:t>
      </w:r>
    </w:p>
    <w:p w:rsidR="00220317" w:rsidRDefault="00220317" w:rsidP="00220317">
      <w:pPr>
        <w:pStyle w:val="bpuIntro"/>
      </w:pPr>
    </w:p>
    <w:p w:rsidR="00220317" w:rsidRDefault="00220317" w:rsidP="00220317">
      <w:pPr>
        <w:pStyle w:val="bpuIntro"/>
        <w:sectPr w:rsidR="00220317" w:rsidSect="00892F4F">
          <w:headerReference w:type="even" r:id="rId10"/>
          <w:footerReference w:type="default" r:id="rId11"/>
          <w:pgSz w:w="12240" w:h="20160" w:code="5"/>
          <w:pgMar w:top="720" w:right="1440" w:bottom="1440" w:left="1440" w:header="720" w:footer="1872" w:gutter="0"/>
          <w:pgNumType w:start="1"/>
          <w:cols w:space="720"/>
          <w:docGrid w:linePitch="360"/>
        </w:sectPr>
      </w:pPr>
    </w:p>
    <w:p w:rsidR="00220317" w:rsidRDefault="00220317" w:rsidP="00220317">
      <w:pPr>
        <w:pStyle w:val="bpuIntro"/>
      </w:pPr>
    </w:p>
    <w:p w:rsidR="00220317" w:rsidRDefault="00220317" w:rsidP="00220317">
      <w:pPr>
        <w:pStyle w:val="bpuSponsor"/>
      </w:pPr>
      <w:r>
        <w:t>Sponsored by:</w:t>
      </w:r>
    </w:p>
    <w:p w:rsidR="00220317" w:rsidRDefault="00220317" w:rsidP="00220317">
      <w:pPr>
        <w:pStyle w:val="bpuSponsor"/>
      </w:pPr>
      <w:r>
        <w:t>Assemblyman  GARY S. SCHAER</w:t>
      </w:r>
    </w:p>
    <w:p w:rsidR="00220317" w:rsidRDefault="00220317" w:rsidP="00220317">
      <w:pPr>
        <w:pStyle w:val="bpuSponsor"/>
      </w:pPr>
      <w:r>
        <w:t>District 36 (Bergen and Passaic)</w:t>
      </w:r>
    </w:p>
    <w:p w:rsidR="00220317" w:rsidRDefault="00220317" w:rsidP="00220317">
      <w:pPr>
        <w:pStyle w:val="bpuSponsor"/>
      </w:pPr>
      <w:r>
        <w:t>Assemblywoman  GABRIELA M. MOSQUERA</w:t>
      </w:r>
    </w:p>
    <w:p w:rsidR="00220317" w:rsidRDefault="00220317" w:rsidP="00220317">
      <w:pPr>
        <w:pStyle w:val="bpuSponsor"/>
      </w:pPr>
      <w:r>
        <w:t>District 4 (Camden and Gloucester)</w:t>
      </w:r>
    </w:p>
    <w:p w:rsidR="00220317" w:rsidRDefault="00220317" w:rsidP="00220317">
      <w:pPr>
        <w:pStyle w:val="bpuSponsor"/>
      </w:pPr>
      <w:r>
        <w:t>Assemblywoman  CLEOPATRA G. TUCKER</w:t>
      </w:r>
    </w:p>
    <w:p w:rsidR="00220317" w:rsidRDefault="00220317" w:rsidP="00220317">
      <w:pPr>
        <w:pStyle w:val="bpuSponsor"/>
      </w:pPr>
      <w:r>
        <w:t>District 28 (Essex)</w:t>
      </w:r>
    </w:p>
    <w:p w:rsidR="00220317" w:rsidRDefault="00220317" w:rsidP="00220317">
      <w:pPr>
        <w:pStyle w:val="bpuSponsor"/>
      </w:pPr>
      <w:r>
        <w:t>Assemblywoman  PAMELA R. LAMPITT</w:t>
      </w:r>
    </w:p>
    <w:p w:rsidR="00220317" w:rsidRDefault="00220317" w:rsidP="00220317">
      <w:pPr>
        <w:pStyle w:val="bpuSponsor"/>
      </w:pPr>
      <w:r>
        <w:t>District 6 (Burlington and Camden)</w:t>
      </w:r>
    </w:p>
    <w:p w:rsidR="00220317" w:rsidRDefault="00220317" w:rsidP="00220317">
      <w:pPr>
        <w:pStyle w:val="bpuSponsor"/>
      </w:pPr>
      <w:r>
        <w:t>Assemblywoman  VALERIE VAINIERI HUTTLE</w:t>
      </w:r>
    </w:p>
    <w:p w:rsidR="00220317" w:rsidRDefault="00220317" w:rsidP="00220317">
      <w:pPr>
        <w:pStyle w:val="bpuSponsor"/>
      </w:pPr>
      <w:r>
        <w:t>District 37 (Bergen)</w:t>
      </w:r>
    </w:p>
    <w:p w:rsidR="00220317" w:rsidRDefault="00220317" w:rsidP="00220317">
      <w:pPr>
        <w:pStyle w:val="bpuSponsor"/>
      </w:pPr>
      <w:r>
        <w:t>Assemblywoman  ANNETTE QUIJANO</w:t>
      </w:r>
    </w:p>
    <w:p w:rsidR="00220317" w:rsidRDefault="00220317" w:rsidP="00220317">
      <w:pPr>
        <w:pStyle w:val="bpuSponsor"/>
      </w:pPr>
      <w:r>
        <w:t>District 20 (Union)</w:t>
      </w:r>
    </w:p>
    <w:p w:rsidR="00220317" w:rsidRDefault="00220317" w:rsidP="00220317">
      <w:pPr>
        <w:pStyle w:val="bpuSponsor"/>
      </w:pPr>
      <w:r>
        <w:t>Assemblyman  BENJIE E. WIMBERLY</w:t>
      </w:r>
    </w:p>
    <w:p w:rsidR="00220317" w:rsidRDefault="00220317" w:rsidP="00220317">
      <w:pPr>
        <w:pStyle w:val="bpuSponsor"/>
      </w:pPr>
      <w:r>
        <w:t>District 35 (Bergen and Passaic)</w:t>
      </w:r>
    </w:p>
    <w:p w:rsidR="00220317" w:rsidRDefault="00220317" w:rsidP="00220317">
      <w:pPr>
        <w:pStyle w:val="bpuSponsor"/>
      </w:pPr>
      <w:r>
        <w:t>Assemblywoman  ELIANA PINTOR MARIN</w:t>
      </w:r>
    </w:p>
    <w:p w:rsidR="00220317" w:rsidRDefault="00220317" w:rsidP="00220317">
      <w:pPr>
        <w:pStyle w:val="bpuSponsor"/>
      </w:pPr>
      <w:r>
        <w:t>District 29 (Essex)</w:t>
      </w:r>
    </w:p>
    <w:p w:rsidR="00220317" w:rsidRDefault="00220317" w:rsidP="00220317">
      <w:pPr>
        <w:pStyle w:val="bpuSponsor"/>
      </w:pPr>
      <w:r>
        <w:t>Assemblywoman  MILA M. JASEY</w:t>
      </w:r>
    </w:p>
    <w:p w:rsidR="00220317" w:rsidRDefault="00220317" w:rsidP="00220317">
      <w:pPr>
        <w:pStyle w:val="bpuSponsor"/>
      </w:pPr>
      <w:r>
        <w:t>District 27 (Essex and Morris)</w:t>
      </w:r>
    </w:p>
    <w:p w:rsidR="00220317" w:rsidRDefault="00AC04E5" w:rsidP="00AC04E5">
      <w:pPr>
        <w:pStyle w:val="bpuSponsor"/>
      </w:pPr>
      <w:r>
        <w:t>Senator  SHIRLEY K. TURNER</w:t>
      </w:r>
    </w:p>
    <w:p w:rsidR="00AC04E5" w:rsidRDefault="00AC04E5" w:rsidP="00AC04E5">
      <w:pPr>
        <w:pStyle w:val="bpuSponsor"/>
      </w:pPr>
      <w:r>
        <w:t>District 15 (Hunterdon and Mercer)</w:t>
      </w:r>
    </w:p>
    <w:p w:rsidR="00AC04E5" w:rsidRDefault="00AC04E5" w:rsidP="00AC04E5">
      <w:pPr>
        <w:pStyle w:val="bpuSponsor"/>
      </w:pPr>
      <w:r>
        <w:t>Senator  TROY SINGLETON</w:t>
      </w:r>
    </w:p>
    <w:p w:rsidR="00AC04E5" w:rsidRDefault="00AC04E5" w:rsidP="00AC04E5">
      <w:pPr>
        <w:pStyle w:val="bpuSponsor"/>
      </w:pPr>
      <w:r>
        <w:t>District 7 (Burlington)</w:t>
      </w:r>
    </w:p>
    <w:p w:rsidR="00AC04E5" w:rsidRPr="00AC04E5" w:rsidRDefault="00AC04E5" w:rsidP="00AC04E5"/>
    <w:p w:rsidR="005E0185" w:rsidRPr="00AC04E5" w:rsidRDefault="00AC04E5" w:rsidP="00AC04E5">
      <w:pPr>
        <w:pStyle w:val="bpuSponsor"/>
        <w:rPr>
          <w:sz w:val="20"/>
          <w:szCs w:val="20"/>
        </w:rPr>
      </w:pPr>
      <w:r w:rsidRPr="00AC04E5">
        <w:rPr>
          <w:sz w:val="20"/>
          <w:szCs w:val="20"/>
        </w:rPr>
        <w:t>Co-Sponsored by:</w:t>
      </w:r>
    </w:p>
    <w:p w:rsidR="00AC04E5" w:rsidRPr="00AC04E5" w:rsidRDefault="00AC04E5" w:rsidP="00AC04E5">
      <w:pPr>
        <w:pStyle w:val="bpuSponsor"/>
        <w:rPr>
          <w:sz w:val="20"/>
          <w:szCs w:val="20"/>
        </w:rPr>
      </w:pPr>
      <w:r w:rsidRPr="00AC04E5">
        <w:rPr>
          <w:sz w:val="20"/>
          <w:szCs w:val="20"/>
        </w:rPr>
        <w:t xml:space="preserve">Assemblyman Johnson, Assemblywomen Jimenez, </w:t>
      </w:r>
      <w:proofErr w:type="spellStart"/>
      <w:r w:rsidRPr="00AC04E5">
        <w:rPr>
          <w:sz w:val="20"/>
          <w:szCs w:val="20"/>
        </w:rPr>
        <w:t>Pinkin</w:t>
      </w:r>
      <w:proofErr w:type="spellEnd"/>
      <w:r w:rsidRPr="00AC04E5">
        <w:rPr>
          <w:sz w:val="20"/>
          <w:szCs w:val="20"/>
        </w:rPr>
        <w:t xml:space="preserve">, Assemblyman Coughlin, Assemblywoman Downey, Assemblyman </w:t>
      </w:r>
      <w:proofErr w:type="spellStart"/>
      <w:r w:rsidRPr="00AC04E5">
        <w:rPr>
          <w:sz w:val="20"/>
          <w:szCs w:val="20"/>
        </w:rPr>
        <w:t>Houghtaling</w:t>
      </w:r>
      <w:proofErr w:type="spellEnd"/>
      <w:r w:rsidRPr="00AC04E5">
        <w:rPr>
          <w:sz w:val="20"/>
          <w:szCs w:val="20"/>
        </w:rPr>
        <w:t xml:space="preserve">, Assemblywoman McKnight, Assemblyman </w:t>
      </w:r>
      <w:proofErr w:type="spellStart"/>
      <w:r w:rsidRPr="00AC04E5">
        <w:rPr>
          <w:sz w:val="20"/>
          <w:szCs w:val="20"/>
        </w:rPr>
        <w:t>Chiaravalloti</w:t>
      </w:r>
      <w:proofErr w:type="spellEnd"/>
      <w:r w:rsidRPr="00AC04E5">
        <w:rPr>
          <w:sz w:val="20"/>
          <w:szCs w:val="20"/>
        </w:rPr>
        <w:t xml:space="preserve">, Assemblywoman Murphy, Assemblyman </w:t>
      </w:r>
      <w:proofErr w:type="spellStart"/>
      <w:r w:rsidRPr="00AC04E5">
        <w:rPr>
          <w:sz w:val="20"/>
          <w:szCs w:val="20"/>
        </w:rPr>
        <w:t>Giblin</w:t>
      </w:r>
      <w:proofErr w:type="spellEnd"/>
      <w:r w:rsidRPr="00AC04E5">
        <w:rPr>
          <w:sz w:val="20"/>
          <w:szCs w:val="20"/>
        </w:rPr>
        <w:t xml:space="preserve">, Assemblywomen Timberlake, Reynolds-Jackson, Speight, Assemblymen Conaway, </w:t>
      </w:r>
      <w:proofErr w:type="spellStart"/>
      <w:r w:rsidRPr="00AC04E5">
        <w:rPr>
          <w:sz w:val="20"/>
          <w:szCs w:val="20"/>
        </w:rPr>
        <w:t>Armato</w:t>
      </w:r>
      <w:proofErr w:type="spellEnd"/>
      <w:r w:rsidRPr="00AC04E5">
        <w:rPr>
          <w:sz w:val="20"/>
          <w:szCs w:val="20"/>
        </w:rPr>
        <w:t xml:space="preserve">, Assemblywoman Lopez, Senators </w:t>
      </w:r>
      <w:proofErr w:type="spellStart"/>
      <w:r w:rsidRPr="00AC04E5">
        <w:rPr>
          <w:sz w:val="20"/>
          <w:szCs w:val="20"/>
        </w:rPr>
        <w:t>Pou</w:t>
      </w:r>
      <w:proofErr w:type="spellEnd"/>
      <w:r w:rsidRPr="00AC04E5">
        <w:rPr>
          <w:sz w:val="20"/>
          <w:szCs w:val="20"/>
        </w:rPr>
        <w:t>, Ruiz and Madden</w:t>
      </w:r>
    </w:p>
    <w:p w:rsidR="00220317" w:rsidRDefault="00220317" w:rsidP="00220317"/>
    <w:p w:rsidR="00220317" w:rsidRDefault="00220317" w:rsidP="00220317">
      <w:pPr>
        <w:pStyle w:val="bpuSponsor"/>
      </w:pPr>
      <w:r>
        <w:t>SYNOPSIS</w:t>
      </w:r>
    </w:p>
    <w:p w:rsidR="00220317" w:rsidRDefault="00220317" w:rsidP="00220317">
      <w:pPr>
        <w:pStyle w:val="bpuNormText"/>
      </w:pPr>
      <w:r>
        <w:tab/>
        <w:t xml:space="preserve">Requires DCA to make information on homeless prevention programs and services available on its Internet website. </w:t>
      </w:r>
    </w:p>
    <w:p w:rsidR="00220317" w:rsidRDefault="00220317" w:rsidP="00220317">
      <w:pPr>
        <w:pStyle w:val="bpuNormText"/>
      </w:pPr>
    </w:p>
    <w:p w:rsidR="00220317" w:rsidRDefault="00220317" w:rsidP="00220317">
      <w:pPr>
        <w:pStyle w:val="bpuSponsor"/>
      </w:pPr>
      <w:r>
        <w:t xml:space="preserve">CURRENT VERSION OF TEXT </w:t>
      </w:r>
    </w:p>
    <w:p w:rsidR="00220317" w:rsidRDefault="00892F4F" w:rsidP="00220317">
      <w:pPr>
        <w:pStyle w:val="bpuNormText"/>
      </w:pPr>
      <w:r>
        <w:tab/>
        <w:t>As amended on June 14, 2021 by the General Assembly pursuant to the Governor's recommendations.</w:t>
      </w:r>
    </w:p>
    <w:p w:rsidR="00220317" w:rsidRDefault="00220317" w:rsidP="002203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0317" w:rsidRDefault="002203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0317" w:rsidSect="0054254B">
          <w:type w:val="continuous"/>
          <w:pgSz w:w="12240" w:h="20160" w:code="5"/>
          <w:pgMar w:top="2070" w:right="2275" w:bottom="1440" w:left="2275" w:header="72" w:footer="720" w:gutter="0"/>
          <w:pgNumType w:start="1"/>
          <w:cols w:space="720"/>
          <w:docGrid w:linePitch="360"/>
        </w:sectPr>
      </w:pPr>
    </w:p>
    <w:p w:rsidR="006469A9" w:rsidRPr="00677316" w:rsidRDefault="006469A9" w:rsidP="006469A9">
      <w:pPr>
        <w:pStyle w:val="HangingAnAct"/>
        <w:rPr>
          <w:rStyle w:val="HangingAnActChar"/>
        </w:rPr>
      </w:pPr>
      <w:r w:rsidRPr="006469A9">
        <w:rPr>
          <w:rStyle w:val="BillHead"/>
        </w:rPr>
        <w:lastRenderedPageBreak/>
        <w:t>An Act</w:t>
      </w:r>
      <w:r w:rsidRPr="006B7FA7">
        <w:rPr>
          <w:rStyle w:val="HangingAnActChar"/>
        </w:rPr>
        <w:t xml:space="preserve"> </w:t>
      </w:r>
      <w:r>
        <w:rPr>
          <w:rStyle w:val="HangingAnActChar"/>
        </w:rPr>
        <w:t>concerning homeless prevention programs and services and supplementing Title 52 of the Revised Statutes.</w:t>
      </w:r>
    </w:p>
    <w:p w:rsidR="006469A9" w:rsidRPr="00D71D68" w:rsidRDefault="006469A9" w:rsidP="006469A9"/>
    <w:p w:rsidR="006469A9" w:rsidRPr="00AA7880" w:rsidRDefault="006469A9" w:rsidP="006469A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469A9" w:rsidRPr="00D71D68" w:rsidRDefault="006469A9" w:rsidP="006469A9"/>
    <w:p w:rsidR="00892F4F" w:rsidRPr="00565D60" w:rsidRDefault="00892F4F" w:rsidP="00892F4F">
      <w:pPr>
        <w:tabs>
          <w:tab w:val="clear" w:pos="1440"/>
          <w:tab w:val="left" w:pos="1080"/>
        </w:tabs>
      </w:pPr>
      <w:r>
        <w:tab/>
      </w:r>
      <w:r w:rsidR="00B43FE1">
        <w:t xml:space="preserve"> </w:t>
      </w:r>
      <w:r>
        <w:t>1.</w:t>
      </w:r>
      <w:r>
        <w:tab/>
      </w:r>
      <w:r w:rsidRPr="00565D60">
        <w:t>a.</w:t>
      </w:r>
      <w:r>
        <w:tab/>
      </w:r>
      <w:r w:rsidRPr="00565D60">
        <w:t>The Department of Community Affairs shall prepare and make available on the department's Internet websit</w:t>
      </w:r>
      <w:r>
        <w:t>e, in an easily printable format</w:t>
      </w:r>
      <w:r w:rsidRPr="00565D60">
        <w:t>,</w:t>
      </w:r>
      <w:r>
        <w:t xml:space="preserve"> </w:t>
      </w:r>
      <w:r w:rsidRPr="00A006D4">
        <w:rPr>
          <w:rFonts w:ascii="Albertus Extra Bold" w:hAnsi="Albertus Extra Bold"/>
          <w:b/>
          <w:vertAlign w:val="superscript"/>
        </w:rPr>
        <w:t>1</w:t>
      </w:r>
      <w:r w:rsidRPr="00A006D4">
        <w:rPr>
          <w:u w:val="single"/>
        </w:rPr>
        <w:t>or contract with a third party to prepare and make available,</w:t>
      </w:r>
      <w:r>
        <w:rPr>
          <w:rFonts w:ascii="Albertus Extra Bold" w:hAnsi="Albertus Extra Bold"/>
          <w:b/>
          <w:vertAlign w:val="superscript"/>
        </w:rPr>
        <w:t>1</w:t>
      </w:r>
      <w:r w:rsidRPr="00565D60">
        <w:t xml:space="preserve"> information on all county, State, </w:t>
      </w:r>
      <w:r w:rsidRPr="004759B9">
        <w:t>and</w:t>
      </w:r>
      <w:r>
        <w:t xml:space="preserve"> </w:t>
      </w:r>
      <w:r w:rsidRPr="00565D60">
        <w:t>federal homeless prevention programs and services that are available to a homeless person or to a person who is a</w:t>
      </w:r>
      <w:r>
        <w:t xml:space="preserve">t imminent risk of homelessness. </w:t>
      </w:r>
      <w:r w:rsidRPr="00565D60">
        <w:t xml:space="preserve"> The department shall update the information whenever new information about the programs and services </w:t>
      </w:r>
      <w:r w:rsidRPr="004759B9">
        <w:t>becomes</w:t>
      </w:r>
      <w:r>
        <w:t xml:space="preserve"> </w:t>
      </w:r>
      <w:r w:rsidRPr="00565D60">
        <w:t>available.  The information shall include, but not be limited to, a list, by county, of:</w:t>
      </w:r>
    </w:p>
    <w:p w:rsidR="00892F4F" w:rsidRPr="00565D60" w:rsidRDefault="00892F4F" w:rsidP="00892F4F">
      <w:r w:rsidRPr="00565D60">
        <w:tab/>
        <w:t>(1)</w:t>
      </w:r>
      <w:r w:rsidRPr="00565D60">
        <w:tab/>
        <w:t>grant programs and homeless intervention programs, including the "Homeless Veterans Grant Fund" established by section 4 of P.</w:t>
      </w:r>
      <w:r>
        <w:t xml:space="preserve">L.2013, c.239 (C.54A:9-25.33), </w:t>
      </w:r>
      <w:r w:rsidRPr="004759B9">
        <w:t>"Statue</w:t>
      </w:r>
      <w:r>
        <w:t xml:space="preserve"> </w:t>
      </w:r>
      <w:r w:rsidRPr="00565D60">
        <w:t>of Liberty Trust Fund," established by section 3 of P.L.1987, c.57 (C.32:32-3), "County Homelessness Trust Fund," created by P.L.2009, c.123 (C.52:27D-287a et al.), and the Homeless Intervention Program in the Department of Military and Veterans Affairs, that supply grants and provide referral assistance services to homeless veterans, homeless persons, and persons at imminent risk of homelessness, as applicable;</w:t>
      </w:r>
    </w:p>
    <w:p w:rsidR="00892F4F" w:rsidRPr="00565D60" w:rsidRDefault="00892F4F" w:rsidP="00892F4F">
      <w:r w:rsidRPr="00565D60">
        <w:tab/>
        <w:t>(2)</w:t>
      </w:r>
      <w:r w:rsidRPr="00565D60">
        <w:tab/>
        <w:t>homeless youth programs and other homeless services provided to teens and young adults by the Division of Children's System of Care and Office of Adolescent Services in the Department of Children and Families;</w:t>
      </w:r>
    </w:p>
    <w:p w:rsidR="00892F4F" w:rsidRPr="00565D60" w:rsidRDefault="00892F4F" w:rsidP="00892F4F">
      <w:r w:rsidRPr="00565D60">
        <w:tab/>
        <w:t>(3)</w:t>
      </w:r>
      <w:r w:rsidRPr="00565D60">
        <w:tab/>
        <w:t>homeless prevention services provided by the Division of Child Protection and Permanency in the Department of Children and Families to families involved in the child welfare system;</w:t>
      </w:r>
    </w:p>
    <w:p w:rsidR="00892F4F" w:rsidRPr="00565D60" w:rsidRDefault="00892F4F" w:rsidP="00892F4F">
      <w:r w:rsidRPr="00565D60">
        <w:tab/>
        <w:t>(4)</w:t>
      </w:r>
      <w:r w:rsidRPr="00565D60">
        <w:tab/>
        <w:t xml:space="preserve">homeless services provided by the Division of Mental Health </w:t>
      </w:r>
      <w:r w:rsidRPr="00E74899">
        <w:t>and Addiction Services in the Department of Human Services</w:t>
      </w:r>
      <w:r>
        <w:t xml:space="preserve"> </w:t>
      </w:r>
      <w:r w:rsidRPr="00565D60">
        <w:t xml:space="preserve">to persons suffering from mental illness or co-occurring addiction and mental health disease; and  </w:t>
      </w:r>
    </w:p>
    <w:p w:rsidR="00892F4F" w:rsidRPr="00565D60" w:rsidRDefault="00892F4F" w:rsidP="00892F4F">
      <w:r w:rsidRPr="00565D60">
        <w:tab/>
        <w:t>(5)</w:t>
      </w:r>
      <w:r w:rsidRPr="00565D60">
        <w:tab/>
        <w:t xml:space="preserve">other county, State, or federal housing and homeless prevention programs that provide financial and other supportive services to homeless persons or those at imminent risk of homelessness. </w:t>
      </w:r>
    </w:p>
    <w:p w:rsidR="00892F4F" w:rsidRPr="00565D60" w:rsidRDefault="00892F4F" w:rsidP="00892F4F">
      <w:r w:rsidRPr="00565D60">
        <w:tab/>
      </w:r>
      <w:r>
        <w:t xml:space="preserve"> </w:t>
      </w:r>
      <w:r w:rsidRPr="00565D60">
        <w:t>b.</w:t>
      </w:r>
      <w:r w:rsidRPr="00565D60">
        <w:tab/>
        <w:t xml:space="preserve">The department shall </w:t>
      </w:r>
      <w:r w:rsidRPr="00E74899">
        <w:t>notify</w:t>
      </w:r>
      <w:r w:rsidRPr="00565D60">
        <w:t xml:space="preserve"> each county welfare agency, Division of Child Protection and Permanency local office, veterans service office, emergency shelter for the homeless, health care facility, State psychiatric hospital, crisis intervention unit, screening </w:t>
      </w:r>
      <w:r w:rsidRPr="00565D60">
        <w:lastRenderedPageBreak/>
        <w:t xml:space="preserve">service, library, and community-based outreach program and nonprofit organizations providing housing and homeless prevention services in the State </w:t>
      </w:r>
      <w:r w:rsidRPr="00E74899">
        <w:t>of the requirement</w:t>
      </w:r>
      <w:r>
        <w:t xml:space="preserve"> </w:t>
      </w:r>
      <w:r w:rsidRPr="00565D60">
        <w:t>to:</w:t>
      </w:r>
    </w:p>
    <w:p w:rsidR="00892F4F" w:rsidRPr="00565D60" w:rsidRDefault="00892F4F" w:rsidP="00892F4F">
      <w:r w:rsidRPr="00565D60">
        <w:tab/>
        <w:t>(1)</w:t>
      </w:r>
      <w:r w:rsidRPr="00565D60">
        <w:tab/>
        <w:t>post the information specified in paragraph (1) of subsection a. of this section in a conspicuous public place in the agency, office shelter, facility, hospital, unit, screening service, library, or place where housing and homeless prevention services are provided; and</w:t>
      </w:r>
    </w:p>
    <w:p w:rsidR="00892F4F" w:rsidRPr="00565D60" w:rsidRDefault="00892F4F" w:rsidP="00892F4F">
      <w:r w:rsidRPr="00565D60">
        <w:tab/>
        <w:t>(2)</w:t>
      </w:r>
      <w:r w:rsidRPr="00565D60">
        <w:tab/>
        <w:t xml:space="preserve">provide the information, at no cost, to homeless persons or persons at imminent risk of homelessness. </w:t>
      </w:r>
    </w:p>
    <w:p w:rsidR="00892F4F" w:rsidRPr="00565D60" w:rsidRDefault="00892F4F" w:rsidP="00892F4F">
      <w:r w:rsidRPr="00565D60">
        <w:tab/>
      </w:r>
      <w:r>
        <w:t xml:space="preserve"> </w:t>
      </w:r>
      <w:r w:rsidRPr="00565D60">
        <w:t>c.</w:t>
      </w:r>
      <w:r w:rsidRPr="00565D60">
        <w:tab/>
        <w:t>The department shall ensure, in consultation with the Departments of Children and Families,</w:t>
      </w:r>
      <w:r>
        <w:t xml:space="preserve"> </w:t>
      </w:r>
      <w:r w:rsidRPr="00E74899">
        <w:t>Health,</w:t>
      </w:r>
      <w:r w:rsidRPr="00565D60">
        <w:t xml:space="preserve"> Human Services</w:t>
      </w:r>
      <w:r>
        <w:t xml:space="preserve">, </w:t>
      </w:r>
      <w:r w:rsidRPr="00565D60">
        <w:t>and Military and Veterans Affairs, that:</w:t>
      </w:r>
    </w:p>
    <w:p w:rsidR="00892F4F" w:rsidRPr="00565D60" w:rsidRDefault="00892F4F" w:rsidP="00892F4F">
      <w:r w:rsidRPr="00565D60">
        <w:tab/>
        <w:t>(1)</w:t>
      </w:r>
      <w:r w:rsidRPr="00565D60">
        <w:tab/>
        <w:t>the information posted on its website is made available on the websites of the Departments of Childre</w:t>
      </w:r>
      <w:r>
        <w:t xml:space="preserve">n and Families, </w:t>
      </w:r>
      <w:r w:rsidRPr="00E74899">
        <w:t>Health,</w:t>
      </w:r>
      <w:r w:rsidRPr="00565D60">
        <w:t xml:space="preserve"> </w:t>
      </w:r>
      <w:r>
        <w:t xml:space="preserve">Human Services, </w:t>
      </w:r>
      <w:r w:rsidRPr="00565D60">
        <w:t>and Military and Veterans Affairs, and is updated as necessary; and</w:t>
      </w:r>
    </w:p>
    <w:p w:rsidR="00892F4F" w:rsidRPr="00565D60" w:rsidRDefault="00892F4F" w:rsidP="00892F4F">
      <w:r w:rsidRPr="00565D60">
        <w:tab/>
        <w:t>(2)</w:t>
      </w:r>
      <w:r w:rsidRPr="00565D60">
        <w:tab/>
        <w:t xml:space="preserve">a website link to the information is posted to the </w:t>
      </w:r>
      <w:r w:rsidRPr="00E74899">
        <w:t>Internet</w:t>
      </w:r>
      <w:r w:rsidRPr="00565D60">
        <w:t xml:space="preserve"> website of every county welfare agency, Division of Child Protection and Permanency local office, and veterans service office in the State.</w:t>
      </w:r>
    </w:p>
    <w:p w:rsidR="00892F4F" w:rsidRPr="007E4810" w:rsidRDefault="00892F4F" w:rsidP="00892F4F">
      <w:r w:rsidRPr="00565D60">
        <w:tab/>
      </w:r>
      <w:r>
        <w:t xml:space="preserve"> </w:t>
      </w:r>
      <w:r w:rsidRPr="00565D60">
        <w:t>d.</w:t>
      </w:r>
      <w:r w:rsidRPr="00565D60">
        <w:tab/>
        <w:t>As used in this section, "homeless person" means a teen, a young adult, a veteran, as defined under N.J.S.11A:5-1, N.J.S.18A:66-2, section 6 of P.L.1954, c.84 (C.43:15A-6), or section 1 of P.L.1983, c.391 (C.43:16A-11.7), an unemployed or underemployed person, a person with mental illness, or a person with developmental disabilities who is living outside, or in a building not meant for human habitation or which the person has no legal right to occupy, or in an emergency shelter, in a temporary housing program which may include a transitional and supportive housing program if habitation time limits exist, or temporarily in the home of another household, or in a motel.</w:t>
      </w:r>
    </w:p>
    <w:p w:rsidR="006469A9" w:rsidRDefault="006469A9" w:rsidP="006469A9"/>
    <w:p w:rsidR="006469A9" w:rsidRDefault="006469A9" w:rsidP="006469A9">
      <w:r>
        <w:tab/>
        <w:t xml:space="preserve"> 2.</w:t>
      </w:r>
      <w:r>
        <w:tab/>
        <w:t>Pursuant to the "Administrative Procedure Act," P.L.1968, c.410 (C.52:14B-1 et seq.), the Department of Community Affairs, in consultation with the Departments of Children and Families,</w:t>
      </w:r>
      <w:r w:rsidRPr="00234BC1">
        <w:t xml:space="preserve"> </w:t>
      </w:r>
      <w:r w:rsidRPr="00E74899">
        <w:t>Health,</w:t>
      </w:r>
      <w:r w:rsidRPr="00565D60">
        <w:t xml:space="preserve"> </w:t>
      </w:r>
      <w:r>
        <w:t xml:space="preserve">Human Services, and Military and Veterans Affairs, </w:t>
      </w:r>
      <w:r w:rsidRPr="004759B9">
        <w:t>may</w:t>
      </w:r>
      <w:r>
        <w:t xml:space="preserve"> adopt rules and regulations to effectuate the purposes of this act.</w:t>
      </w:r>
    </w:p>
    <w:p w:rsidR="006469A9" w:rsidRDefault="006469A9" w:rsidP="006469A9"/>
    <w:p w:rsidR="006469A9" w:rsidRPr="00E7752C" w:rsidRDefault="00892F4F" w:rsidP="00892F4F">
      <w:r>
        <w:tab/>
      </w:r>
      <w:r w:rsidR="00FD199C">
        <w:t xml:space="preserve"> </w:t>
      </w:r>
      <w:r>
        <w:t>3.</w:t>
      </w:r>
      <w:r>
        <w:tab/>
        <w:t xml:space="preserve">This act shall take effect </w:t>
      </w:r>
      <w:r>
        <w:rPr>
          <w:rFonts w:ascii="Albertus Extra Bold" w:hAnsi="Albertus Extra Bold"/>
          <w:b/>
          <w:vertAlign w:val="superscript"/>
        </w:rPr>
        <w:t>1</w:t>
      </w:r>
      <w:r w:rsidRPr="00B5310B">
        <w:rPr>
          <w:rFonts w:ascii="Albertus Extra Bold" w:hAnsi="Albertus Extra Bold"/>
          <w:b/>
        </w:rPr>
        <w:t>[</w:t>
      </w:r>
      <w:r>
        <w:t>immediately</w:t>
      </w:r>
      <w:r w:rsidRPr="004759B9">
        <w:t>,</w:t>
      </w:r>
      <w:r>
        <w:t xml:space="preserve"> </w:t>
      </w:r>
      <w:r w:rsidRPr="004759B9">
        <w:t>but in order to provide the department with time to prepare the website, the requirement to make the website publicly available, fully incorporating the information required under section 1, shall remain inoperative until the first day of the third month next following enactment</w:t>
      </w:r>
      <w:r w:rsidRPr="00B5310B">
        <w:rPr>
          <w:rFonts w:ascii="Albertus Extra Bold" w:hAnsi="Albertus Extra Bold"/>
          <w:b/>
        </w:rPr>
        <w:t>]</w:t>
      </w:r>
      <w:r>
        <w:t xml:space="preserve"> </w:t>
      </w:r>
      <w:r>
        <w:rPr>
          <w:u w:val="single"/>
        </w:rPr>
        <w:t>9 months following enactment, except that the department may take any anticipatory administrative action in advance as shall be necessary for the implementation of this act</w:t>
      </w:r>
      <w:r w:rsidRPr="00B5310B">
        <w:rPr>
          <w:rFonts w:ascii="Albertus Extra Bold" w:hAnsi="Albertus Extra Bold"/>
          <w:b/>
          <w:vertAlign w:val="superscript"/>
        </w:rPr>
        <w:t>1</w:t>
      </w:r>
      <w:r>
        <w:t>.</w:t>
      </w:r>
    </w:p>
    <w:sectPr w:rsidR="006469A9" w:rsidRPr="00E7752C" w:rsidSect="0022031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396" w:rsidRDefault="00B51396">
      <w:r>
        <w:separator/>
      </w:r>
    </w:p>
  </w:endnote>
  <w:endnote w:type="continuationSeparator" w:id="0">
    <w:p w:rsidR="00B51396" w:rsidRDefault="00B5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185" w:rsidRDefault="00AC04E5" w:rsidP="00AC04E5">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F4F" w:rsidRPr="00921C91" w:rsidRDefault="00892F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2F4F" w:rsidRPr="00921C91" w:rsidRDefault="00892F4F">
    <w:pPr>
      <w:pStyle w:val="Footer"/>
      <w:rPr>
        <w:szCs w:val="18"/>
      </w:rPr>
    </w:pPr>
  </w:p>
  <w:p w:rsidR="00892F4F" w:rsidRPr="00921C91" w:rsidRDefault="00892F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2F4F" w:rsidRDefault="00892F4F">
    <w:pPr>
      <w:pStyle w:val="Footer"/>
    </w:pPr>
    <w:r>
      <w:tab/>
      <w:t>Matter enclosed in superscript numerals has been adopted as follows:</w:t>
    </w:r>
  </w:p>
  <w:p w:rsidR="00892F4F" w:rsidRDefault="00892F4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Assembly amendments adopted in accordance with the </w:t>
    </w:r>
  </w:p>
  <w:p w:rsidR="00892F4F" w:rsidRDefault="00892F4F">
    <w:pPr>
      <w:pStyle w:val="Footer"/>
      <w:rPr>
        <w:rFonts w:ascii="AlbertusExtraBold" w:hAnsi="AlbertusExtraBold"/>
      </w:rPr>
    </w:pPr>
    <w:r>
      <w:rPr>
        <w:rFonts w:ascii="AlbertusExtraBold" w:hAnsi="AlbertusExtraBold"/>
      </w:rPr>
      <w:t xml:space="preserve">     Governor's recommendations June 14,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396" w:rsidRDefault="00B51396">
      <w:r>
        <w:separator/>
      </w:r>
    </w:p>
  </w:footnote>
  <w:footnote w:type="continuationSeparator" w:id="0">
    <w:p w:rsidR="00B51396" w:rsidRDefault="00B51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7A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0317" w:rsidRDefault="00220317" w:rsidP="00220317">
    <w:pPr>
      <w:pStyle w:val="bpuHeadSpon"/>
    </w:pPr>
    <w:r w:rsidRPr="00220317">
      <w:rPr>
        <w:rStyle w:val="bpuHeadSponChar"/>
      </w:rPr>
      <w:t>A1229</w:t>
    </w:r>
    <w:r>
      <w:t xml:space="preserve"> </w:t>
    </w:r>
    <w:r w:rsidR="00892F4F">
      <w:t xml:space="preserve">[1R] </w:t>
    </w:r>
    <w:r>
      <w:t>SCHAER, MOSQUERA</w:t>
    </w:r>
  </w:p>
  <w:p w:rsidR="00220317" w:rsidRDefault="00220317" w:rsidP="00220317">
    <w:pPr>
      <w:pStyle w:val="bpuHeadSpon"/>
    </w:pPr>
    <w:r>
      <w:fldChar w:fldCharType="begin"/>
    </w:r>
    <w:r>
      <w:instrText xml:space="preserve"> PAGE  \* MERGEFORMAT </w:instrText>
    </w:r>
    <w:r>
      <w:fldChar w:fldCharType="separate"/>
    </w:r>
    <w:r w:rsidR="00F57A2F">
      <w:rPr>
        <w:noProof/>
      </w:rPr>
      <w:t>3</w:t>
    </w:r>
    <w:r>
      <w:fldChar w:fldCharType="end"/>
    </w:r>
  </w:p>
  <w:p w:rsidR="00220317" w:rsidRPr="00AF575C" w:rsidRDefault="00220317" w:rsidP="0022031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0317" w:rsidRDefault="00220317" w:rsidP="00220317">
    <w:pPr>
      <w:pStyle w:val="bpuHeadSpon"/>
    </w:pPr>
    <w:r w:rsidRPr="00220317">
      <w:rPr>
        <w:rStyle w:val="bpuHeadSponChar"/>
      </w:rPr>
      <w:t>A1229</w:t>
    </w:r>
    <w:r>
      <w:t xml:space="preserve"> </w:t>
    </w:r>
    <w:r w:rsidR="00892F4F">
      <w:t xml:space="preserve">[1R] </w:t>
    </w:r>
    <w:r>
      <w:t>SCHAER, MOSQUERA</w:t>
    </w:r>
  </w:p>
  <w:p w:rsidR="00220317" w:rsidRDefault="00220317" w:rsidP="00220317">
    <w:pPr>
      <w:pStyle w:val="bpuHeadSpon"/>
    </w:pPr>
    <w:r>
      <w:fldChar w:fldCharType="begin"/>
    </w:r>
    <w:r>
      <w:instrText xml:space="preserve"> PAGE  \* MERGEFORMAT </w:instrText>
    </w:r>
    <w:r>
      <w:fldChar w:fldCharType="separate"/>
    </w:r>
    <w:r w:rsidR="00F57A2F">
      <w:rPr>
        <w:noProof/>
      </w:rPr>
      <w:t>2</w:t>
    </w:r>
    <w:r>
      <w:fldChar w:fldCharType="end"/>
    </w:r>
  </w:p>
  <w:p w:rsidR="00220317" w:rsidRDefault="00220317" w:rsidP="002203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3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42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90E"/>
    <w:rsid w:val="001C6A67"/>
    <w:rsid w:val="001D576D"/>
    <w:rsid w:val="001D7350"/>
    <w:rsid w:val="001E4DBB"/>
    <w:rsid w:val="001F6719"/>
    <w:rsid w:val="001F6DA6"/>
    <w:rsid w:val="00214614"/>
    <w:rsid w:val="00214DFF"/>
    <w:rsid w:val="00220317"/>
    <w:rsid w:val="0022067D"/>
    <w:rsid w:val="00231838"/>
    <w:rsid w:val="00232633"/>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21B"/>
    <w:rsid w:val="00317C73"/>
    <w:rsid w:val="003212E6"/>
    <w:rsid w:val="00330E0C"/>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73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740"/>
    <w:rsid w:val="005311D7"/>
    <w:rsid w:val="00541E58"/>
    <w:rsid w:val="0054254B"/>
    <w:rsid w:val="00546499"/>
    <w:rsid w:val="005475CF"/>
    <w:rsid w:val="005501DB"/>
    <w:rsid w:val="00550854"/>
    <w:rsid w:val="005508CF"/>
    <w:rsid w:val="0056006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185"/>
    <w:rsid w:val="005E5083"/>
    <w:rsid w:val="005F1C6B"/>
    <w:rsid w:val="006005C9"/>
    <w:rsid w:val="00601E45"/>
    <w:rsid w:val="00602497"/>
    <w:rsid w:val="00603129"/>
    <w:rsid w:val="00610E0C"/>
    <w:rsid w:val="00612255"/>
    <w:rsid w:val="00615CB7"/>
    <w:rsid w:val="006222E7"/>
    <w:rsid w:val="00624F54"/>
    <w:rsid w:val="00626BB3"/>
    <w:rsid w:val="0064213F"/>
    <w:rsid w:val="006461F6"/>
    <w:rsid w:val="006469A9"/>
    <w:rsid w:val="006572E9"/>
    <w:rsid w:val="00660602"/>
    <w:rsid w:val="006612A0"/>
    <w:rsid w:val="00667A05"/>
    <w:rsid w:val="00671CE6"/>
    <w:rsid w:val="006808C6"/>
    <w:rsid w:val="00680D5F"/>
    <w:rsid w:val="00686754"/>
    <w:rsid w:val="006878F9"/>
    <w:rsid w:val="0069522C"/>
    <w:rsid w:val="00695BC5"/>
    <w:rsid w:val="006A3786"/>
    <w:rsid w:val="006B2FCF"/>
    <w:rsid w:val="006B39E2"/>
    <w:rsid w:val="006B60C2"/>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F62"/>
    <w:rsid w:val="007F02BF"/>
    <w:rsid w:val="007F2A14"/>
    <w:rsid w:val="0080085C"/>
    <w:rsid w:val="00802AF0"/>
    <w:rsid w:val="00803E80"/>
    <w:rsid w:val="00806253"/>
    <w:rsid w:val="00820A1D"/>
    <w:rsid w:val="00841F07"/>
    <w:rsid w:val="008462AA"/>
    <w:rsid w:val="00846D3E"/>
    <w:rsid w:val="0084725C"/>
    <w:rsid w:val="008627AA"/>
    <w:rsid w:val="008628FF"/>
    <w:rsid w:val="00867FC7"/>
    <w:rsid w:val="00874609"/>
    <w:rsid w:val="0087660A"/>
    <w:rsid w:val="008823BC"/>
    <w:rsid w:val="008859B3"/>
    <w:rsid w:val="00892F4F"/>
    <w:rsid w:val="008B313B"/>
    <w:rsid w:val="008B4545"/>
    <w:rsid w:val="008B6E84"/>
    <w:rsid w:val="008C6FA9"/>
    <w:rsid w:val="008D35C6"/>
    <w:rsid w:val="008D455C"/>
    <w:rsid w:val="008D62DB"/>
    <w:rsid w:val="008E3B9B"/>
    <w:rsid w:val="008E4F67"/>
    <w:rsid w:val="008E5423"/>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2B44"/>
    <w:rsid w:val="00AA3B15"/>
    <w:rsid w:val="00AA6194"/>
    <w:rsid w:val="00AA64D0"/>
    <w:rsid w:val="00AB4C5C"/>
    <w:rsid w:val="00AC04E5"/>
    <w:rsid w:val="00AC2E08"/>
    <w:rsid w:val="00AC4B4B"/>
    <w:rsid w:val="00AD66A6"/>
    <w:rsid w:val="00AD7C41"/>
    <w:rsid w:val="00AE1E57"/>
    <w:rsid w:val="00AE39D4"/>
    <w:rsid w:val="00AF41B7"/>
    <w:rsid w:val="00AF6ECE"/>
    <w:rsid w:val="00B00B00"/>
    <w:rsid w:val="00B034C1"/>
    <w:rsid w:val="00B0560C"/>
    <w:rsid w:val="00B07DA6"/>
    <w:rsid w:val="00B11520"/>
    <w:rsid w:val="00B14011"/>
    <w:rsid w:val="00B14D35"/>
    <w:rsid w:val="00B211F7"/>
    <w:rsid w:val="00B21C53"/>
    <w:rsid w:val="00B23EFE"/>
    <w:rsid w:val="00B24336"/>
    <w:rsid w:val="00B3656D"/>
    <w:rsid w:val="00B43FE1"/>
    <w:rsid w:val="00B5139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A41"/>
    <w:rsid w:val="00C3401C"/>
    <w:rsid w:val="00C473B8"/>
    <w:rsid w:val="00C603F9"/>
    <w:rsid w:val="00C614C5"/>
    <w:rsid w:val="00C83317"/>
    <w:rsid w:val="00C937A1"/>
    <w:rsid w:val="00C93F56"/>
    <w:rsid w:val="00CB344E"/>
    <w:rsid w:val="00CC1A7B"/>
    <w:rsid w:val="00CF04A2"/>
    <w:rsid w:val="00CF2757"/>
    <w:rsid w:val="00CF2761"/>
    <w:rsid w:val="00CF506C"/>
    <w:rsid w:val="00CF7045"/>
    <w:rsid w:val="00D0612B"/>
    <w:rsid w:val="00D06296"/>
    <w:rsid w:val="00D0784A"/>
    <w:rsid w:val="00D1283E"/>
    <w:rsid w:val="00D158BB"/>
    <w:rsid w:val="00D15B5E"/>
    <w:rsid w:val="00D169D8"/>
    <w:rsid w:val="00D209A5"/>
    <w:rsid w:val="00D23780"/>
    <w:rsid w:val="00D31191"/>
    <w:rsid w:val="00D33F23"/>
    <w:rsid w:val="00D34C64"/>
    <w:rsid w:val="00D34D11"/>
    <w:rsid w:val="00D41401"/>
    <w:rsid w:val="00D50DE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88A"/>
    <w:rsid w:val="00DF4E47"/>
    <w:rsid w:val="00E0012A"/>
    <w:rsid w:val="00E025E4"/>
    <w:rsid w:val="00E03582"/>
    <w:rsid w:val="00E05DFC"/>
    <w:rsid w:val="00E33D7F"/>
    <w:rsid w:val="00E44D94"/>
    <w:rsid w:val="00E500AD"/>
    <w:rsid w:val="00E53E99"/>
    <w:rsid w:val="00E66E37"/>
    <w:rsid w:val="00E73613"/>
    <w:rsid w:val="00E73A9B"/>
    <w:rsid w:val="00E74087"/>
    <w:rsid w:val="00E74899"/>
    <w:rsid w:val="00E7752C"/>
    <w:rsid w:val="00E8330C"/>
    <w:rsid w:val="00E84646"/>
    <w:rsid w:val="00E875D8"/>
    <w:rsid w:val="00E87B2A"/>
    <w:rsid w:val="00E94F28"/>
    <w:rsid w:val="00EA405D"/>
    <w:rsid w:val="00EB0958"/>
    <w:rsid w:val="00EB167F"/>
    <w:rsid w:val="00EB28D8"/>
    <w:rsid w:val="00EB6042"/>
    <w:rsid w:val="00EB71AE"/>
    <w:rsid w:val="00EC050B"/>
    <w:rsid w:val="00ED1796"/>
    <w:rsid w:val="00EE77BF"/>
    <w:rsid w:val="00EF5225"/>
    <w:rsid w:val="00F0415D"/>
    <w:rsid w:val="00F14E45"/>
    <w:rsid w:val="00F17CFC"/>
    <w:rsid w:val="00F42480"/>
    <w:rsid w:val="00F57A2F"/>
    <w:rsid w:val="00F62572"/>
    <w:rsid w:val="00F6488F"/>
    <w:rsid w:val="00F70CF6"/>
    <w:rsid w:val="00F802FF"/>
    <w:rsid w:val="00F85DDC"/>
    <w:rsid w:val="00F91244"/>
    <w:rsid w:val="00F95319"/>
    <w:rsid w:val="00FB3056"/>
    <w:rsid w:val="00FB309C"/>
    <w:rsid w:val="00FB3C7C"/>
    <w:rsid w:val="00FB6E52"/>
    <w:rsid w:val="00FC5994"/>
    <w:rsid w:val="00FD199C"/>
    <w:rsid w:val="00FD2897"/>
    <w:rsid w:val="00FD4421"/>
    <w:rsid w:val="00FD4591"/>
    <w:rsid w:val="00FE15F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1146F9C-E2F6-4DC2-A4B3-225149F3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0317"/>
  </w:style>
  <w:style w:type="paragraph" w:styleId="BalloonText">
    <w:name w:val="Balloon Text"/>
    <w:basedOn w:val="Normal"/>
    <w:link w:val="BalloonTextChar"/>
    <w:semiHidden/>
    <w:unhideWhenUsed/>
    <w:rsid w:val="003162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62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34966-2CD3-40D8-808A-ABD1AAE08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941</Words>
  <Characters>5512</Characters>
  <Application>Microsoft Office Word</Application>
  <DocSecurity>0</DocSecurity>
  <Lines>140</Lines>
  <Paragraphs>51</Paragraphs>
  <ScaleCrop>false</ScaleCrop>
  <HeadingPairs>
    <vt:vector size="2" baseType="variant">
      <vt:variant>
        <vt:lpstr>Title</vt:lpstr>
      </vt:variant>
      <vt:variant>
        <vt:i4>1</vt:i4>
      </vt:variant>
    </vt:vector>
  </HeadingPairs>
  <TitlesOfParts>
    <vt:vector size="1" baseType="lpstr">
      <vt:lpstr>A1229 1R</vt:lpstr>
    </vt:vector>
  </TitlesOfParts>
  <Manager>R224</Manager>
  <Company>OFFICE of LEGISLATIVE SERVICES</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A1229 1R</dc:title>
  <dc:creator>Assemblyman  SCHAER, Assemblywoman  MOSQUERA</dc:creator>
  <cp:keywords>A1229|3|LG |320|317|264|!||</cp:keywords>
  <dc:description>PREFILED 2020_x000d_
T/R 1/27/20_x000d_
Amended by CV</dc:description>
  <cp:lastModifiedBy>Franks, Denise</cp:lastModifiedBy>
  <cp:revision>2</cp:revision>
  <cp:lastPrinted>2021-06-16T19:20:00Z</cp:lastPrinted>
  <dcterms:created xsi:type="dcterms:W3CDTF">2021-06-16T19:47:00Z</dcterms:created>
  <dcterms:modified xsi:type="dcterms:W3CDTF">2021-06-16T19:47:00Z</dcterms:modified>
  <cp:category>s.1-C.52:27D-287h</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