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AC6" w:rsidRDefault="00175AC6" w:rsidP="00175AC6">
      <w:pPr>
        <w:pStyle w:val="bpuBill"/>
      </w:pPr>
      <w:bookmarkStart w:id="0" w:name="bpuFrontPg"/>
      <w:bookmarkEnd w:id="0"/>
      <w:r>
        <w:t xml:space="preserve">ASSEMBLY, No. 1242 </w:t>
      </w:r>
    </w:p>
    <w:p w:rsidR="00175AC6" w:rsidRPr="00175AC6" w:rsidRDefault="00175AC6" w:rsidP="00175A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456844" r:id="rId8"/>
        </w:object>
      </w:r>
    </w:p>
    <w:p w:rsidR="00175AC6" w:rsidRDefault="00175AC6" w:rsidP="00175AC6">
      <w:pPr>
        <w:pStyle w:val="bpuState"/>
      </w:pPr>
      <w:r>
        <w:t>STATE OF NEW JERSEY</w:t>
      </w:r>
    </w:p>
    <w:p w:rsidR="00175AC6" w:rsidRDefault="00175AC6" w:rsidP="00175AC6">
      <w:pPr>
        <w:pStyle w:val="bpuLegislature"/>
      </w:pPr>
      <w:r>
        <w:t>219th LEGISLATURE</w:t>
      </w:r>
    </w:p>
    <w:p w:rsidR="00175AC6" w:rsidRDefault="00175AC6" w:rsidP="00175AC6">
      <w:pPr>
        <w:pStyle w:val="bpuWpGraphic"/>
      </w:pPr>
      <w:r>
        <w:object w:dxaOrig="8985" w:dyaOrig="255">
          <v:shape id="_x0000_i1026" type="#_x0000_t75" style="width:6in;height:11.5pt" o:ole="">
            <v:imagedata r:id="rId7" o:title=""/>
          </v:shape>
          <o:OLEObject Type="Embed" ProgID="WPWin6.1" ShapeID="_x0000_i1026" DrawAspect="Content" ObjectID="_1676456845" r:id="rId9"/>
        </w:object>
      </w:r>
      <w:r>
        <w:t xml:space="preserve">  </w:t>
      </w:r>
    </w:p>
    <w:p w:rsidR="00175AC6" w:rsidRDefault="00175AC6" w:rsidP="00175AC6">
      <w:pPr>
        <w:pStyle w:val="bpuIntro"/>
      </w:pPr>
      <w:r>
        <w:t>PRE-FILED FOR INTRODUCTION IN THE 2020 SESSION</w:t>
      </w:r>
    </w:p>
    <w:p w:rsidR="00175AC6" w:rsidRDefault="00175AC6" w:rsidP="00175AC6">
      <w:pPr>
        <w:pStyle w:val="bpuIntro"/>
      </w:pPr>
    </w:p>
    <w:p w:rsidR="00175AC6" w:rsidRDefault="00175AC6" w:rsidP="00175AC6">
      <w:pPr>
        <w:pStyle w:val="bpuIntro"/>
        <w:sectPr w:rsidR="00175AC6" w:rsidSect="009407D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75AC6" w:rsidRDefault="00175AC6" w:rsidP="00175AC6">
      <w:pPr>
        <w:pStyle w:val="bpuIntro"/>
      </w:pPr>
    </w:p>
    <w:p w:rsidR="00175AC6" w:rsidRDefault="00175AC6" w:rsidP="00175AC6">
      <w:pPr>
        <w:pStyle w:val="bpuSponsor"/>
      </w:pPr>
      <w:r>
        <w:t>Sponsored by:</w:t>
      </w:r>
    </w:p>
    <w:p w:rsidR="00175AC6" w:rsidRDefault="00175AC6" w:rsidP="00175AC6">
      <w:pPr>
        <w:pStyle w:val="bpuSponsor"/>
      </w:pPr>
      <w:r>
        <w:t>Assemblyman  GARY S. SCHAER</w:t>
      </w:r>
    </w:p>
    <w:p w:rsidR="00175AC6" w:rsidRDefault="00175AC6" w:rsidP="00175AC6">
      <w:pPr>
        <w:pStyle w:val="bpuSponsor"/>
      </w:pPr>
      <w:r>
        <w:t>District 36 (Bergen and Passaic)</w:t>
      </w:r>
    </w:p>
    <w:p w:rsidR="00175AC6" w:rsidRDefault="00175AC6" w:rsidP="00175AC6">
      <w:pPr>
        <w:pStyle w:val="bpuSponsor"/>
      </w:pPr>
      <w:r>
        <w:t>Assemblyman  DANIEL R. BENSON</w:t>
      </w:r>
    </w:p>
    <w:p w:rsidR="00175AC6" w:rsidRDefault="00175AC6" w:rsidP="00175AC6">
      <w:pPr>
        <w:pStyle w:val="bpuSponsor"/>
      </w:pPr>
      <w:r>
        <w:t>District 14 (Mercer and Middlesex)</w:t>
      </w:r>
    </w:p>
    <w:p w:rsidR="00175AC6" w:rsidRDefault="00175AC6" w:rsidP="00175AC6">
      <w:pPr>
        <w:pStyle w:val="bpuSponsor"/>
      </w:pPr>
      <w:r>
        <w:t>Assemblyman  GORDON M. JOHNSON</w:t>
      </w:r>
    </w:p>
    <w:p w:rsidR="00175AC6" w:rsidRDefault="00175AC6" w:rsidP="00175AC6">
      <w:pPr>
        <w:pStyle w:val="bpuSponsor"/>
      </w:pPr>
      <w:r>
        <w:t>District 37 (Bergen)</w:t>
      </w:r>
    </w:p>
    <w:p w:rsidR="00175AC6" w:rsidRDefault="007D5032" w:rsidP="007D5032">
      <w:pPr>
        <w:pStyle w:val="bpuSponsor"/>
      </w:pPr>
      <w:r>
        <w:t>Assemblywoman  JOANN DOWNEY</w:t>
      </w:r>
    </w:p>
    <w:p w:rsidR="007D5032" w:rsidRDefault="007D5032" w:rsidP="007D5032">
      <w:pPr>
        <w:pStyle w:val="bpuSponsor"/>
      </w:pPr>
      <w:r>
        <w:t>District 11 (Monmouth)</w:t>
      </w:r>
    </w:p>
    <w:p w:rsidR="007D5032" w:rsidRDefault="007D5032" w:rsidP="007D5032">
      <w:pPr>
        <w:pStyle w:val="bpuSponsor"/>
      </w:pPr>
    </w:p>
    <w:p w:rsidR="00C269EE" w:rsidRDefault="00C269EE" w:rsidP="00C269EE">
      <w:pPr>
        <w:pStyle w:val="bpuSponsor"/>
      </w:pPr>
      <w:r>
        <w:t>Co-Sponsored by:</w:t>
      </w:r>
    </w:p>
    <w:p w:rsidR="00C269EE" w:rsidRPr="00C269EE" w:rsidRDefault="00C269EE" w:rsidP="00C269EE">
      <w:pPr>
        <w:pStyle w:val="bpuSponsor"/>
      </w:pPr>
      <w:r w:rsidRPr="00C269EE">
        <w:t>Assemblyman Verrelli, Assemblywomen Reynolds-Jackson and Sumter</w:t>
      </w:r>
    </w:p>
    <w:p w:rsidR="00175AC6" w:rsidRDefault="00175AC6" w:rsidP="00175AC6">
      <w:bookmarkStart w:id="1" w:name="_GoBack"/>
      <w:bookmarkEnd w:id="1"/>
    </w:p>
    <w:p w:rsidR="009407D6" w:rsidRDefault="009407D6" w:rsidP="00175AC6"/>
    <w:p w:rsidR="00175AC6" w:rsidRPr="00175AC6" w:rsidRDefault="00175AC6" w:rsidP="00175AC6"/>
    <w:p w:rsidR="00175AC6" w:rsidRDefault="00175AC6" w:rsidP="00175AC6">
      <w:pPr>
        <w:pStyle w:val="bpuSponsor"/>
      </w:pPr>
    </w:p>
    <w:p w:rsidR="00175AC6" w:rsidRDefault="00175AC6" w:rsidP="00175AC6">
      <w:pPr>
        <w:pStyle w:val="bpuSponsor"/>
      </w:pPr>
      <w:r>
        <w:t>SYNOPSIS</w:t>
      </w:r>
    </w:p>
    <w:p w:rsidR="00175AC6" w:rsidRDefault="00175AC6" w:rsidP="00175AC6">
      <w:pPr>
        <w:pStyle w:val="bpuNormText"/>
      </w:pPr>
      <w:r>
        <w:tab/>
        <w:t xml:space="preserve">Concerns Early Intervention Support Services program in DOH and expansion of program to all counties. </w:t>
      </w:r>
    </w:p>
    <w:p w:rsidR="00175AC6" w:rsidRDefault="00175AC6" w:rsidP="00175AC6">
      <w:pPr>
        <w:pStyle w:val="bpuNormText"/>
      </w:pPr>
    </w:p>
    <w:p w:rsidR="00175AC6" w:rsidRDefault="00175AC6" w:rsidP="00175AC6">
      <w:pPr>
        <w:pStyle w:val="bpuSponsor"/>
      </w:pPr>
      <w:r>
        <w:t xml:space="preserve">CURRENT VERSION OF TEXT </w:t>
      </w:r>
    </w:p>
    <w:p w:rsidR="00175AC6" w:rsidRDefault="00175AC6" w:rsidP="00175AC6">
      <w:pPr>
        <w:pStyle w:val="bpuNormText"/>
      </w:pPr>
      <w:r>
        <w:tab/>
        <w:t>Introduced Pending Technical Review by Legislative Counsel.</w:t>
      </w:r>
    </w:p>
    <w:p w:rsidR="00175AC6" w:rsidRDefault="00175AC6" w:rsidP="00175A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5AC6" w:rsidRDefault="00175A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5AC6" w:rsidSect="00175AC6">
          <w:type w:val="continuous"/>
          <w:pgSz w:w="12240" w:h="20160" w:code="5"/>
          <w:pgMar w:top="2160" w:right="2275" w:bottom="1440" w:left="2275" w:header="72" w:footer="720" w:gutter="0"/>
          <w:pgNumType w:start="1"/>
          <w:cols w:space="720"/>
          <w:docGrid w:linePitch="360"/>
        </w:sectPr>
      </w:pPr>
    </w:p>
    <w:p w:rsidR="002E40BB" w:rsidRPr="00677316" w:rsidRDefault="002E40BB" w:rsidP="002E40BB">
      <w:pPr>
        <w:pStyle w:val="HangingAnAct"/>
        <w:rPr>
          <w:rStyle w:val="HangingAnActChar"/>
        </w:rPr>
      </w:pPr>
      <w:r w:rsidRPr="002E40BB">
        <w:rPr>
          <w:rStyle w:val="BillHead"/>
        </w:rPr>
        <w:lastRenderedPageBreak/>
        <w:t>An Act</w:t>
      </w:r>
      <w:r w:rsidRPr="006B7FA7">
        <w:rPr>
          <w:rStyle w:val="HangingAnActChar"/>
        </w:rPr>
        <w:t xml:space="preserve"> </w:t>
      </w:r>
      <w:r>
        <w:rPr>
          <w:rStyle w:val="HangingAnActChar"/>
        </w:rPr>
        <w:t xml:space="preserve">concerning behavioral health services and supplementing </w:t>
      </w:r>
      <w:r w:rsidRPr="006C2A9C">
        <w:rPr>
          <w:rStyle w:val="HangingAnActChar"/>
        </w:rPr>
        <w:t>Title</w:t>
      </w:r>
      <w:r>
        <w:rPr>
          <w:rStyle w:val="HangingAnActChar"/>
          <w:b/>
        </w:rPr>
        <w:t xml:space="preserve"> </w:t>
      </w:r>
      <w:r>
        <w:rPr>
          <w:rStyle w:val="HangingAnActChar"/>
        </w:rPr>
        <w:t>30 of the Revised Statutes.</w:t>
      </w:r>
    </w:p>
    <w:p w:rsidR="002E40BB" w:rsidRPr="00D71D68" w:rsidRDefault="002E40BB" w:rsidP="002E40BB"/>
    <w:p w:rsidR="002E40BB" w:rsidRPr="00AA7880" w:rsidRDefault="002E40BB" w:rsidP="002E40BB">
      <w:r>
        <w:tab/>
      </w:r>
      <w:r>
        <w:rPr>
          <w:rStyle w:val="BillHeading2"/>
        </w:rPr>
        <w:t xml:space="preserve">Be It Enacted </w:t>
      </w:r>
      <w:r>
        <w:rPr>
          <w:rStyle w:val="BillLanguage"/>
        </w:rPr>
        <w:t>by the Senate and General Assembly of the State of New Jersey:</w:t>
      </w:r>
    </w:p>
    <w:p w:rsidR="002E40BB" w:rsidRDefault="002E40BB" w:rsidP="002E40BB"/>
    <w:p w:rsidR="002E40BB" w:rsidRDefault="002E40BB" w:rsidP="002E40BB">
      <w:r>
        <w:tab/>
        <w:t>1.</w:t>
      </w:r>
      <w:r>
        <w:tab/>
        <w:t xml:space="preserve">a.  As used in this section, "Early Intervention Support Services Program" means a program that </w:t>
      </w:r>
      <w:r w:rsidRPr="000836EF">
        <w:t>provide</w:t>
      </w:r>
      <w:r>
        <w:t>s</w:t>
      </w:r>
      <w:r w:rsidRPr="000836EF">
        <w:t xml:space="preserve"> rapid access to short term, recovery-oriented crisis intervention and crisis stabilization services </w:t>
      </w:r>
      <w:r>
        <w:t xml:space="preserve">for up to 30 days </w:t>
      </w:r>
      <w:r w:rsidRPr="000836EF">
        <w:t xml:space="preserve">to an individual </w:t>
      </w:r>
      <w:r w:rsidRPr="00AF66B7">
        <w:t>18</w:t>
      </w:r>
      <w:r>
        <w:t xml:space="preserve"> </w:t>
      </w:r>
      <w:r w:rsidRPr="000836EF">
        <w:t>years of age or older with a serious mental illness and include</w:t>
      </w:r>
      <w:r>
        <w:t>s</w:t>
      </w:r>
      <w:r w:rsidRPr="000836EF">
        <w:t xml:space="preserve">, but </w:t>
      </w:r>
      <w:r>
        <w:t>is</w:t>
      </w:r>
      <w:r w:rsidRPr="000836EF">
        <w:t xml:space="preserve"> not limited to, medication, therapy, and case management services</w:t>
      </w:r>
      <w:r>
        <w:t>,</w:t>
      </w:r>
      <w:r w:rsidRPr="000836EF">
        <w:t xml:space="preserve"> which </w:t>
      </w:r>
      <w:r>
        <w:t>are</w:t>
      </w:r>
      <w:r w:rsidRPr="000836EF">
        <w:t xml:space="preserve"> offered at an on-site location, other than a hospital, or through outreach in the community.</w:t>
      </w:r>
      <w:r>
        <w:t xml:space="preserve"> </w:t>
      </w:r>
    </w:p>
    <w:p w:rsidR="002E40BB" w:rsidRDefault="002E40BB" w:rsidP="002E40BB">
      <w:r>
        <w:tab/>
        <w:t>b.</w:t>
      </w:r>
      <w:r>
        <w:tab/>
        <w:t xml:space="preserve">The Department of </w:t>
      </w:r>
      <w:r w:rsidRPr="00AF66B7">
        <w:t>Health</w:t>
      </w:r>
      <w:r>
        <w:t xml:space="preserve"> shall expand the Early Intervention Support Services Programs currently available in 11 counties in the State to provide for one such program in each county in the State.</w:t>
      </w:r>
    </w:p>
    <w:p w:rsidR="002E40BB" w:rsidRPr="00373634" w:rsidRDefault="002E40BB" w:rsidP="002E40BB">
      <w:pPr>
        <w:rPr>
          <w:u w:val="single"/>
        </w:rPr>
      </w:pPr>
      <w:r>
        <w:tab/>
        <w:t>c.</w:t>
      </w:r>
      <w:r>
        <w:tab/>
        <w:t>An Early Intervention Support Services Program shall be available to provide services 14 hours per day, seven days a week</w:t>
      </w:r>
      <w:r w:rsidRPr="00373634">
        <w:t>.</w:t>
      </w:r>
      <w:r>
        <w:rPr>
          <w:u w:val="single"/>
        </w:rPr>
        <w:t xml:space="preserve"> </w:t>
      </w:r>
    </w:p>
    <w:p w:rsidR="002E40BB" w:rsidRPr="00737755" w:rsidRDefault="002E40BB" w:rsidP="002E40BB">
      <w:r w:rsidRPr="00737755">
        <w:tab/>
      </w:r>
      <w:r>
        <w:t>d</w:t>
      </w:r>
      <w:r w:rsidRPr="00737755">
        <w:t>.</w:t>
      </w:r>
      <w:r>
        <w:tab/>
      </w:r>
      <w:r w:rsidRPr="00737755">
        <w:t xml:space="preserve">The department shall coordinate with each county Early Intervention Support Services </w:t>
      </w:r>
      <w:r>
        <w:t xml:space="preserve">Program </w:t>
      </w:r>
      <w:r w:rsidRPr="00737755">
        <w:t>in the State to provide for education about the program</w:t>
      </w:r>
      <w:r>
        <w:t>,</w:t>
      </w:r>
      <w:r w:rsidRPr="00737755">
        <w:t xml:space="preserve"> and accessibility to the program, to members of the public served by a county program and </w:t>
      </w:r>
      <w:r>
        <w:t xml:space="preserve">to </w:t>
      </w:r>
      <w:r w:rsidRPr="00737755">
        <w:t>those organizations or persons who may be the source of referrals to the county program.</w:t>
      </w:r>
    </w:p>
    <w:p w:rsidR="002E40BB" w:rsidRDefault="002E40BB" w:rsidP="002E40BB">
      <w:r w:rsidRPr="00737755">
        <w:tab/>
      </w:r>
      <w:r>
        <w:t>e.</w:t>
      </w:r>
      <w:r>
        <w:tab/>
      </w:r>
      <w:r w:rsidRPr="00737755">
        <w:t xml:space="preserve">The department shall utilize the moneys available to it for the program to ensure that funding is available for: </w:t>
      </w:r>
    </w:p>
    <w:p w:rsidR="002E40BB" w:rsidRDefault="002E40BB" w:rsidP="002E40BB">
      <w:r>
        <w:tab/>
        <w:t>(1)</w:t>
      </w:r>
      <w:r>
        <w:tab/>
      </w:r>
      <w:r w:rsidRPr="00737755">
        <w:t>expanding the program to each county in the State; and</w:t>
      </w:r>
    </w:p>
    <w:p w:rsidR="002E40BB" w:rsidRPr="00737755" w:rsidRDefault="002E40BB" w:rsidP="002E40BB">
      <w:r>
        <w:tab/>
        <w:t>(2)</w:t>
      </w:r>
      <w:r>
        <w:tab/>
        <w:t>the</w:t>
      </w:r>
      <w:r w:rsidRPr="00737755">
        <w:t xml:space="preserve"> expansion of a program in existence on the effective date of this act, based on the needs of the program</w:t>
      </w:r>
      <w:r>
        <w:t xml:space="preserve"> to provide services</w:t>
      </w:r>
      <w:r w:rsidRPr="00737755">
        <w:t>.</w:t>
      </w:r>
    </w:p>
    <w:p w:rsidR="002E40BB" w:rsidRDefault="002E40BB" w:rsidP="002E40BB">
      <w:r>
        <w:tab/>
        <w:t>f.</w:t>
      </w:r>
      <w:r>
        <w:tab/>
        <w:t>The department shall:</w:t>
      </w:r>
    </w:p>
    <w:p w:rsidR="002E40BB" w:rsidRDefault="002E40BB" w:rsidP="002E40BB">
      <w:r>
        <w:tab/>
        <w:t>(1)</w:t>
      </w:r>
      <w:r>
        <w:tab/>
        <w:t>collect, at a minimum, information from each Early Intervention Support Services Program in the State about the services provided by the program, the utilization of these services, and the number of individuals who have been stabilized and referred to treatment in the community; and</w:t>
      </w:r>
    </w:p>
    <w:p w:rsidR="002E40BB" w:rsidRDefault="002E40BB" w:rsidP="002E40BB">
      <w:r>
        <w:tab/>
        <w:t>(2)</w:t>
      </w:r>
      <w:r>
        <w:tab/>
        <w:t>issue, within 18 months of the effective date of this act and annually thereafter, a report to the Governor and pursuant to section 2 of P.L.1991, c.164 (C.52:14-19.1) to the Legislature, based on the information collected pursuant to paragraph (1) of this section.  The report shall include a review and analysis of each Early Intervention Support Services Program in the State and any recommendations for improvement to the programs.</w:t>
      </w:r>
    </w:p>
    <w:p w:rsidR="002E40BB" w:rsidRDefault="002E40BB" w:rsidP="002E40BB"/>
    <w:p w:rsidR="002E40BB" w:rsidRDefault="002E40BB" w:rsidP="002E40BB">
      <w:r>
        <w:tab/>
        <w:t>2</w:t>
      </w:r>
      <w:r w:rsidRPr="006C2A9C">
        <w:t>.</w:t>
      </w:r>
      <w:r>
        <w:tab/>
        <w:t>The Commissioner of Health shall, in accordance with the "Administrative Procedure Act," P.L.1968, c.410 (C.52:14B-1 et seq.), adopt any rules and regulations as the commissioner deems necessary to carry out the provisions of this act.</w:t>
      </w:r>
    </w:p>
    <w:p w:rsidR="002E40BB" w:rsidRPr="00661F76" w:rsidRDefault="002E40BB" w:rsidP="002E40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F76">
        <w:rPr>
          <w:spacing w:val="0"/>
        </w:rPr>
        <w:lastRenderedPageBreak/>
        <w:tab/>
        <w:t>3.</w:t>
      </w:r>
      <w:r w:rsidRPr="00661F76">
        <w:rPr>
          <w:spacing w:val="0"/>
        </w:rPr>
        <w:tab/>
        <w:t>This act shall take effect on the first day of the 13th month next following the date of enactme</w:t>
      </w:r>
      <w:r>
        <w:rPr>
          <w:spacing w:val="0"/>
        </w:rPr>
        <w:t xml:space="preserve">nt, except the Commissioner of </w:t>
      </w:r>
      <w:r w:rsidRPr="007E4B48">
        <w:rPr>
          <w:spacing w:val="0"/>
        </w:rPr>
        <w:t>Health</w:t>
      </w:r>
      <w:r w:rsidRPr="00661F76">
        <w:rPr>
          <w:spacing w:val="0"/>
        </w:rPr>
        <w:t xml:space="preserve"> may take any anticipatory administrative action in advance as shall be necessary for the implementation of this act.</w:t>
      </w:r>
    </w:p>
    <w:p w:rsidR="002E40BB" w:rsidRDefault="002E40BB" w:rsidP="002E40BB"/>
    <w:p w:rsidR="002E40BB" w:rsidRPr="005B7BD1" w:rsidRDefault="002E40BB" w:rsidP="002E40BB"/>
    <w:p w:rsidR="002E40BB" w:rsidRDefault="002E40BB" w:rsidP="002E40BB">
      <w:pPr>
        <w:jc w:val="center"/>
      </w:pPr>
      <w:r w:rsidRPr="005B7BD1">
        <w:t>STATEMENT</w:t>
      </w:r>
    </w:p>
    <w:p w:rsidR="002E40BB" w:rsidRPr="00282A1E" w:rsidRDefault="002E40BB" w:rsidP="002E40BB"/>
    <w:p w:rsidR="002E40BB" w:rsidRPr="00282A1E" w:rsidRDefault="002E40BB" w:rsidP="002E40BB">
      <w:r>
        <w:tab/>
        <w:t>T</w:t>
      </w:r>
      <w:r w:rsidRPr="00282A1E">
        <w:t>his bill expands the Early Intervention Support Services (EISS) Programs, currently available in 11 counties (Atlantic, Bergen, Camden, Cumberland, Essex, Hudson, Middlesex, Mercer, Monmouth, Morris, and Ocean), to provide for one program in each county in the State. An EISS program is defined in the bill as a program that provides rapid access to short term, recovery-oriented crisis intervention and crisis stabilization services</w:t>
      </w:r>
      <w:r>
        <w:t xml:space="preserve"> for up to 30 days</w:t>
      </w:r>
      <w:r w:rsidRPr="00282A1E">
        <w:t xml:space="preserve"> to an individual 18 years of age or older with a serious mental illness and includes, but is not limited to, medication, therapy, and case management services, which are offered at an on-site location, other than a hospital, or through outreach in the community. </w:t>
      </w:r>
      <w:r>
        <w:t>The bill requires that an EISS program be available to provide services 14 hours per day, seven days a week</w:t>
      </w:r>
      <w:r w:rsidRPr="00373634">
        <w:t>.</w:t>
      </w:r>
    </w:p>
    <w:p w:rsidR="002E40BB" w:rsidRPr="00282A1E" w:rsidRDefault="002E40BB" w:rsidP="002E40BB">
      <w:r>
        <w:tab/>
      </w:r>
      <w:r w:rsidRPr="00282A1E">
        <w:t>EISS Programs are designed to provide the crisis intervention and stabilization services needed to help prevent the recurrence of a crisis and to reduce overutilization of hospital emergency departments for a behavioral health crisis. Addition</w:t>
      </w:r>
      <w:r>
        <w:t xml:space="preserve">ally, the bill requires that the </w:t>
      </w:r>
      <w:r w:rsidRPr="00282A1E">
        <w:t>DOH</w:t>
      </w:r>
      <w:r>
        <w:t xml:space="preserve"> </w:t>
      </w:r>
      <w:r w:rsidRPr="00282A1E">
        <w:t xml:space="preserve">coordinate with each county </w:t>
      </w:r>
      <w:r>
        <w:t>EISS p</w:t>
      </w:r>
      <w:r w:rsidRPr="00282A1E">
        <w:t xml:space="preserve">rogram in the State to provide for education about the program, and accessibility to the program, to members of the public served by that county program and to those organizations or persons who may be the source of referrals to that program. </w:t>
      </w:r>
    </w:p>
    <w:p w:rsidR="002E40BB" w:rsidRDefault="002E40BB" w:rsidP="002E40BB">
      <w:r>
        <w:tab/>
      </w:r>
      <w:r w:rsidRPr="00282A1E">
        <w:t>The bill</w:t>
      </w:r>
      <w:r>
        <w:t xml:space="preserve"> also</w:t>
      </w:r>
      <w:r w:rsidRPr="00282A1E">
        <w:t xml:space="preserve"> </w:t>
      </w:r>
      <w:r>
        <w:t>provides that</w:t>
      </w:r>
      <w:r w:rsidRPr="00282A1E">
        <w:t xml:space="preserve"> DOH </w:t>
      </w:r>
      <w:r>
        <w:t xml:space="preserve">is </w:t>
      </w:r>
      <w:r w:rsidRPr="00282A1E">
        <w:t>to utilize the moneys available to it for the program to ensure that funding is available for: expanding the program to each county in the State; and the expansion of a program in existence on the effective date of this bill, based on the needs of the program</w:t>
      </w:r>
      <w:r>
        <w:t xml:space="preserve"> to provide services</w:t>
      </w:r>
      <w:r w:rsidRPr="00282A1E">
        <w:t xml:space="preserve">. </w:t>
      </w:r>
      <w:r>
        <w:t>T</w:t>
      </w:r>
      <w:r w:rsidRPr="00282A1E">
        <w:t>he bill</w:t>
      </w:r>
      <w:r>
        <w:t xml:space="preserve"> </w:t>
      </w:r>
      <w:r w:rsidRPr="00282A1E">
        <w:t>requires DOH to collect information from each EISS Program in the State</w:t>
      </w:r>
      <w:r>
        <w:t>, including</w:t>
      </w:r>
      <w:r w:rsidRPr="00282A1E">
        <w:t xml:space="preserve"> information about the </w:t>
      </w:r>
      <w:r>
        <w:t>services provided</w:t>
      </w:r>
      <w:r w:rsidRPr="00282A1E">
        <w:t>, the</w:t>
      </w:r>
      <w:r>
        <w:t>ir utilization</w:t>
      </w:r>
      <w:r w:rsidRPr="00282A1E">
        <w:t>, and the number of individuals who have been stabilized and referred to treatmen</w:t>
      </w:r>
      <w:r>
        <w:t xml:space="preserve">t. </w:t>
      </w:r>
      <w:r w:rsidRPr="001E386F">
        <w:t xml:space="preserve"> </w:t>
      </w:r>
      <w:r>
        <w:t>B</w:t>
      </w:r>
      <w:r w:rsidRPr="001E386F">
        <w:t xml:space="preserve">ased on the information collected, </w:t>
      </w:r>
      <w:r w:rsidRPr="00282A1E">
        <w:t>t</w:t>
      </w:r>
      <w:r>
        <w:t>he DOH is to issue annual reports to the Governor and to the Legislature, which reports shall</w:t>
      </w:r>
      <w:r w:rsidRPr="00282A1E">
        <w:t xml:space="preserve"> include a review and analy</w:t>
      </w:r>
      <w:r>
        <w:t>sis of each program</w:t>
      </w:r>
      <w:r w:rsidRPr="00282A1E">
        <w:t xml:space="preserve"> and any recommendations</w:t>
      </w:r>
      <w:r>
        <w:t xml:space="preserve"> for improvement</w:t>
      </w:r>
      <w:r w:rsidRPr="00282A1E">
        <w:t>.</w:t>
      </w:r>
      <w:r>
        <w:t xml:space="preserve"> </w:t>
      </w:r>
    </w:p>
    <w:sectPr w:rsidR="002E40BB" w:rsidSect="00175AC6">
      <w:headerReference w:type="default" r:id="rId14"/>
      <w:footerReference w:type="default" r:id="rId15"/>
      <w:headerReference w:type="first" r:id="rId16"/>
      <w:footerReference w:type="first" r:id="rId17"/>
      <w:pgSz w:w="12240" w:h="20160" w:code="5"/>
      <w:pgMar w:top="1440" w:right="2520" w:bottom="144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228" w:rsidRDefault="002C0228">
      <w:r>
        <w:separator/>
      </w:r>
    </w:p>
  </w:endnote>
  <w:endnote w:type="continuationSeparator" w:id="0">
    <w:p w:rsidR="002C0228" w:rsidRDefault="002C0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032" w:rsidRDefault="009407D6" w:rsidP="009407D6">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175AC6" w:rsidRDefault="004D76F0" w:rsidP="00175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228" w:rsidRDefault="002C0228">
      <w:r>
        <w:separator/>
      </w:r>
    </w:p>
  </w:footnote>
  <w:footnote w:type="continuationSeparator" w:id="0">
    <w:p w:rsidR="002C0228" w:rsidRDefault="002C0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7F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5AC6" w:rsidRDefault="00175AC6" w:rsidP="00175AC6">
    <w:pPr>
      <w:pStyle w:val="bpuHeadSpon"/>
    </w:pPr>
    <w:r w:rsidRPr="00175AC6">
      <w:rPr>
        <w:rStyle w:val="bpuHeadSponChar"/>
      </w:rPr>
      <w:t>A1242</w:t>
    </w:r>
    <w:r>
      <w:t xml:space="preserve"> SCHAER, BENSON</w:t>
    </w:r>
  </w:p>
  <w:p w:rsidR="00175AC6" w:rsidRDefault="00175AC6" w:rsidP="00175AC6">
    <w:pPr>
      <w:pStyle w:val="bpuHeadSpon"/>
    </w:pPr>
    <w:r>
      <w:fldChar w:fldCharType="begin"/>
    </w:r>
    <w:r>
      <w:instrText xml:space="preserve"> PAGE  \* MERGEFORMAT </w:instrText>
    </w:r>
    <w:r>
      <w:fldChar w:fldCharType="separate"/>
    </w:r>
    <w:r w:rsidR="00257F57">
      <w:rPr>
        <w:noProof/>
      </w:rPr>
      <w:t>3</w:t>
    </w:r>
    <w:r>
      <w:fldChar w:fldCharType="end"/>
    </w:r>
  </w:p>
  <w:p w:rsidR="00175AC6" w:rsidRPr="00AF575C" w:rsidRDefault="00175AC6" w:rsidP="00175A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5AC6" w:rsidRDefault="00175AC6" w:rsidP="00175AC6">
    <w:pPr>
      <w:pStyle w:val="bpuHeadSpon"/>
    </w:pPr>
    <w:r w:rsidRPr="00175AC6">
      <w:rPr>
        <w:rStyle w:val="bpuHeadSponChar"/>
      </w:rPr>
      <w:t>A1242</w:t>
    </w:r>
    <w:r>
      <w:t xml:space="preserve"> SCHAER, BENSON</w:t>
    </w:r>
  </w:p>
  <w:p w:rsidR="00175AC6" w:rsidRDefault="00175AC6" w:rsidP="00175AC6">
    <w:pPr>
      <w:pStyle w:val="bpuHeadSpon"/>
    </w:pPr>
    <w:r>
      <w:fldChar w:fldCharType="begin"/>
    </w:r>
    <w:r>
      <w:instrText xml:space="preserve"> PAGE  \* MERGEFORMAT </w:instrText>
    </w:r>
    <w:r>
      <w:fldChar w:fldCharType="separate"/>
    </w:r>
    <w:r w:rsidR="00257F57">
      <w:rPr>
        <w:noProof/>
      </w:rPr>
      <w:t>2</w:t>
    </w:r>
    <w:r>
      <w:fldChar w:fldCharType="end"/>
    </w:r>
  </w:p>
  <w:p w:rsidR="00175AC6" w:rsidRDefault="00175AC6" w:rsidP="00175A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2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58C"/>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F1D"/>
    <w:rsid w:val="001330F6"/>
    <w:rsid w:val="00133BED"/>
    <w:rsid w:val="00136CE2"/>
    <w:rsid w:val="00140A92"/>
    <w:rsid w:val="00140FD3"/>
    <w:rsid w:val="00143A99"/>
    <w:rsid w:val="00150A42"/>
    <w:rsid w:val="00153466"/>
    <w:rsid w:val="001540B7"/>
    <w:rsid w:val="00156AE5"/>
    <w:rsid w:val="00175AC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83B"/>
    <w:rsid w:val="00257F57"/>
    <w:rsid w:val="0026254F"/>
    <w:rsid w:val="00266FB9"/>
    <w:rsid w:val="00274341"/>
    <w:rsid w:val="0028159B"/>
    <w:rsid w:val="00296363"/>
    <w:rsid w:val="002A16E7"/>
    <w:rsid w:val="002A71FA"/>
    <w:rsid w:val="002B4DA4"/>
    <w:rsid w:val="002B67F7"/>
    <w:rsid w:val="002C0228"/>
    <w:rsid w:val="002C58D4"/>
    <w:rsid w:val="002E1440"/>
    <w:rsid w:val="002E2980"/>
    <w:rsid w:val="002E40BB"/>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C02"/>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085"/>
    <w:rsid w:val="007C1354"/>
    <w:rsid w:val="007D0F64"/>
    <w:rsid w:val="007D5032"/>
    <w:rsid w:val="007F02BF"/>
    <w:rsid w:val="007F2A14"/>
    <w:rsid w:val="0080085C"/>
    <w:rsid w:val="00802AF0"/>
    <w:rsid w:val="00806253"/>
    <w:rsid w:val="00820A1D"/>
    <w:rsid w:val="00841F07"/>
    <w:rsid w:val="008462AA"/>
    <w:rsid w:val="00846D3E"/>
    <w:rsid w:val="0084725C"/>
    <w:rsid w:val="00860CE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87C"/>
    <w:rsid w:val="00902B2D"/>
    <w:rsid w:val="00915B98"/>
    <w:rsid w:val="00933C9C"/>
    <w:rsid w:val="009407D6"/>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AE1"/>
    <w:rsid w:val="00A469CC"/>
    <w:rsid w:val="00A55E7F"/>
    <w:rsid w:val="00A63229"/>
    <w:rsid w:val="00A64CED"/>
    <w:rsid w:val="00A7050B"/>
    <w:rsid w:val="00A71498"/>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9EE"/>
    <w:rsid w:val="00C3401C"/>
    <w:rsid w:val="00C473B8"/>
    <w:rsid w:val="00C603F9"/>
    <w:rsid w:val="00C614C5"/>
    <w:rsid w:val="00C83317"/>
    <w:rsid w:val="00C937A1"/>
    <w:rsid w:val="00C93F56"/>
    <w:rsid w:val="00CB344E"/>
    <w:rsid w:val="00CF2757"/>
    <w:rsid w:val="00CF2761"/>
    <w:rsid w:val="00CF506C"/>
    <w:rsid w:val="00CF7045"/>
    <w:rsid w:val="00D02050"/>
    <w:rsid w:val="00D0612B"/>
    <w:rsid w:val="00D06296"/>
    <w:rsid w:val="00D0784A"/>
    <w:rsid w:val="00D1283E"/>
    <w:rsid w:val="00D158BB"/>
    <w:rsid w:val="00D169D8"/>
    <w:rsid w:val="00D209A5"/>
    <w:rsid w:val="00D23780"/>
    <w:rsid w:val="00D31191"/>
    <w:rsid w:val="00D31C12"/>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D11"/>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09E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04658E"/>
  <w15:docId w15:val="{F5722F56-E1BE-44EA-964E-F1C2B103C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75AC6"/>
  </w:style>
  <w:style w:type="paragraph" w:styleId="BalloonText">
    <w:name w:val="Balloon Text"/>
    <w:basedOn w:val="Normal"/>
    <w:link w:val="BalloonTextChar"/>
    <w:semiHidden/>
    <w:unhideWhenUsed/>
    <w:rsid w:val="007A70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70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96E8A-3C8F-43EA-BA82-600C35370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903</Words>
  <Characters>4752</Characters>
  <Application>Microsoft Office Word</Application>
  <DocSecurity>0</DocSecurity>
  <Lines>124</Lines>
  <Paragraphs>37</Paragraphs>
  <ScaleCrop>false</ScaleCrop>
  <HeadingPairs>
    <vt:vector size="2" baseType="variant">
      <vt:variant>
        <vt:lpstr>Title</vt:lpstr>
      </vt:variant>
      <vt:variant>
        <vt:i4>1</vt:i4>
      </vt:variant>
    </vt:vector>
  </HeadingPairs>
  <TitlesOfParts>
    <vt:vector size="1" baseType="lpstr">
      <vt:lpstr>A1242</vt:lpstr>
    </vt:vector>
  </TitlesOfParts>
  <Manager>R224</Manager>
  <Company>OFFICE of LEGISLATIVE SERVICES</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A1242</dc:title>
  <dc:creator>Assemblyman  SCHAER, Assemblyman  BENSON</dc:creator>
  <cp:keywords>A1242|3|LP |276|0|0|!|0|</cp:keywords>
  <dc:description>PREFILED 2020</dc:description>
  <cp:lastModifiedBy>Brabson, Dawn</cp:lastModifiedBy>
  <cp:revision>2</cp:revision>
  <cp:lastPrinted>2021-03-05T18:40:00Z</cp:lastPrinted>
  <dcterms:created xsi:type="dcterms:W3CDTF">2021-03-05T18:40:00Z</dcterms:created>
  <dcterms:modified xsi:type="dcterms:W3CDTF">2021-03-05T18:40:00Z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