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2AF" w:rsidRDefault="00CA52AF" w:rsidP="00CA52AF">
      <w:pPr>
        <w:pStyle w:val="bpuBill"/>
      </w:pPr>
      <w:bookmarkStart w:id="0" w:name="bpuFrontPg"/>
      <w:bookmarkStart w:id="1" w:name="_GoBack"/>
      <w:bookmarkEnd w:id="0"/>
      <w:bookmarkEnd w:id="1"/>
      <w:r>
        <w:t xml:space="preserve">ASSEMBLY, No. 1255 </w:t>
      </w:r>
    </w:p>
    <w:p w:rsidR="00CA52AF" w:rsidRPr="00CA52AF" w:rsidRDefault="00CA52AF" w:rsidP="00CA52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5885308" r:id="rId8"/>
        </w:object>
      </w:r>
    </w:p>
    <w:p w:rsidR="00CA52AF" w:rsidRDefault="00CA52AF" w:rsidP="00CA52AF">
      <w:pPr>
        <w:pStyle w:val="bpuState"/>
      </w:pPr>
      <w:r>
        <w:t>STATE OF NEW JERSEY</w:t>
      </w:r>
    </w:p>
    <w:p w:rsidR="00CA52AF" w:rsidRDefault="00CA52AF" w:rsidP="00CA52AF">
      <w:pPr>
        <w:pStyle w:val="bpuLegislature"/>
      </w:pPr>
      <w:r>
        <w:t>219th LEGISLATURE</w:t>
      </w:r>
    </w:p>
    <w:p w:rsidR="00CA52AF" w:rsidRDefault="00CA52AF" w:rsidP="00CA52AF">
      <w:pPr>
        <w:pStyle w:val="bpuWpGraphic"/>
      </w:pPr>
      <w:r>
        <w:object w:dxaOrig="8985" w:dyaOrig="255">
          <v:shape id="_x0000_i1026" type="#_x0000_t75" style="width:6in;height:11.5pt" o:ole="">
            <v:imagedata r:id="rId7" o:title=""/>
          </v:shape>
          <o:OLEObject Type="Embed" ProgID="WPWin6.1" ShapeID="_x0000_i1026" DrawAspect="Content" ObjectID="_1645885309" r:id="rId9"/>
        </w:object>
      </w:r>
      <w:r>
        <w:t xml:space="preserve">  </w:t>
      </w:r>
    </w:p>
    <w:p w:rsidR="00CA52AF" w:rsidRDefault="00CA52AF" w:rsidP="00CA52AF">
      <w:pPr>
        <w:pStyle w:val="bpuIntro"/>
      </w:pPr>
      <w:r>
        <w:t>PRE-FILED FOR INTRODUCTION IN THE 2020 SESSION</w:t>
      </w:r>
    </w:p>
    <w:p w:rsidR="00CA52AF" w:rsidRDefault="00CA52AF" w:rsidP="00CA52AF">
      <w:pPr>
        <w:pStyle w:val="bpuIntro"/>
      </w:pPr>
    </w:p>
    <w:p w:rsidR="00CA52AF" w:rsidRDefault="00CA52AF" w:rsidP="00CA52AF">
      <w:pPr>
        <w:pStyle w:val="bpuIntro"/>
        <w:sectPr w:rsidR="00CA52AF" w:rsidSect="001B272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A52AF" w:rsidRDefault="00CA52AF" w:rsidP="00CA52AF">
      <w:pPr>
        <w:pStyle w:val="bpuIntro"/>
      </w:pPr>
    </w:p>
    <w:p w:rsidR="00CA52AF" w:rsidRDefault="00CA52AF" w:rsidP="00CA52AF">
      <w:pPr>
        <w:pStyle w:val="bpuSponsor"/>
      </w:pPr>
      <w:r>
        <w:t>Sponsored by:</w:t>
      </w:r>
    </w:p>
    <w:p w:rsidR="00CA52AF" w:rsidRDefault="00CA52AF" w:rsidP="00CA52AF">
      <w:pPr>
        <w:pStyle w:val="bpuSponsor"/>
      </w:pPr>
      <w:r>
        <w:t>Assemblyman  GARY S. SCHAER</w:t>
      </w:r>
    </w:p>
    <w:p w:rsidR="00CA52AF" w:rsidRDefault="00CA52AF" w:rsidP="00CA52AF">
      <w:pPr>
        <w:pStyle w:val="bpuSponsor"/>
      </w:pPr>
      <w:r>
        <w:t>District 36 (Bergen and Passaic)</w:t>
      </w:r>
    </w:p>
    <w:p w:rsidR="00CA52AF" w:rsidRDefault="00CA52AF" w:rsidP="00CA52AF">
      <w:pPr>
        <w:pStyle w:val="bpuSponsor"/>
      </w:pPr>
      <w:r>
        <w:t>Assemblyman  RONALD S. DANCER</w:t>
      </w:r>
    </w:p>
    <w:p w:rsidR="00CA52AF" w:rsidRDefault="00CA52AF" w:rsidP="00CA52AF">
      <w:pPr>
        <w:pStyle w:val="bpuSponsor"/>
      </w:pPr>
      <w:r>
        <w:t>District 12 (Burlington, Middlesex, Monmouth and Ocean)</w:t>
      </w:r>
    </w:p>
    <w:p w:rsidR="00CA52AF" w:rsidRDefault="00CA52AF" w:rsidP="00CA52AF">
      <w:pPr>
        <w:pStyle w:val="bpuSponsor"/>
      </w:pPr>
      <w:r>
        <w:t>Assemblyman  JAY WEBBER</w:t>
      </w:r>
    </w:p>
    <w:p w:rsidR="00CA52AF" w:rsidRDefault="00CA52AF" w:rsidP="00CA52AF">
      <w:pPr>
        <w:pStyle w:val="bpuSponsor"/>
      </w:pPr>
      <w:r>
        <w:t>District 26 (Essex, Morris and Passaic)</w:t>
      </w:r>
    </w:p>
    <w:p w:rsidR="00CA52AF" w:rsidRDefault="00CA52AF" w:rsidP="00CA52AF">
      <w:pPr>
        <w:pStyle w:val="bpuSponsor"/>
      </w:pPr>
    </w:p>
    <w:p w:rsidR="00BD75F8" w:rsidRDefault="001B2723" w:rsidP="001B2723">
      <w:pPr>
        <w:pStyle w:val="bpuSponsor"/>
      </w:pPr>
      <w:r>
        <w:t>Co-Sponsored by:</w:t>
      </w:r>
    </w:p>
    <w:p w:rsidR="001B2723" w:rsidRPr="001B2723" w:rsidRDefault="001B2723" w:rsidP="001B2723">
      <w:pPr>
        <w:pStyle w:val="bpuSponsor"/>
      </w:pPr>
      <w:r w:rsidRPr="001B2723">
        <w:t xml:space="preserve">Assemblyman </w:t>
      </w:r>
      <w:proofErr w:type="spellStart"/>
      <w:r w:rsidRPr="001B2723">
        <w:t>DePhillips</w:t>
      </w:r>
      <w:proofErr w:type="spellEnd"/>
      <w:r w:rsidRPr="001B2723">
        <w:t xml:space="preserve">, Assemblywoman Stanfield, Assemblymen </w:t>
      </w:r>
      <w:proofErr w:type="spellStart"/>
      <w:r w:rsidRPr="001B2723">
        <w:t>Wirths</w:t>
      </w:r>
      <w:proofErr w:type="spellEnd"/>
      <w:r w:rsidRPr="001B2723">
        <w:t xml:space="preserve">, Space, </w:t>
      </w:r>
      <w:proofErr w:type="spellStart"/>
      <w:r w:rsidRPr="001B2723">
        <w:t>DiMaio</w:t>
      </w:r>
      <w:proofErr w:type="spellEnd"/>
      <w:r w:rsidRPr="001B2723">
        <w:t xml:space="preserve"> and </w:t>
      </w:r>
      <w:proofErr w:type="spellStart"/>
      <w:r w:rsidRPr="001B2723">
        <w:t>Scharfenberger</w:t>
      </w:r>
      <w:proofErr w:type="spellEnd"/>
    </w:p>
    <w:p w:rsidR="003C01E1" w:rsidRDefault="003C01E1" w:rsidP="00BD75F8"/>
    <w:p w:rsidR="001B2723" w:rsidRDefault="001B2723" w:rsidP="00BD75F8"/>
    <w:p w:rsidR="00BD75F8" w:rsidRPr="00BD75F8" w:rsidRDefault="00BD75F8" w:rsidP="00BD75F8"/>
    <w:p w:rsidR="00CA52AF" w:rsidRDefault="00CA52AF" w:rsidP="00CA52AF">
      <w:pPr>
        <w:pStyle w:val="bpuSponsor"/>
      </w:pPr>
    </w:p>
    <w:p w:rsidR="00CA52AF" w:rsidRDefault="00CA52AF" w:rsidP="00CA52AF">
      <w:pPr>
        <w:pStyle w:val="bpuSponsor"/>
      </w:pPr>
      <w:r>
        <w:t>SYNOPSIS</w:t>
      </w:r>
    </w:p>
    <w:p w:rsidR="00CA52AF" w:rsidRDefault="00CA52AF" w:rsidP="00CA52AF">
      <w:pPr>
        <w:pStyle w:val="bpuNormText"/>
      </w:pPr>
      <w:r>
        <w:tab/>
        <w:t xml:space="preserve">Permits place of worship to establish security plan to select one person to carry handgun during religious services. </w:t>
      </w:r>
    </w:p>
    <w:p w:rsidR="00CA52AF" w:rsidRDefault="00CA52AF" w:rsidP="00CA52AF">
      <w:pPr>
        <w:pStyle w:val="bpuNormText"/>
      </w:pPr>
    </w:p>
    <w:p w:rsidR="00CA52AF" w:rsidRDefault="00CA52AF" w:rsidP="00CA52AF">
      <w:pPr>
        <w:pStyle w:val="bpuSponsor"/>
      </w:pPr>
      <w:r>
        <w:t xml:space="preserve">CURRENT VERSION OF TEXT </w:t>
      </w:r>
    </w:p>
    <w:p w:rsidR="00CA52AF" w:rsidRDefault="00CA52AF" w:rsidP="00CA52AF">
      <w:pPr>
        <w:pStyle w:val="bpuNormText"/>
      </w:pPr>
      <w:r>
        <w:tab/>
        <w:t>Introduced Pending Technical Review by Legislative Counsel.</w:t>
      </w:r>
    </w:p>
    <w:p w:rsidR="00CA52AF" w:rsidRDefault="00CA52AF" w:rsidP="00CA52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52AF" w:rsidRDefault="00CA52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52AF" w:rsidSect="00CA52AF">
          <w:type w:val="continuous"/>
          <w:pgSz w:w="12240" w:h="20160" w:code="5"/>
          <w:pgMar w:top="2160" w:right="2275" w:bottom="1440" w:left="2275" w:header="72" w:footer="720" w:gutter="0"/>
          <w:pgNumType w:start="1"/>
          <w:cols w:space="720"/>
          <w:docGrid w:linePitch="360"/>
        </w:sectPr>
      </w:pPr>
    </w:p>
    <w:p w:rsidR="008758C0" w:rsidRPr="00677316" w:rsidRDefault="008758C0" w:rsidP="008758C0">
      <w:pPr>
        <w:pStyle w:val="HangingAnAct"/>
        <w:rPr>
          <w:rStyle w:val="HangingAnActChar"/>
        </w:rPr>
      </w:pPr>
      <w:r w:rsidRPr="008758C0">
        <w:rPr>
          <w:rStyle w:val="BillHead"/>
        </w:rPr>
        <w:lastRenderedPageBreak/>
        <w:t>An Act</w:t>
      </w:r>
      <w:r w:rsidRPr="006B7FA7">
        <w:rPr>
          <w:rStyle w:val="HangingAnActChar"/>
        </w:rPr>
        <w:t xml:space="preserve"> </w:t>
      </w:r>
      <w:r>
        <w:rPr>
          <w:rStyle w:val="HangingAnActChar"/>
        </w:rPr>
        <w:t xml:space="preserve">concerning security at places of worship, supplementing Title 2C of the New Jersey Statutes, and amending N.J.S.2C:39-6.  </w:t>
      </w:r>
    </w:p>
    <w:p w:rsidR="008758C0" w:rsidRPr="00D71D68" w:rsidRDefault="008758C0" w:rsidP="008758C0"/>
    <w:p w:rsidR="008758C0" w:rsidRDefault="008758C0" w:rsidP="008758C0">
      <w:pPr>
        <w:rPr>
          <w:rStyle w:val="BillLanguage"/>
        </w:rPr>
      </w:pPr>
      <w:r>
        <w:tab/>
      </w:r>
      <w:r>
        <w:rPr>
          <w:rStyle w:val="BillHeading2"/>
        </w:rPr>
        <w:t xml:space="preserve">Be It Enacted </w:t>
      </w:r>
      <w:r>
        <w:rPr>
          <w:rStyle w:val="BillLanguage"/>
        </w:rPr>
        <w:t>by the Senate and General Assembly of the State of New Jersey:</w:t>
      </w:r>
    </w:p>
    <w:p w:rsidR="008758C0" w:rsidRDefault="008758C0" w:rsidP="008758C0">
      <w:pPr>
        <w:rPr>
          <w:rStyle w:val="BillLanguage"/>
        </w:rPr>
      </w:pPr>
    </w:p>
    <w:p w:rsidR="008758C0" w:rsidRPr="00E41B22" w:rsidRDefault="008758C0" w:rsidP="008758C0">
      <w:pPr>
        <w:rPr>
          <w:rStyle w:val="BillLanguage"/>
          <w:i w:val="0"/>
        </w:rPr>
      </w:pPr>
      <w:r>
        <w:rPr>
          <w:rStyle w:val="BillLanguage"/>
        </w:rPr>
        <w:tab/>
      </w:r>
      <w:r w:rsidRPr="00AE1505">
        <w:rPr>
          <w:rStyle w:val="BillLanguage"/>
          <w:i w:val="0"/>
        </w:rPr>
        <w:t>1.</w:t>
      </w:r>
      <w:r w:rsidRPr="00E41B22">
        <w:rPr>
          <w:rStyle w:val="BillLanguage"/>
        </w:rPr>
        <w:tab/>
      </w:r>
      <w:r w:rsidRPr="005645B0">
        <w:rPr>
          <w:rStyle w:val="BillLanguage"/>
          <w:i w:val="0"/>
        </w:rPr>
        <w:t>(New section)  a.  As used in this act:</w:t>
      </w:r>
    </w:p>
    <w:p w:rsidR="008758C0" w:rsidRPr="00E41B22" w:rsidRDefault="008758C0" w:rsidP="008758C0">
      <w:pPr>
        <w:rPr>
          <w:shd w:val="clear" w:color="auto" w:fill="FFFFFF"/>
        </w:rPr>
      </w:pPr>
      <w:r w:rsidRPr="00E41B22">
        <w:rPr>
          <w:rStyle w:val="BillLanguage"/>
        </w:rPr>
        <w:tab/>
      </w:r>
      <w:r w:rsidRPr="005645B0">
        <w:rPr>
          <w:rStyle w:val="BillLanguage"/>
          <w:i w:val="0"/>
        </w:rPr>
        <w:t>“Place of worship” means</w:t>
      </w:r>
      <w:r w:rsidRPr="00E41B22">
        <w:rPr>
          <w:rStyle w:val="BillLanguage"/>
        </w:rPr>
        <w:t xml:space="preserve"> </w:t>
      </w:r>
      <w:r w:rsidRPr="00E41B22">
        <w:rPr>
          <w:shd w:val="clear" w:color="auto" w:fill="FFFFFF"/>
        </w:rPr>
        <w:t>a building, including but not limited to a church, mosque, or synagogue, used primarily as a place of public or private worship on a permanent basis by a recognized and established religious sect or denomination registered as a not-for-p</w:t>
      </w:r>
      <w:r>
        <w:rPr>
          <w:shd w:val="clear" w:color="auto" w:fill="FFFFFF"/>
        </w:rPr>
        <w:t>rofit organization pursuant to s</w:t>
      </w:r>
      <w:r w:rsidRPr="00E41B22">
        <w:rPr>
          <w:shd w:val="clear" w:color="auto" w:fill="FFFFFF"/>
        </w:rPr>
        <w:t xml:space="preserve">ection 501(c)(3) of the </w:t>
      </w:r>
      <w:r>
        <w:rPr>
          <w:shd w:val="clear" w:color="auto" w:fill="FFFFFF"/>
        </w:rPr>
        <w:t xml:space="preserve">federal </w:t>
      </w:r>
      <w:r w:rsidRPr="00E41B22">
        <w:rPr>
          <w:shd w:val="clear" w:color="auto" w:fill="FFFFFF"/>
        </w:rPr>
        <w:t>Internal Revenue Code</w:t>
      </w:r>
      <w:r>
        <w:rPr>
          <w:shd w:val="clear" w:color="auto" w:fill="FFFFFF"/>
        </w:rPr>
        <w:t xml:space="preserve"> (26 U.S.C. s.501(c)(3))</w:t>
      </w:r>
      <w:r w:rsidRPr="00E41B22">
        <w:rPr>
          <w:shd w:val="clear" w:color="auto" w:fill="FFFFFF"/>
        </w:rPr>
        <w:t>.</w:t>
      </w:r>
    </w:p>
    <w:p w:rsidR="008758C0" w:rsidRPr="00E41B22" w:rsidRDefault="008758C0" w:rsidP="008758C0">
      <w:pPr>
        <w:rPr>
          <w:shd w:val="clear" w:color="auto" w:fill="FFFFFF"/>
        </w:rPr>
      </w:pPr>
      <w:r w:rsidRPr="00E41B22">
        <w:rPr>
          <w:shd w:val="clear" w:color="auto" w:fill="FFFFFF"/>
        </w:rPr>
        <w:tab/>
        <w:t xml:space="preserve">“Religious service” means an assembly of the adherents of any religious sect or denomination registered as a not-for-profit organization pursuant to </w:t>
      </w:r>
      <w:r>
        <w:rPr>
          <w:shd w:val="clear" w:color="auto" w:fill="FFFFFF"/>
        </w:rPr>
        <w:t>s</w:t>
      </w:r>
      <w:r w:rsidRPr="00E41B22">
        <w:rPr>
          <w:shd w:val="clear" w:color="auto" w:fill="FFFFFF"/>
        </w:rPr>
        <w:t xml:space="preserve">ection 501(c)(3) of the </w:t>
      </w:r>
      <w:r>
        <w:rPr>
          <w:shd w:val="clear" w:color="auto" w:fill="FFFFFF"/>
        </w:rPr>
        <w:t xml:space="preserve">federal </w:t>
      </w:r>
      <w:r w:rsidRPr="00E41B22">
        <w:rPr>
          <w:shd w:val="clear" w:color="auto" w:fill="FFFFFF"/>
        </w:rPr>
        <w:t>Internal Revenue Code</w:t>
      </w:r>
      <w:r>
        <w:rPr>
          <w:shd w:val="clear" w:color="auto" w:fill="FFFFFF"/>
        </w:rPr>
        <w:t xml:space="preserve"> (26 U.S.C. s.501(c)(3)) </w:t>
      </w:r>
      <w:r w:rsidRPr="00E41B22">
        <w:rPr>
          <w:shd w:val="clear" w:color="auto" w:fill="FFFFFF"/>
        </w:rPr>
        <w:t xml:space="preserve">for the purpose of prayer or any other form of religious observance.  </w:t>
      </w:r>
    </w:p>
    <w:p w:rsidR="008758C0" w:rsidRPr="00E41B22" w:rsidRDefault="008758C0" w:rsidP="008758C0">
      <w:r>
        <w:tab/>
        <w:t>b.</w:t>
      </w:r>
      <w:r>
        <w:tab/>
      </w:r>
      <w:r w:rsidRPr="00E41B22">
        <w:rPr>
          <w:color w:val="000000"/>
          <w:shd w:val="clear" w:color="auto" w:fill="FFFFFF"/>
        </w:rPr>
        <w:t>The governing body of a place of worship may establish a security program to allow one person to carry a handgun for the purpose of protecting attendees of a religious service held on the premises of the place of worship.</w:t>
      </w:r>
      <w:r w:rsidRPr="00E41B22">
        <w:rPr>
          <w:color w:val="000000"/>
          <w:shd w:val="clear" w:color="auto" w:fill="FFFFFF"/>
        </w:rPr>
        <w:tab/>
        <w:t>The person selected to carry a handgun shall</w:t>
      </w:r>
      <w:r w:rsidRPr="00E41B22">
        <w:t xml:space="preserve"> secure the handgun while traveling directly to or from the place of worship pursuant to subparagraph (d) of paragraph (3) of subsection f. of N.J.S.2C:39-6.</w:t>
      </w:r>
    </w:p>
    <w:p w:rsidR="008758C0" w:rsidRDefault="008758C0" w:rsidP="008758C0">
      <w:r>
        <w:tab/>
        <w:t>c.</w:t>
      </w:r>
      <w:r>
        <w:tab/>
      </w:r>
      <w:r w:rsidRPr="00E41B22">
        <w:t xml:space="preserve">The person selected to carry a handgun may serve the place of worship in a voluntary capacity or for monetary compensation.  The provisions of this section shall not limit a governing body of a place of worship from employing an armed security officer pursuant to the “Security Officer Registration Act” P.L.2004, c.134 (C.45:19A-1 et seq.).  </w:t>
      </w:r>
    </w:p>
    <w:p w:rsidR="008758C0" w:rsidRPr="00E41B22" w:rsidRDefault="008758C0" w:rsidP="008758C0">
      <w:r>
        <w:tab/>
        <w:t>d.</w:t>
      </w:r>
      <w:r>
        <w:tab/>
      </w:r>
      <w:r w:rsidRPr="00E41B22">
        <w:t xml:space="preserve">The </w:t>
      </w:r>
      <w:r w:rsidRPr="00E41B22">
        <w:rPr>
          <w:color w:val="000000"/>
          <w:shd w:val="clear" w:color="auto" w:fill="FFFFFF"/>
        </w:rPr>
        <w:t xml:space="preserve">governing body of a </w:t>
      </w:r>
      <w:r w:rsidRPr="00E41B22">
        <w:t xml:space="preserve">place of worship </w:t>
      </w:r>
      <w:r>
        <w:t xml:space="preserve">shall </w:t>
      </w:r>
      <w:r w:rsidRPr="00E41B22">
        <w:t xml:space="preserve">require the person selected to carry a handgun to </w:t>
      </w:r>
      <w:r w:rsidRPr="00E41B22">
        <w:rPr>
          <w:color w:val="000000"/>
          <w:shd w:val="clear" w:color="auto" w:fill="FFFFFF"/>
        </w:rPr>
        <w:t xml:space="preserve">participate in </w:t>
      </w:r>
      <w:r w:rsidRPr="00E41B22">
        <w:t xml:space="preserve">a training course for the use, handling, and maintenance of firearms held by the Police Training Commission, the Director of Civilian Marksmanship, or by a recognized rifle or pistol association that certifies instructors.  </w:t>
      </w:r>
    </w:p>
    <w:p w:rsidR="008758C0" w:rsidRPr="00E41B22" w:rsidRDefault="008758C0" w:rsidP="008758C0">
      <w:r>
        <w:tab/>
        <w:t>e.</w:t>
      </w:r>
      <w:r>
        <w:tab/>
      </w:r>
      <w:r w:rsidRPr="00E41B22">
        <w:t xml:space="preserve">The provisions of this act shall not entitle a person to carry a firearm in violation of N.J.S.2C:39-6 or N.J.S.2C:58-4.  </w:t>
      </w:r>
    </w:p>
    <w:p w:rsidR="008758C0" w:rsidRDefault="008758C0" w:rsidP="008758C0">
      <w:r>
        <w:tab/>
        <w:t>f.</w:t>
      </w:r>
      <w:r>
        <w:tab/>
      </w:r>
      <w:r w:rsidRPr="00E41B22">
        <w:t xml:space="preserve">A law enforcement officer or other person authorized to carry a firearm at all times in this State pursuant to N.J.S.2C:39-6 may serve as the person selected by the governing body of the place of worship to carry a handgun.  A person who is selected to carry a </w:t>
      </w:r>
      <w:r w:rsidRPr="00E41B22">
        <w:lastRenderedPageBreak/>
        <w:t>firearm pursuant to this subsection shall not be requ</w:t>
      </w:r>
      <w:r>
        <w:t>ired to comply with subsection d</w:t>
      </w:r>
      <w:r w:rsidRPr="00E41B22">
        <w:t xml:space="preserve">. of this section.  </w:t>
      </w:r>
    </w:p>
    <w:p w:rsidR="005645B0" w:rsidRDefault="005645B0" w:rsidP="008758C0"/>
    <w:p w:rsidR="008758C0" w:rsidRDefault="008758C0" w:rsidP="008758C0">
      <w:r>
        <w:tab/>
        <w:t>2.</w:t>
      </w:r>
      <w:r>
        <w:tab/>
        <w:t xml:space="preserve">N.J.S.2C:39-6 is amended to read as follows:  </w:t>
      </w:r>
    </w:p>
    <w:p w:rsidR="008758C0" w:rsidRDefault="008758C0" w:rsidP="008758C0">
      <w:r>
        <w:tab/>
        <w:t>2C:39-6.</w:t>
      </w:r>
      <w:r>
        <w:tab/>
        <w:t>a.  Provided a person complies with the requirements of subsection j. of this section, N.J.S.2C:39-5 does not apply to:</w:t>
      </w:r>
    </w:p>
    <w:p w:rsidR="008758C0" w:rsidRDefault="008758C0" w:rsidP="008758C0">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8758C0" w:rsidRDefault="008758C0" w:rsidP="008758C0">
      <w:r>
        <w:tab/>
        <w:t>(2)</w:t>
      </w:r>
      <w:r>
        <w:tab/>
        <w:t>Federal law enforcement officers, and any other federal officers and employees required to carry firearms in the performance of their official duties;</w:t>
      </w:r>
    </w:p>
    <w:p w:rsidR="008758C0" w:rsidRDefault="008758C0" w:rsidP="008758C0">
      <w:r>
        <w:tab/>
        <w:t>(3)</w:t>
      </w:r>
      <w:r>
        <w:tab/>
        <w:t>Members of the State Police and, under conditions prescribed by the superintendent, members of the Marine Law Enforcement Bureau of the Division of State Police;</w:t>
      </w:r>
    </w:p>
    <w:p w:rsidR="008758C0" w:rsidRDefault="008758C0" w:rsidP="008758C0">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8758C0" w:rsidRDefault="008758C0" w:rsidP="008758C0">
      <w:r>
        <w:tab/>
        <w:t>(5)</w:t>
      </w:r>
      <w:r>
        <w:tab/>
        <w:t>Except as hereinafter provided, a State correctional police officer, or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8758C0" w:rsidRDefault="008758C0" w:rsidP="008758C0">
      <w:r>
        <w:tab/>
        <w:t>(6)</w:t>
      </w:r>
      <w:r>
        <w:tab/>
        <w:t>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firearms by the commanding officer, while in the actual performance of his official duties;</w:t>
      </w:r>
    </w:p>
    <w:p w:rsidR="008758C0" w:rsidRDefault="008758C0" w:rsidP="008758C0">
      <w:r>
        <w:tab/>
        <w:t>(7)</w:t>
      </w:r>
      <w:r>
        <w:tab/>
        <w:t>(a)  A regularly employed member, including a detective, of the police department of any county or municipality, or of any State, interstate, municipal or county park police force or boulevard police force, at all times while in the State of New Jersey;</w:t>
      </w:r>
    </w:p>
    <w:p w:rsidR="008758C0" w:rsidRDefault="008758C0" w:rsidP="008758C0">
      <w:r>
        <w:lastRenderedPageBreak/>
        <w:tab/>
        <w:t>(b)</w:t>
      </w:r>
      <w:r>
        <w:tab/>
        <w:t>A special law enforcement officer authorized to carry a weapon as provided in subsection b. of section 7 of P.L.1985, c.439 (C.40A:14-146.14);</w:t>
      </w:r>
    </w:p>
    <w:p w:rsidR="008758C0" w:rsidRDefault="008758C0" w:rsidP="008758C0">
      <w:r>
        <w:tab/>
        <w:t>(c)</w:t>
      </w:r>
      <w:r>
        <w:tab/>
        <w:t>An airport security officer or a special law enforcement officer appointed by the governing body of any county or municipality, except as provided in subsection (b) of this section, or by the commission, board or other body having control of a county park or airport or boulevard police force, while engaged in the actual performance of his official duties and when specifically authorized by the governing body to carry weapons;</w:t>
      </w:r>
    </w:p>
    <w:p w:rsidR="008758C0" w:rsidRDefault="008758C0" w:rsidP="008758C0">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758C0" w:rsidRDefault="008758C0" w:rsidP="008758C0">
      <w:r>
        <w:tab/>
        <w:t>(9)</w:t>
      </w:r>
      <w:r>
        <w:tab/>
        <w:t>A juvenile corrections officer in the employment of the Juvenile Justice Commission established pursuant to section 2 of P.L.1995, c.284 (C.52:17B-170) subject to the regulations promulgated by the commission;</w:t>
      </w:r>
    </w:p>
    <w:p w:rsidR="008758C0" w:rsidRDefault="008758C0" w:rsidP="00CA52AF">
      <w:pPr>
        <w:tabs>
          <w:tab w:val="clear" w:pos="720"/>
          <w:tab w:val="left" w:pos="900"/>
        </w:tabs>
      </w:pPr>
      <w:r>
        <w:tab/>
        <w:t>(10)</w:t>
      </w:r>
      <w:r w:rsidR="00CA52AF">
        <w:tab/>
      </w:r>
      <w:r>
        <w:t>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8758C0" w:rsidRDefault="008758C0" w:rsidP="00CA52AF">
      <w:pPr>
        <w:tabs>
          <w:tab w:val="clear" w:pos="720"/>
          <w:tab w:val="left" w:pos="900"/>
        </w:tabs>
      </w:pPr>
      <w:r>
        <w:tab/>
        <w:t>(11)</w:t>
      </w:r>
      <w:r w:rsidR="00CA52AF">
        <w:tab/>
      </w:r>
      <w:r>
        <w:t>A county corrections officer at all times while in the State of New Jersey, provided he annually passes an examination approved by the superintendent testing his proficiency in the handling of firearms.</w:t>
      </w:r>
    </w:p>
    <w:p w:rsidR="008758C0" w:rsidRDefault="008758C0" w:rsidP="008758C0">
      <w:r>
        <w:tab/>
      </w:r>
      <w:r w:rsidR="00CA52AF">
        <w:t xml:space="preserve"> </w:t>
      </w:r>
      <w:r>
        <w:t>b.</w:t>
      </w:r>
      <w:r>
        <w:tab/>
        <w:t>Subsections a., b. and c. of N.J.S.2C:39-5 do not apply to:</w:t>
      </w:r>
    </w:p>
    <w:p w:rsidR="008758C0" w:rsidRDefault="008758C0" w:rsidP="008758C0">
      <w:r>
        <w:tab/>
        <w:t>(1)</w:t>
      </w:r>
      <w:r>
        <w:tab/>
        <w:t xml:space="preserve">A law enforcement officer employed by a governmental agency outside of the State of New Jersey while actually engaged in </w:t>
      </w:r>
      <w:r>
        <w:lastRenderedPageBreak/>
        <w:t>his official duties, provided, however, that he has first notified the superintendent or the chief law enforcement officer of the municipality or the prosecutor of the county in which he is engaged; or</w:t>
      </w:r>
    </w:p>
    <w:p w:rsidR="008758C0" w:rsidRDefault="008758C0" w:rsidP="008758C0">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8758C0" w:rsidRDefault="008758C0" w:rsidP="008758C0">
      <w:r>
        <w:tab/>
      </w:r>
      <w:r w:rsidR="00CA52AF">
        <w:t xml:space="preserve"> </w:t>
      </w:r>
      <w:r>
        <w:t>c.</w:t>
      </w:r>
      <w:r>
        <w:tab/>
        <w:t>Provided a person complies with the requirements of subsection j. of this section, subsections b. and c. of N.J.S.2C:39-5 do not apply to:</w:t>
      </w:r>
    </w:p>
    <w:p w:rsidR="008758C0" w:rsidRDefault="008758C0" w:rsidP="008758C0">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8758C0" w:rsidRDefault="008758C0" w:rsidP="008758C0">
      <w:r>
        <w:tab/>
        <w:t>(2)</w:t>
      </w:r>
      <w:r>
        <w:tab/>
        <w:t>A State deputy conservation officer or a full-time employee of the Division of Parks and Forestry having the power of arrest and authorized to carry weapons, while in the actual performance of his official duties;</w:t>
      </w:r>
    </w:p>
    <w:p w:rsidR="008758C0" w:rsidRDefault="008758C0" w:rsidP="008758C0">
      <w:r>
        <w:tab/>
        <w:t>(3)</w:t>
      </w:r>
      <w:r>
        <w:tab/>
        <w:t>(Deleted by amendment, P.L.1986, c.150.)</w:t>
      </w:r>
    </w:p>
    <w:p w:rsidR="008758C0" w:rsidRDefault="008758C0" w:rsidP="008758C0">
      <w:r>
        <w:tab/>
        <w:t>(4)</w:t>
      </w:r>
      <w:r>
        <w:tab/>
        <w:t>A court attendant appointed by the sheriff of the county or by the judge of any municipal court or other court of this State, while in the actual performance of his official duties;</w:t>
      </w:r>
    </w:p>
    <w:p w:rsidR="008758C0" w:rsidRDefault="008758C0" w:rsidP="008758C0">
      <w:r>
        <w:tab/>
        <w:t>(5)</w:t>
      </w:r>
      <w:r>
        <w:tab/>
        <w:t>A guard employed by any railway express company, banking or building and loan or savings and loan institution of this State, while in the actual performance of his official duties;</w:t>
      </w:r>
    </w:p>
    <w:p w:rsidR="008758C0" w:rsidRDefault="008758C0" w:rsidP="008758C0">
      <w:r>
        <w:tab/>
        <w:t>(6)</w:t>
      </w:r>
      <w:r>
        <w:tab/>
        <w:t>A member of a legally recognized military organization while actually under orders or while going to or from the prescribed place of meeting and carrying the weapons prescribed for drill, exercise or parade;</w:t>
      </w:r>
    </w:p>
    <w:p w:rsidR="008758C0" w:rsidRDefault="008758C0" w:rsidP="008758C0">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8758C0" w:rsidRDefault="008758C0" w:rsidP="008758C0">
      <w:r>
        <w:tab/>
        <w:t>(8)</w:t>
      </w:r>
      <w:r>
        <w:tab/>
        <w:t>An employee of a public utilities corporation actually engaged in the transportation of explosives;</w:t>
      </w:r>
    </w:p>
    <w:p w:rsidR="008758C0" w:rsidRDefault="008758C0" w:rsidP="008758C0">
      <w:r>
        <w:tab/>
        <w:t>(9)</w:t>
      </w:r>
      <w:r>
        <w:tab/>
        <w:t>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w:t>
      </w:r>
    </w:p>
    <w:p w:rsidR="008758C0" w:rsidRDefault="008758C0" w:rsidP="00CA52AF">
      <w:pPr>
        <w:tabs>
          <w:tab w:val="clear" w:pos="720"/>
          <w:tab w:val="left" w:pos="900"/>
        </w:tabs>
      </w:pPr>
      <w:r>
        <w:lastRenderedPageBreak/>
        <w:tab/>
        <w:t>(10)</w:t>
      </w:r>
      <w:r w:rsidR="00CA52AF">
        <w:tab/>
      </w:r>
      <w:r>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8758C0" w:rsidRDefault="008758C0" w:rsidP="00CA52AF">
      <w:pPr>
        <w:tabs>
          <w:tab w:val="clear" w:pos="720"/>
          <w:tab w:val="left" w:pos="900"/>
        </w:tabs>
      </w:pPr>
      <w:r>
        <w:tab/>
        <w:t>(11)</w:t>
      </w:r>
      <w:r w:rsidR="00CA52AF">
        <w:tab/>
      </w:r>
      <w:r>
        <w:t>(Deleted by amendment, P.L.2003, c.168).</w:t>
      </w:r>
    </w:p>
    <w:p w:rsidR="008758C0" w:rsidRDefault="008758C0" w:rsidP="00CA52AF">
      <w:pPr>
        <w:tabs>
          <w:tab w:val="clear" w:pos="720"/>
          <w:tab w:val="left" w:pos="900"/>
        </w:tabs>
      </w:pPr>
      <w:r>
        <w:tab/>
        <w:t>(12)</w:t>
      </w:r>
      <w:r w:rsidR="00CA52AF">
        <w:tab/>
      </w:r>
      <w:r>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8758C0" w:rsidRDefault="008758C0" w:rsidP="00CA52AF">
      <w:pPr>
        <w:tabs>
          <w:tab w:val="clear" w:pos="720"/>
          <w:tab w:val="left" w:pos="900"/>
        </w:tabs>
      </w:pPr>
      <w:r>
        <w:tab/>
        <w:t>(13)</w:t>
      </w:r>
      <w:r w:rsidR="00CA52AF">
        <w:tab/>
      </w:r>
      <w:r>
        <w:t>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758C0" w:rsidRDefault="008758C0" w:rsidP="00CA52AF">
      <w:pPr>
        <w:tabs>
          <w:tab w:val="clear" w:pos="720"/>
          <w:tab w:val="left" w:pos="900"/>
        </w:tabs>
      </w:pPr>
      <w:r>
        <w:tab/>
        <w:t>(14)</w:t>
      </w:r>
      <w:r w:rsidR="00CA52AF">
        <w:tab/>
      </w:r>
      <w:r>
        <w:t>A Human Services police officer at all times while in the State of New Jersey, as authorized by the Commissioner of Human Services;</w:t>
      </w:r>
    </w:p>
    <w:p w:rsidR="008758C0" w:rsidRDefault="008758C0" w:rsidP="00CA52AF">
      <w:pPr>
        <w:tabs>
          <w:tab w:val="clear" w:pos="720"/>
          <w:tab w:val="left" w:pos="900"/>
        </w:tabs>
      </w:pPr>
      <w:r>
        <w:tab/>
        <w:t>(15)</w:t>
      </w:r>
      <w:r w:rsidR="00CA52AF">
        <w:tab/>
      </w:r>
      <w:r>
        <w:t>A person or employee of any person who, pursuant to and as required by a contract with a governmental entity, supervises or transports persons charged with or convicted of an offense;</w:t>
      </w:r>
    </w:p>
    <w:p w:rsidR="008758C0" w:rsidRDefault="008758C0" w:rsidP="00CA52AF">
      <w:pPr>
        <w:tabs>
          <w:tab w:val="clear" w:pos="720"/>
          <w:tab w:val="left" w:pos="900"/>
        </w:tabs>
      </w:pPr>
      <w:r>
        <w:tab/>
        <w:t>(16)</w:t>
      </w:r>
      <w:r w:rsidR="00CA52AF">
        <w:tab/>
      </w:r>
      <w:r>
        <w:t>A housing authority police officer appointed under P.L.1997, c.210 (C.40A:14-146.19 et al.) at all times while in the State of New Jersey; or</w:t>
      </w:r>
    </w:p>
    <w:p w:rsidR="008758C0" w:rsidRDefault="008758C0" w:rsidP="00CA52AF">
      <w:pPr>
        <w:tabs>
          <w:tab w:val="clear" w:pos="720"/>
          <w:tab w:val="left" w:pos="900"/>
        </w:tabs>
      </w:pPr>
      <w:r>
        <w:tab/>
        <w:t>(17)</w:t>
      </w:r>
      <w:r w:rsidR="00CA52AF">
        <w:tab/>
      </w:r>
      <w:r>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8758C0" w:rsidRDefault="008758C0" w:rsidP="008758C0">
      <w:r>
        <w:tab/>
        <w:t>d.</w:t>
      </w:r>
      <w:r>
        <w:tab/>
        <w:t>(1)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8758C0" w:rsidRDefault="008758C0" w:rsidP="008758C0">
      <w:r>
        <w:tab/>
        <w:t>(2)</w:t>
      </w:r>
      <w:r>
        <w:tab/>
        <w:t xml:space="preserve">Subsection a. of N.J.S.2C:39-3 and subsection d. of N.J.S.2C:39-5 do not apply to an antique cannon that is capable of being fired but that is unloaded and immobile, provided that the </w:t>
      </w:r>
      <w:r>
        <w:lastRenderedPageBreak/>
        <w:t>antique cannon is possessed by (a) a scholastic institution, a museum, a municipality, a county or the State, or (b) a person who obtained a firearms purchaser identification card as specified in N.J.S.2C:58-3.</w:t>
      </w:r>
    </w:p>
    <w:p w:rsidR="008758C0" w:rsidRDefault="008758C0" w:rsidP="008758C0">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8758C0" w:rsidRDefault="008758C0" w:rsidP="008758C0">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8758C0" w:rsidRDefault="008758C0" w:rsidP="008758C0">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8758C0" w:rsidRDefault="008758C0" w:rsidP="008758C0">
      <w:r>
        <w:tab/>
        <w:t>e.</w:t>
      </w:r>
      <w:r>
        <w:tab/>
        <w:t>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the firearms are repaired, for the purpose of repair.  For the purposes of this section, a place of business shall be deemed to be a fixed location.</w:t>
      </w:r>
    </w:p>
    <w:p w:rsidR="008758C0" w:rsidRDefault="008758C0" w:rsidP="008758C0">
      <w:r>
        <w:tab/>
        <w:t>f.</w:t>
      </w:r>
      <w:r>
        <w:tab/>
        <w:t>Nothing in subsections b., c., and d. of N.J.S.2C:39-5 shall be construed to prevent:</w:t>
      </w:r>
    </w:p>
    <w:p w:rsidR="008758C0" w:rsidRDefault="008758C0" w:rsidP="008758C0">
      <w:r>
        <w:tab/>
        <w:t>(1)</w:t>
      </w:r>
      <w:r>
        <w:tab/>
        <w:t xml:space="preserve">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w:t>
      </w:r>
      <w:r>
        <w:lastRenderedPageBreak/>
        <w:t>provided further that the firearms are carried in the manner specified in subsection g. of this section;</w:t>
      </w:r>
    </w:p>
    <w:p w:rsidR="008758C0" w:rsidRDefault="008758C0" w:rsidP="008758C0">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8758C0" w:rsidRDefault="008758C0" w:rsidP="008758C0">
      <w:r>
        <w:tab/>
        <w:t>(3)</w:t>
      </w:r>
      <w:r>
        <w:tab/>
        <w:t>A person transporting any firearm or knife while traveling:</w:t>
      </w:r>
    </w:p>
    <w:p w:rsidR="008758C0" w:rsidRDefault="008758C0" w:rsidP="008758C0">
      <w:r>
        <w:tab/>
        <w:t>(a)</w:t>
      </w:r>
      <w:r>
        <w:tab/>
        <w:t>Directly to or from any place for the purpose of hunting or fishing, provided the person has in his possession a valid hunting or fishing license; or</w:t>
      </w:r>
    </w:p>
    <w:p w:rsidR="008758C0" w:rsidRDefault="008758C0" w:rsidP="008758C0">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w:t>
      </w:r>
      <w:r w:rsidRPr="00F768C8">
        <w:rPr>
          <w:rFonts w:ascii="Albertus Extra Bold" w:hAnsi="Albertus Extra Bold"/>
          <w:b/>
        </w:rPr>
        <w:t>[</w:t>
      </w:r>
      <w:r>
        <w:t>or</w:t>
      </w:r>
      <w:r w:rsidRPr="00F768C8">
        <w:rPr>
          <w:rFonts w:ascii="Albertus Extra Bold" w:hAnsi="Albertus Extra Bold"/>
          <w:b/>
        </w:rPr>
        <w:t>]</w:t>
      </w:r>
    </w:p>
    <w:p w:rsidR="008758C0" w:rsidRPr="00F768C8" w:rsidRDefault="008758C0" w:rsidP="008758C0">
      <w:pPr>
        <w:rPr>
          <w:u w:val="single"/>
        </w:rPr>
      </w:pPr>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 </w:t>
      </w:r>
      <w:r>
        <w:rPr>
          <w:u w:val="single"/>
        </w:rPr>
        <w:t>or</w:t>
      </w:r>
    </w:p>
    <w:p w:rsidR="008758C0" w:rsidRDefault="008758C0" w:rsidP="008758C0">
      <w:r>
        <w:tab/>
      </w:r>
      <w:r>
        <w:rPr>
          <w:u w:val="single"/>
        </w:rPr>
        <w:t>(d)</w:t>
      </w:r>
      <w:r>
        <w:rPr>
          <w:u w:val="single"/>
        </w:rPr>
        <w:tab/>
        <w:t xml:space="preserve">In the case of a person who is not authorized to carry a firearm at all times in this State but is authorized to carry a handgun pursuant to section 1 of </w:t>
      </w:r>
      <w:r w:rsidRPr="00E11A7E">
        <w:rPr>
          <w:u w:val="single"/>
        </w:rPr>
        <w:t>P.L.      , c.       (C.         ) (pending before the Legislature as this bill)</w:t>
      </w:r>
      <w:r>
        <w:rPr>
          <w:u w:val="single"/>
        </w:rPr>
        <w:t xml:space="preserve">, directly to or from a place of worship, </w:t>
      </w:r>
      <w:r w:rsidRPr="00E11A7E">
        <w:rPr>
          <w:u w:val="single"/>
        </w:rPr>
        <w:t>provided in all cases that during the course of the travel the handgun is carried in the manner specified in subsection g. of this section</w:t>
      </w:r>
      <w:r>
        <w:rPr>
          <w:u w:val="single"/>
        </w:rPr>
        <w:t xml:space="preserve">;  </w:t>
      </w:r>
    </w:p>
    <w:p w:rsidR="008758C0" w:rsidRDefault="008758C0" w:rsidP="008758C0">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8758C0" w:rsidRDefault="008758C0" w:rsidP="008758C0">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w:t>
      </w:r>
      <w:r>
        <w:lastRenderedPageBreak/>
        <w:t>trunk of the automobile in which it is being transported, and in the course of travel shall include only deviations as are reasonably necessary under the circumstances.</w:t>
      </w:r>
    </w:p>
    <w:p w:rsidR="008758C0" w:rsidRDefault="008758C0" w:rsidP="008758C0">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8758C0" w:rsidRDefault="008758C0" w:rsidP="008758C0">
      <w:r>
        <w:tab/>
        <w:t>The device shall be used solely to repel only those canine or other animal attacks when the canines or other animals are not restrained in a fashion sufficient to allow the employee to properly perform his duties.</w:t>
      </w:r>
    </w:p>
    <w:p w:rsidR="008758C0" w:rsidRDefault="008758C0" w:rsidP="008758C0">
      <w:r>
        <w:tab/>
        <w:t>Any device used pursuant to this act shall be selected from a list of products, which consist of active and inert ingredients, permitted by the Commissioner of Health.</w:t>
      </w:r>
    </w:p>
    <w:p w:rsidR="008758C0" w:rsidRDefault="008758C0" w:rsidP="008758C0">
      <w:r>
        <w:tab/>
      </w:r>
      <w:proofErr w:type="spellStart"/>
      <w:r>
        <w:t>i</w:t>
      </w:r>
      <w:proofErr w:type="spellEnd"/>
      <w:r>
        <w:t>.</w:t>
      </w:r>
      <w:r>
        <w:tab/>
        <w:t>(1)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8758C0" w:rsidRDefault="008758C0" w:rsidP="008758C0">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8758C0" w:rsidRDefault="008758C0" w:rsidP="008758C0">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8758C0" w:rsidRDefault="008758C0" w:rsidP="008758C0">
      <w:r>
        <w:lastRenderedPageBreak/>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8758C0" w:rsidRDefault="008758C0" w:rsidP="008758C0">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8758C0" w:rsidRDefault="008758C0" w:rsidP="008758C0">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State correctional police officer or county corrections officer; a full-time State or county park police </w:t>
      </w:r>
      <w:r>
        <w:lastRenderedPageBreak/>
        <w:t xml:space="preserve">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corrections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8758C0" w:rsidRDefault="008758C0" w:rsidP="008758C0">
      <w:r>
        <w:tab/>
        <w:t>(1)</w:t>
      </w:r>
      <w:r>
        <w:tab/>
        <w:t>The retired law enforcement officer shall make application in writing to the Superintendent of State Police for approval to carry a handgun for one year.  An application for annual renewal shall be submitted in the same manner.</w:t>
      </w:r>
    </w:p>
    <w:p w:rsidR="008758C0" w:rsidRDefault="008758C0" w:rsidP="008758C0">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8758C0" w:rsidRDefault="008758C0" w:rsidP="008758C0">
      <w:r>
        <w:tab/>
        <w:t>(a)</w:t>
      </w:r>
      <w:r>
        <w:tab/>
        <w:t>The name and address of the retired officer;</w:t>
      </w:r>
    </w:p>
    <w:p w:rsidR="008758C0" w:rsidRDefault="008758C0" w:rsidP="008758C0">
      <w:r>
        <w:tab/>
        <w:t>(b)</w:t>
      </w:r>
      <w:r>
        <w:tab/>
        <w:t>The date that the retired officer was hired and the date that the officer retired;</w:t>
      </w:r>
    </w:p>
    <w:p w:rsidR="008758C0" w:rsidRDefault="008758C0" w:rsidP="008758C0">
      <w:r>
        <w:tab/>
        <w:t>(c)</w:t>
      </w:r>
      <w:r>
        <w:tab/>
        <w:t>A list of all handguns known to be registered to that officer;</w:t>
      </w:r>
    </w:p>
    <w:p w:rsidR="008758C0" w:rsidRDefault="008758C0" w:rsidP="008758C0">
      <w:r>
        <w:tab/>
        <w:t>(d)</w:t>
      </w:r>
      <w:r>
        <w:tab/>
        <w:t>A statement that, to the reasonable knowledge of the chief law enforcement officer, the retired officer is not subject to any of the restrictions set forth in subsection c. of N.J.S.2C:58-3; and</w:t>
      </w:r>
    </w:p>
    <w:p w:rsidR="008758C0" w:rsidRDefault="008758C0" w:rsidP="008758C0">
      <w:r>
        <w:tab/>
        <w:t>(e)</w:t>
      </w:r>
      <w:r>
        <w:tab/>
        <w:t xml:space="preserve">A statement that the officer retired in good standing. </w:t>
      </w:r>
    </w:p>
    <w:p w:rsidR="008758C0" w:rsidRDefault="008758C0" w:rsidP="008758C0">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8758C0" w:rsidRDefault="008758C0" w:rsidP="008758C0">
      <w:r>
        <w:lastRenderedPageBreak/>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8758C0" w:rsidRDefault="008758C0" w:rsidP="008758C0">
      <w:r>
        <w:tab/>
        <w:t>(5)</w:t>
      </w:r>
      <w:r>
        <w:tab/>
        <w:t>Any person aggrieved by the denial of the superintendent of approval for a permit to carry a handgun pursuant to this subsection may request a hearing in the Superior Court of New Jersey in the county in which he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8758C0" w:rsidRDefault="008758C0" w:rsidP="008758C0">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8758C0" w:rsidRDefault="008758C0" w:rsidP="008758C0">
      <w:r>
        <w:tab/>
        <w:t>(7)</w:t>
      </w:r>
      <w:r>
        <w:tab/>
        <w:t>The superintendent may charge a reasonable application fee to retired officers to offset any costs associated with administering the application process set forth in this subsection.</w:t>
      </w:r>
    </w:p>
    <w:p w:rsidR="008758C0" w:rsidRDefault="008758C0" w:rsidP="008758C0">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8758C0" w:rsidRDefault="008758C0" w:rsidP="008758C0">
      <w:r>
        <w:tab/>
        <w:t>n.</w:t>
      </w:r>
      <w:r>
        <w:tab/>
        <w:t xml:space="preserve">Nothing in subsection b., c., d. </w:t>
      </w:r>
      <w:proofErr w:type="spellStart"/>
      <w:r>
        <w:t>or e</w:t>
      </w:r>
      <w:proofErr w:type="spellEnd"/>
      <w:r>
        <w:t xml:space="preserv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w:t>
      </w:r>
      <w:r>
        <w:lastRenderedPageBreak/>
        <w:t>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8758C0" w:rsidRDefault="008758C0" w:rsidP="008758C0">
      <w:r>
        <w:tab/>
      </w:r>
      <w:r>
        <w:rPr>
          <w:u w:val="single"/>
        </w:rPr>
        <w:t>o.</w:t>
      </w:r>
      <w:r>
        <w:rPr>
          <w:u w:val="single"/>
        </w:rPr>
        <w:tab/>
      </w:r>
      <w:r w:rsidRPr="006830A4">
        <w:rPr>
          <w:u w:val="single"/>
        </w:rPr>
        <w:t>Nothing in subsection b. of N.J.S.2C:39-5 shall be construed to prevent a</w:t>
      </w:r>
      <w:r>
        <w:rPr>
          <w:u w:val="single"/>
        </w:rPr>
        <w:t>n authorized</w:t>
      </w:r>
      <w:r w:rsidRPr="006830A4">
        <w:rPr>
          <w:u w:val="single"/>
        </w:rPr>
        <w:t xml:space="preserve"> person </w:t>
      </w:r>
      <w:r>
        <w:rPr>
          <w:u w:val="single"/>
        </w:rPr>
        <w:t xml:space="preserve">from carrying </w:t>
      </w:r>
      <w:r w:rsidRPr="006830A4">
        <w:rPr>
          <w:u w:val="single"/>
        </w:rPr>
        <w:t>a handgu</w:t>
      </w:r>
      <w:r>
        <w:rPr>
          <w:u w:val="single"/>
        </w:rPr>
        <w:t>n in</w:t>
      </w:r>
      <w:r w:rsidRPr="006830A4">
        <w:rPr>
          <w:u w:val="single"/>
        </w:rPr>
        <w:t xml:space="preserve"> a place of worship while in </w:t>
      </w:r>
      <w:r>
        <w:rPr>
          <w:u w:val="single"/>
        </w:rPr>
        <w:t xml:space="preserve">the </w:t>
      </w:r>
      <w:r w:rsidRPr="006830A4">
        <w:rPr>
          <w:u w:val="single"/>
        </w:rPr>
        <w:t xml:space="preserve">actual performance of securities duties pursuant to section 1 of P.L.      , c.       (C.         ) (pending before the Legislature as this bill).  </w:t>
      </w:r>
    </w:p>
    <w:p w:rsidR="008758C0" w:rsidRDefault="00CA52AF" w:rsidP="008758C0">
      <w:r>
        <w:t>(</w:t>
      </w:r>
      <w:proofErr w:type="spellStart"/>
      <w:r>
        <w:t>cf</w:t>
      </w:r>
      <w:proofErr w:type="spellEnd"/>
      <w:r>
        <w:t xml:space="preserve">: </w:t>
      </w:r>
      <w:r w:rsidR="008758C0">
        <w:t xml:space="preserve">P.L.2017, c.331, s.4)  </w:t>
      </w:r>
    </w:p>
    <w:p w:rsidR="008758C0" w:rsidRPr="00D71D68" w:rsidRDefault="008758C0" w:rsidP="008758C0"/>
    <w:p w:rsidR="008758C0" w:rsidRDefault="008758C0" w:rsidP="008758C0">
      <w:r>
        <w:tab/>
        <w:t>3.</w:t>
      </w:r>
      <w:r>
        <w:tab/>
        <w:t>This act shall take effect immediately.</w:t>
      </w:r>
    </w:p>
    <w:p w:rsidR="008758C0" w:rsidRPr="00AA7880" w:rsidRDefault="008758C0" w:rsidP="008758C0"/>
    <w:p w:rsidR="008758C0" w:rsidRPr="00CE7BD8" w:rsidRDefault="008758C0" w:rsidP="008758C0"/>
    <w:p w:rsidR="008758C0" w:rsidRDefault="008758C0" w:rsidP="008758C0">
      <w:pPr>
        <w:jc w:val="center"/>
      </w:pPr>
      <w:r w:rsidRPr="00D71D68">
        <w:t>STATEMENT</w:t>
      </w:r>
    </w:p>
    <w:p w:rsidR="008758C0" w:rsidRDefault="008758C0" w:rsidP="008758C0">
      <w:pPr>
        <w:jc w:val="center"/>
      </w:pPr>
    </w:p>
    <w:p w:rsidR="008758C0" w:rsidRPr="00A5445F" w:rsidRDefault="008758C0" w:rsidP="008758C0">
      <w:r>
        <w:tab/>
        <w:t xml:space="preserve">This bill allows the governing body of a place of worship to establish a security program by selecting one person to carry a handgun for the purpose of protecting religious service attendees.  The bill defines “place of worship” as </w:t>
      </w:r>
      <w:r w:rsidRPr="006830A4">
        <w:rPr>
          <w:shd w:val="clear" w:color="auto" w:fill="FFFFFF"/>
        </w:rPr>
        <w:t xml:space="preserve">a building, including but not limited to a church, mosque or synagogue, used primarily as a place of public or private worship on a permanent basis by a recognized and established religious sect or denomination registered as a not-for-profit </w:t>
      </w:r>
      <w:r>
        <w:rPr>
          <w:shd w:val="clear" w:color="auto" w:fill="FFFFFF"/>
        </w:rPr>
        <w:t xml:space="preserve">under </w:t>
      </w:r>
      <w:r w:rsidRPr="006830A4">
        <w:rPr>
          <w:shd w:val="clear" w:color="auto" w:fill="FFFFFF"/>
        </w:rPr>
        <w:t xml:space="preserve">the </w:t>
      </w:r>
      <w:r>
        <w:rPr>
          <w:shd w:val="clear" w:color="auto" w:fill="FFFFFF"/>
        </w:rPr>
        <w:t xml:space="preserve">federal </w:t>
      </w:r>
      <w:r w:rsidRPr="006830A4">
        <w:rPr>
          <w:shd w:val="clear" w:color="auto" w:fill="FFFFFF"/>
        </w:rPr>
        <w:t>Internal Revenue Code</w:t>
      </w:r>
      <w:r>
        <w:rPr>
          <w:shd w:val="clear" w:color="auto" w:fill="FFFFFF"/>
        </w:rPr>
        <w:t>.</w:t>
      </w:r>
    </w:p>
    <w:p w:rsidR="008758C0" w:rsidRDefault="008758C0" w:rsidP="008758C0">
      <w:r>
        <w:tab/>
        <w:t xml:space="preserve">Under the bill, the selected person would be required to participate in </w:t>
      </w:r>
      <w:r w:rsidRPr="00BF235D">
        <w:t xml:space="preserve">a </w:t>
      </w:r>
      <w:r>
        <w:t xml:space="preserve">firearms </w:t>
      </w:r>
      <w:r w:rsidRPr="00BF235D">
        <w:t xml:space="preserve">training </w:t>
      </w:r>
      <w:r>
        <w:t xml:space="preserve">course held </w:t>
      </w:r>
      <w:r w:rsidRPr="00BF235D">
        <w:t>by the Police Training Commission, the Director of Civilian Marksmanship</w:t>
      </w:r>
      <w:r>
        <w:t>,</w:t>
      </w:r>
      <w:r w:rsidRPr="00BF235D">
        <w:t xml:space="preserve"> or a recognized rifle or pistol association that </w:t>
      </w:r>
      <w:r>
        <w:t xml:space="preserve">certifies instructors.  The bill provides that the selected person may serve in a voluntary capacity or for monetary compensation. </w:t>
      </w:r>
    </w:p>
    <w:p w:rsidR="008758C0" w:rsidRDefault="008758C0" w:rsidP="008758C0">
      <w:r>
        <w:tab/>
        <w:t xml:space="preserve">In addition, the selected person may transport the firearm directly to and from person’s residence and the place of worship.  The selected person would be subject to all other requirements imposed under current law regarding the right to carry a firearm.     </w:t>
      </w:r>
    </w:p>
    <w:p w:rsidR="008758C0" w:rsidRDefault="008758C0" w:rsidP="008758C0">
      <w:r>
        <w:tab/>
        <w:t xml:space="preserve">The bill would not prohibit a place of worship from hiring an armed security officer or allowing a law enforcement officer or other person entitled to carry a firearm at all times in this State from serving as the person selected for the security program.    </w:t>
      </w:r>
    </w:p>
    <w:p w:rsidR="008758C0" w:rsidRDefault="008758C0" w:rsidP="008758C0">
      <w:pPr>
        <w:rPr>
          <w:shd w:val="clear" w:color="auto" w:fill="FFFFFF"/>
        </w:rPr>
      </w:pPr>
      <w:r>
        <w:tab/>
      </w:r>
      <w:r w:rsidRPr="00A90574">
        <w:t xml:space="preserve">On November 5, 2017, a mass shooting occurred at the First Baptist Church </w:t>
      </w:r>
      <w:r>
        <w:t xml:space="preserve">in </w:t>
      </w:r>
      <w:r w:rsidRPr="00A90574">
        <w:t xml:space="preserve">Sutherland Springs, Texas during which 26 people were killed and </w:t>
      </w:r>
      <w:r>
        <w:t xml:space="preserve">20 </w:t>
      </w:r>
      <w:r w:rsidRPr="00A90574">
        <w:t>others were injured</w:t>
      </w:r>
      <w:r>
        <w:t xml:space="preserve">.  </w:t>
      </w:r>
      <w:r w:rsidRPr="00A90574">
        <w:t xml:space="preserve">The shooter, </w:t>
      </w:r>
      <w:r w:rsidRPr="00A90574">
        <w:rPr>
          <w:shd w:val="clear" w:color="auto" w:fill="FFFFFF"/>
        </w:rPr>
        <w:t xml:space="preserve">Devin Patrick Kelley, was shot twice by a civilian as he exited the church </w:t>
      </w:r>
      <w:r w:rsidRPr="00A90574">
        <w:rPr>
          <w:shd w:val="clear" w:color="auto" w:fill="FFFFFF"/>
        </w:rPr>
        <w:lastRenderedPageBreak/>
        <w:t>and was later found dead in his motor vehicle following a high s</w:t>
      </w:r>
      <w:r>
        <w:rPr>
          <w:shd w:val="clear" w:color="auto" w:fill="FFFFFF"/>
        </w:rPr>
        <w:t xml:space="preserve">peed chase.  </w:t>
      </w:r>
    </w:p>
    <w:p w:rsidR="008758C0" w:rsidRDefault="008758C0" w:rsidP="008758C0">
      <w:pPr>
        <w:rPr>
          <w:shd w:val="clear" w:color="auto" w:fill="FFFFFF"/>
        </w:rPr>
      </w:pPr>
      <w:r>
        <w:rPr>
          <w:shd w:val="clear" w:color="auto" w:fill="FFFFFF"/>
        </w:rPr>
        <w:tab/>
        <w:t xml:space="preserve">On October 27, 2018, a mass shooting occurred at the Tree of Life-Or </w:t>
      </w:r>
      <w:proofErr w:type="spellStart"/>
      <w:r>
        <w:rPr>
          <w:shd w:val="clear" w:color="auto" w:fill="FFFFFF"/>
        </w:rPr>
        <w:t>L’Simcha</w:t>
      </w:r>
      <w:proofErr w:type="spellEnd"/>
      <w:r>
        <w:rPr>
          <w:shd w:val="clear" w:color="auto" w:fill="FFFFFF"/>
        </w:rPr>
        <w:t xml:space="preserve"> Congregation synagogue in Pittsburgh Pennsylvania, during which 11 people were killed and seven were injured.  It was the deadliest attack on the Jewish community in the United States.  </w:t>
      </w:r>
    </w:p>
    <w:p w:rsidR="008758C0" w:rsidRPr="00E7752C" w:rsidRDefault="008758C0" w:rsidP="008758C0">
      <w:r>
        <w:rPr>
          <w:shd w:val="clear" w:color="auto" w:fill="FFFFFF"/>
        </w:rPr>
        <w:tab/>
      </w:r>
      <w:r>
        <w:t xml:space="preserve">It is the sponsor’s intent to prohibit similar incidents from occurring by allowing places of worship to establish a security program.  </w:t>
      </w:r>
    </w:p>
    <w:sectPr w:rsidR="008758C0" w:rsidRPr="00E7752C" w:rsidSect="00CA52A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725" w:rsidRDefault="00B82725">
      <w:r>
        <w:separator/>
      </w:r>
    </w:p>
  </w:endnote>
  <w:endnote w:type="continuationSeparator" w:id="0">
    <w:p w:rsidR="00B82725" w:rsidRDefault="00B8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5F8" w:rsidRDefault="001B2723" w:rsidP="001B272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2AF" w:rsidRPr="00921C91" w:rsidRDefault="00CA52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52AF" w:rsidRPr="00921C91" w:rsidRDefault="00CA52AF">
    <w:pPr>
      <w:pStyle w:val="Footer"/>
      <w:rPr>
        <w:szCs w:val="18"/>
      </w:rPr>
    </w:pPr>
  </w:p>
  <w:p w:rsidR="00CA52AF" w:rsidRPr="00921C91" w:rsidRDefault="00CA52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52AF" w:rsidRDefault="00CA52A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725" w:rsidRDefault="00B82725">
      <w:r>
        <w:separator/>
      </w:r>
    </w:p>
  </w:footnote>
  <w:footnote w:type="continuationSeparator" w:id="0">
    <w:p w:rsidR="00B82725" w:rsidRDefault="00B8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59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52AF" w:rsidRDefault="00CA52AF" w:rsidP="00CA52AF">
    <w:pPr>
      <w:pStyle w:val="bpuHeadSpon"/>
    </w:pPr>
    <w:r w:rsidRPr="00CA52AF">
      <w:rPr>
        <w:rStyle w:val="bpuHeadSponChar"/>
      </w:rPr>
      <w:t>A1255</w:t>
    </w:r>
    <w:r>
      <w:t xml:space="preserve"> SCHAER, DANCER</w:t>
    </w:r>
  </w:p>
  <w:p w:rsidR="00CA52AF" w:rsidRDefault="00CA52AF" w:rsidP="00CA52AF">
    <w:pPr>
      <w:pStyle w:val="bpuHeadSpon"/>
    </w:pPr>
    <w:r>
      <w:fldChar w:fldCharType="begin"/>
    </w:r>
    <w:r>
      <w:instrText xml:space="preserve"> PAGE  \* MERGEFORMAT </w:instrText>
    </w:r>
    <w:r>
      <w:fldChar w:fldCharType="separate"/>
    </w:r>
    <w:r w:rsidR="0089595A">
      <w:rPr>
        <w:noProof/>
      </w:rPr>
      <w:t>14</w:t>
    </w:r>
    <w:r>
      <w:fldChar w:fldCharType="end"/>
    </w:r>
  </w:p>
  <w:p w:rsidR="00CA52AF" w:rsidRPr="00AF575C" w:rsidRDefault="00CA52AF" w:rsidP="00CA52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52AF" w:rsidRDefault="00CA52AF" w:rsidP="00CA52AF">
    <w:pPr>
      <w:pStyle w:val="bpuHeadSpon"/>
    </w:pPr>
    <w:r w:rsidRPr="00CA52AF">
      <w:rPr>
        <w:rStyle w:val="bpuHeadSponChar"/>
      </w:rPr>
      <w:t>A1255</w:t>
    </w:r>
    <w:r>
      <w:t xml:space="preserve"> SCHAER, DANCER</w:t>
    </w:r>
  </w:p>
  <w:p w:rsidR="00CA52AF" w:rsidRDefault="00CA52AF" w:rsidP="00CA52AF">
    <w:pPr>
      <w:pStyle w:val="bpuHeadSpon"/>
    </w:pPr>
    <w:r>
      <w:fldChar w:fldCharType="begin"/>
    </w:r>
    <w:r>
      <w:instrText xml:space="preserve"> PAGE  \* MERGEFORMAT </w:instrText>
    </w:r>
    <w:r>
      <w:fldChar w:fldCharType="separate"/>
    </w:r>
    <w:r w:rsidR="0089595A">
      <w:rPr>
        <w:noProof/>
      </w:rPr>
      <w:t>2</w:t>
    </w:r>
    <w:r>
      <w:fldChar w:fldCharType="end"/>
    </w:r>
  </w:p>
  <w:p w:rsidR="00CA52AF" w:rsidRDefault="00CA52AF" w:rsidP="00CA52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7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16E"/>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723"/>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9CA"/>
    <w:rsid w:val="0026254F"/>
    <w:rsid w:val="00266FB9"/>
    <w:rsid w:val="00274341"/>
    <w:rsid w:val="0028159B"/>
    <w:rsid w:val="00296363"/>
    <w:rsid w:val="002A16E7"/>
    <w:rsid w:val="002A71FA"/>
    <w:rsid w:val="002B4DA4"/>
    <w:rsid w:val="002B67F7"/>
    <w:rsid w:val="002C58D4"/>
    <w:rsid w:val="002E1440"/>
    <w:rsid w:val="002E2980"/>
    <w:rsid w:val="002E2E1B"/>
    <w:rsid w:val="00304565"/>
    <w:rsid w:val="00307F11"/>
    <w:rsid w:val="0031075B"/>
    <w:rsid w:val="00317C73"/>
    <w:rsid w:val="003212E6"/>
    <w:rsid w:val="00333EF1"/>
    <w:rsid w:val="00344F3E"/>
    <w:rsid w:val="00346CF5"/>
    <w:rsid w:val="00352F8B"/>
    <w:rsid w:val="00354D07"/>
    <w:rsid w:val="00355A84"/>
    <w:rsid w:val="0037458C"/>
    <w:rsid w:val="00376C92"/>
    <w:rsid w:val="00381407"/>
    <w:rsid w:val="0038486B"/>
    <w:rsid w:val="003941E5"/>
    <w:rsid w:val="003A19B9"/>
    <w:rsid w:val="003A213D"/>
    <w:rsid w:val="003B7F50"/>
    <w:rsid w:val="003C01E1"/>
    <w:rsid w:val="003C258B"/>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5B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B2E"/>
    <w:rsid w:val="006D65B4"/>
    <w:rsid w:val="006E36B4"/>
    <w:rsid w:val="006F4C44"/>
    <w:rsid w:val="006F652B"/>
    <w:rsid w:val="0070018A"/>
    <w:rsid w:val="00712CBE"/>
    <w:rsid w:val="0072534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B73"/>
    <w:rsid w:val="00820A1D"/>
    <w:rsid w:val="00841F07"/>
    <w:rsid w:val="008462AA"/>
    <w:rsid w:val="00846D3E"/>
    <w:rsid w:val="0084725C"/>
    <w:rsid w:val="008627AA"/>
    <w:rsid w:val="008628FF"/>
    <w:rsid w:val="00867FC7"/>
    <w:rsid w:val="00874609"/>
    <w:rsid w:val="008758C0"/>
    <w:rsid w:val="0087660A"/>
    <w:rsid w:val="008823BC"/>
    <w:rsid w:val="008859B3"/>
    <w:rsid w:val="0089595A"/>
    <w:rsid w:val="008B313B"/>
    <w:rsid w:val="008B4545"/>
    <w:rsid w:val="008B6E84"/>
    <w:rsid w:val="008C6FA9"/>
    <w:rsid w:val="008D35C6"/>
    <w:rsid w:val="008D455C"/>
    <w:rsid w:val="008D62DB"/>
    <w:rsid w:val="008E3B9B"/>
    <w:rsid w:val="008E4F67"/>
    <w:rsid w:val="008F6A7A"/>
    <w:rsid w:val="00902B2D"/>
    <w:rsid w:val="0091112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0CC"/>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505"/>
    <w:rsid w:val="00AE1E57"/>
    <w:rsid w:val="00AF6ECE"/>
    <w:rsid w:val="00B00B00"/>
    <w:rsid w:val="00B034C1"/>
    <w:rsid w:val="00B0560C"/>
    <w:rsid w:val="00B07DA6"/>
    <w:rsid w:val="00B11520"/>
    <w:rsid w:val="00B14011"/>
    <w:rsid w:val="00B14D35"/>
    <w:rsid w:val="00B211F7"/>
    <w:rsid w:val="00B21C53"/>
    <w:rsid w:val="00B23EFE"/>
    <w:rsid w:val="00B24336"/>
    <w:rsid w:val="00B346A2"/>
    <w:rsid w:val="00B3656D"/>
    <w:rsid w:val="00B7201D"/>
    <w:rsid w:val="00B809B3"/>
    <w:rsid w:val="00B80AFD"/>
    <w:rsid w:val="00B82725"/>
    <w:rsid w:val="00B854DC"/>
    <w:rsid w:val="00B90F81"/>
    <w:rsid w:val="00B91BF9"/>
    <w:rsid w:val="00BB2482"/>
    <w:rsid w:val="00BC4545"/>
    <w:rsid w:val="00BD75F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2AF"/>
    <w:rsid w:val="00CB344E"/>
    <w:rsid w:val="00CD2038"/>
    <w:rsid w:val="00CF2757"/>
    <w:rsid w:val="00CF2761"/>
    <w:rsid w:val="00CF506C"/>
    <w:rsid w:val="00CF7045"/>
    <w:rsid w:val="00D0612B"/>
    <w:rsid w:val="00D06296"/>
    <w:rsid w:val="00D0784A"/>
    <w:rsid w:val="00D1283E"/>
    <w:rsid w:val="00D158BB"/>
    <w:rsid w:val="00D169D8"/>
    <w:rsid w:val="00D17972"/>
    <w:rsid w:val="00D209A5"/>
    <w:rsid w:val="00D23780"/>
    <w:rsid w:val="00D301D2"/>
    <w:rsid w:val="00D31191"/>
    <w:rsid w:val="00D33F23"/>
    <w:rsid w:val="00D34C64"/>
    <w:rsid w:val="00D34D11"/>
    <w:rsid w:val="00D41401"/>
    <w:rsid w:val="00D52EA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29F2E1"/>
  <w15:docId w15:val="{1EDAE938-F9B7-49A7-A307-F17FEA00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A52AF"/>
  </w:style>
  <w:style w:type="paragraph" w:styleId="BalloonText">
    <w:name w:val="Balloon Text"/>
    <w:basedOn w:val="Normal"/>
    <w:link w:val="BalloonTextChar"/>
    <w:semiHidden/>
    <w:unhideWhenUsed/>
    <w:rsid w:val="002539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39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F2504-AD07-49EA-9261-579CCB1B7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5664</Words>
  <Characters>29720</Characters>
  <Application>Microsoft Office Word</Application>
  <DocSecurity>0</DocSecurity>
  <Lines>611</Lines>
  <Paragraphs>113</Paragraphs>
  <ScaleCrop>false</ScaleCrop>
  <HeadingPairs>
    <vt:vector size="2" baseType="variant">
      <vt:variant>
        <vt:lpstr>Title</vt:lpstr>
      </vt:variant>
      <vt:variant>
        <vt:i4>1</vt:i4>
      </vt:variant>
    </vt:vector>
  </HeadingPairs>
  <TitlesOfParts>
    <vt:vector size="1" baseType="lpstr">
      <vt:lpstr>A1255</vt:lpstr>
    </vt:vector>
  </TitlesOfParts>
  <Manager>R224</Manager>
  <Company>OFFICE of LEGISLATIVE SERVICES</Company>
  <LinksUpToDate>false</LinksUpToDate>
  <CharactersWithSpaces>35486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A1255</dc:title>
  <dc:creator>Assemblyman  SCHAER, Assemblyman  DANCER</dc:creator>
  <cp:keywords>A1255|14|LP |276|0|0|!|0|</cp:keywords>
  <dc:description>PREFILED 2020</dc:description>
  <cp:lastModifiedBy>Todaro, Vivian</cp:lastModifiedBy>
  <cp:revision>2</cp:revision>
  <cp:lastPrinted>2020-03-16T21:33:00Z</cp:lastPrinted>
  <dcterms:created xsi:type="dcterms:W3CDTF">2020-03-16T21:34:00Z</dcterms:created>
  <dcterms:modified xsi:type="dcterms:W3CDTF">2020-03-16T21:34:00Z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